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AC2CF4F" w14:textId="77777777" w:rsidTr="00782EA9">
        <w:tc>
          <w:tcPr>
            <w:tcW w:w="9141" w:type="dxa"/>
          </w:tcPr>
          <w:p w14:paraId="3992B75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C8F9137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E97EBDB" w14:textId="77777777" w:rsidR="0096348C" w:rsidRPr="00477C9F" w:rsidRDefault="0096348C" w:rsidP="00477C9F">
      <w:pPr>
        <w:rPr>
          <w:sz w:val="22"/>
          <w:szCs w:val="22"/>
        </w:rPr>
      </w:pPr>
    </w:p>
    <w:p w14:paraId="05400874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E39B1F1" w14:textId="77777777" w:rsidTr="00F86ACF">
        <w:trPr>
          <w:cantSplit/>
          <w:trHeight w:val="742"/>
        </w:trPr>
        <w:tc>
          <w:tcPr>
            <w:tcW w:w="1790" w:type="dxa"/>
          </w:tcPr>
          <w:p w14:paraId="0491001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9BD43C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CDEFA51" w14:textId="7AC41EB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30548">
              <w:rPr>
                <w:b/>
                <w:sz w:val="22"/>
                <w:szCs w:val="22"/>
              </w:rPr>
              <w:t>5</w:t>
            </w:r>
          </w:p>
          <w:p w14:paraId="1135F66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56A5808" w14:textId="77777777" w:rsidTr="00F86ACF">
        <w:tc>
          <w:tcPr>
            <w:tcW w:w="1790" w:type="dxa"/>
          </w:tcPr>
          <w:p w14:paraId="666C480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3155BA9" w14:textId="7EB34C5E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44659D"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-</w:t>
            </w:r>
            <w:r w:rsidR="00590275">
              <w:rPr>
                <w:sz w:val="22"/>
                <w:szCs w:val="22"/>
              </w:rPr>
              <w:t>17</w:t>
            </w:r>
          </w:p>
        </w:tc>
      </w:tr>
      <w:tr w:rsidR="0096348C" w:rsidRPr="00477C9F" w14:paraId="6D5B83FF" w14:textId="77777777" w:rsidTr="00F86ACF">
        <w:tc>
          <w:tcPr>
            <w:tcW w:w="1790" w:type="dxa"/>
          </w:tcPr>
          <w:p w14:paraId="1BC00B7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185996C" w14:textId="3638F7B7" w:rsidR="00BD53C1" w:rsidRPr="00477C9F" w:rsidRDefault="00590275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4141FC">
              <w:rPr>
                <w:sz w:val="22"/>
                <w:szCs w:val="22"/>
              </w:rPr>
              <w:t>17</w:t>
            </w:r>
            <w:r w:rsidR="00CF4ED5">
              <w:rPr>
                <w:sz w:val="22"/>
                <w:szCs w:val="22"/>
              </w:rPr>
              <w:t>–</w:t>
            </w:r>
            <w:r w:rsidR="004141FC">
              <w:rPr>
                <w:sz w:val="22"/>
                <w:szCs w:val="22"/>
              </w:rPr>
              <w:t>9.</w:t>
            </w:r>
            <w:r w:rsidR="006A2BD0">
              <w:rPr>
                <w:sz w:val="22"/>
                <w:szCs w:val="22"/>
              </w:rPr>
              <w:t>34</w:t>
            </w:r>
          </w:p>
        </w:tc>
      </w:tr>
      <w:tr w:rsidR="0096348C" w:rsidRPr="00477C9F" w14:paraId="3E67E33A" w14:textId="77777777" w:rsidTr="00F86ACF">
        <w:tc>
          <w:tcPr>
            <w:tcW w:w="1790" w:type="dxa"/>
          </w:tcPr>
          <w:p w14:paraId="6AE3BD9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DECBEFE" w14:textId="5A2BB041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</w:t>
            </w:r>
            <w:r w:rsidR="00590275">
              <w:rPr>
                <w:sz w:val="22"/>
                <w:szCs w:val="22"/>
              </w:rPr>
              <w:t>a</w:t>
            </w:r>
          </w:p>
        </w:tc>
      </w:tr>
    </w:tbl>
    <w:p w14:paraId="3284F074" w14:textId="77777777" w:rsidR="0096348C" w:rsidRPr="00477C9F" w:rsidRDefault="0096348C" w:rsidP="00477C9F">
      <w:pPr>
        <w:rPr>
          <w:sz w:val="22"/>
          <w:szCs w:val="22"/>
        </w:rPr>
      </w:pPr>
    </w:p>
    <w:p w14:paraId="3109577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E6CB14A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96"/>
      </w:tblGrid>
      <w:tr w:rsidR="00F84080" w:rsidRPr="00590275" w14:paraId="21C16911" w14:textId="77777777" w:rsidTr="00F86ACF">
        <w:tc>
          <w:tcPr>
            <w:tcW w:w="753" w:type="dxa"/>
          </w:tcPr>
          <w:p w14:paraId="3ADA4DE8" w14:textId="77777777" w:rsidR="00F84080" w:rsidRPr="00590275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90275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590275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</w:tcPr>
          <w:p w14:paraId="63EB97F1" w14:textId="77777777" w:rsidR="00336917" w:rsidRPr="00590275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9027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030F082" w14:textId="77777777" w:rsidR="00F84080" w:rsidRPr="00590275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87A403" w14:textId="5314B033" w:rsidR="0069143B" w:rsidRPr="0059027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90275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590275">
              <w:rPr>
                <w:snapToGrid w:val="0"/>
                <w:sz w:val="22"/>
                <w:szCs w:val="22"/>
              </w:rPr>
              <w:t>4</w:t>
            </w:r>
            <w:r w:rsidRPr="00590275">
              <w:rPr>
                <w:snapToGrid w:val="0"/>
                <w:sz w:val="22"/>
                <w:szCs w:val="22"/>
              </w:rPr>
              <w:t>/2</w:t>
            </w:r>
            <w:r w:rsidR="003D34BA" w:rsidRPr="00590275">
              <w:rPr>
                <w:snapToGrid w:val="0"/>
                <w:sz w:val="22"/>
                <w:szCs w:val="22"/>
              </w:rPr>
              <w:t>5</w:t>
            </w:r>
            <w:r w:rsidRPr="00590275">
              <w:rPr>
                <w:snapToGrid w:val="0"/>
                <w:sz w:val="22"/>
                <w:szCs w:val="22"/>
              </w:rPr>
              <w:t>:</w:t>
            </w:r>
            <w:r w:rsidR="00590275" w:rsidRPr="00590275">
              <w:rPr>
                <w:snapToGrid w:val="0"/>
                <w:sz w:val="22"/>
                <w:szCs w:val="22"/>
              </w:rPr>
              <w:t>4</w:t>
            </w:r>
            <w:r w:rsidR="00FD0038" w:rsidRPr="00590275">
              <w:rPr>
                <w:snapToGrid w:val="0"/>
                <w:sz w:val="22"/>
                <w:szCs w:val="22"/>
              </w:rPr>
              <w:t>.</w:t>
            </w:r>
          </w:p>
          <w:p w14:paraId="7EABD96F" w14:textId="77777777" w:rsidR="007864F6" w:rsidRPr="00590275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590275" w14:paraId="04CAC3C9" w14:textId="77777777" w:rsidTr="00F86ACF">
        <w:tc>
          <w:tcPr>
            <w:tcW w:w="753" w:type="dxa"/>
          </w:tcPr>
          <w:p w14:paraId="1489C6A2" w14:textId="5C68BE11" w:rsidR="00F84080" w:rsidRPr="00590275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9027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5363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</w:tcPr>
          <w:p w14:paraId="079F7D70" w14:textId="06FBAF1E" w:rsidR="00376C7D" w:rsidRPr="00590275" w:rsidRDefault="00590275" w:rsidP="0069143B">
            <w:pPr>
              <w:rPr>
                <w:b/>
                <w:snapToGrid w:val="0"/>
                <w:sz w:val="22"/>
                <w:szCs w:val="22"/>
              </w:rPr>
            </w:pPr>
            <w:r w:rsidRPr="00590275">
              <w:rPr>
                <w:b/>
                <w:sz w:val="22"/>
                <w:szCs w:val="22"/>
              </w:rPr>
              <w:t>Regeringens sammansättning och regeringsarbetets organisation</w:t>
            </w:r>
          </w:p>
          <w:p w14:paraId="0C9BF4FA" w14:textId="77777777" w:rsidR="00376C7D" w:rsidRPr="00590275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51A4E0E" w14:textId="77777777" w:rsidR="00590275" w:rsidRPr="00677543" w:rsidRDefault="00590275" w:rsidP="00590275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D314F5E" w14:textId="5060A425" w:rsidR="00590275" w:rsidRPr="00677543" w:rsidRDefault="00590275" w:rsidP="00590275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>en</w:t>
            </w:r>
            <w:r w:rsidRPr="00677543">
              <w:rPr>
                <w:snapToGrid w:val="0"/>
                <w:sz w:val="22"/>
                <w:szCs w:val="22"/>
              </w:rPr>
              <w:t xml:space="preserve"> kompletterande fråg</w:t>
            </w:r>
            <w:r>
              <w:rPr>
                <w:snapToGrid w:val="0"/>
                <w:sz w:val="22"/>
                <w:szCs w:val="22"/>
              </w:rPr>
              <w:t>a</w:t>
            </w:r>
            <w:r w:rsidRPr="00677543">
              <w:rPr>
                <w:snapToGrid w:val="0"/>
                <w:sz w:val="22"/>
                <w:szCs w:val="22"/>
              </w:rPr>
              <w:t xml:space="preserve"> skulle sändas till Regeringskansliet.</w:t>
            </w:r>
          </w:p>
          <w:p w14:paraId="77BEB2A5" w14:textId="77777777" w:rsidR="00590275" w:rsidRPr="00677543" w:rsidRDefault="00590275" w:rsidP="00590275">
            <w:pPr>
              <w:rPr>
                <w:snapToGrid w:val="0"/>
                <w:sz w:val="22"/>
                <w:szCs w:val="22"/>
              </w:rPr>
            </w:pPr>
          </w:p>
          <w:p w14:paraId="69D85A8D" w14:textId="77777777" w:rsidR="00590275" w:rsidRPr="00677543" w:rsidRDefault="00590275" w:rsidP="00590275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Ärendet bordlades.</w:t>
            </w:r>
          </w:p>
          <w:p w14:paraId="5611D2A4" w14:textId="77777777" w:rsidR="0069143B" w:rsidRPr="00590275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590275" w14:paraId="42355B96" w14:textId="77777777" w:rsidTr="00F86ACF">
        <w:tc>
          <w:tcPr>
            <w:tcW w:w="753" w:type="dxa"/>
          </w:tcPr>
          <w:p w14:paraId="71C5A034" w14:textId="5EF8F3DB" w:rsidR="00376C7D" w:rsidRPr="00590275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90275">
              <w:rPr>
                <w:b/>
                <w:snapToGrid w:val="0"/>
                <w:sz w:val="22"/>
                <w:szCs w:val="22"/>
              </w:rPr>
              <w:t>§</w:t>
            </w:r>
            <w:r w:rsidR="00953635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</w:tcPr>
          <w:p w14:paraId="1ECF1A4C" w14:textId="4644D866" w:rsidR="00376C7D" w:rsidRPr="00590275" w:rsidRDefault="00590275" w:rsidP="0069143B">
            <w:pPr>
              <w:rPr>
                <w:b/>
                <w:snapToGrid w:val="0"/>
                <w:sz w:val="22"/>
                <w:szCs w:val="22"/>
              </w:rPr>
            </w:pPr>
            <w:r w:rsidRPr="00590275">
              <w:rPr>
                <w:b/>
                <w:sz w:val="22"/>
                <w:szCs w:val="22"/>
              </w:rPr>
              <w:t>Utnämningsmakten</w:t>
            </w:r>
          </w:p>
          <w:p w14:paraId="0A30A9AF" w14:textId="77777777" w:rsidR="00376C7D" w:rsidRPr="00590275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AD113F2" w14:textId="77777777" w:rsidR="00590275" w:rsidRPr="00677543" w:rsidRDefault="00590275" w:rsidP="00590275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1F70BF2" w14:textId="77777777" w:rsidR="00590275" w:rsidRPr="00677543" w:rsidRDefault="00590275" w:rsidP="00590275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2D922572" w14:textId="77777777" w:rsidR="00590275" w:rsidRPr="00677543" w:rsidRDefault="00590275" w:rsidP="00590275">
            <w:pPr>
              <w:rPr>
                <w:snapToGrid w:val="0"/>
                <w:sz w:val="22"/>
                <w:szCs w:val="22"/>
              </w:rPr>
            </w:pPr>
          </w:p>
          <w:p w14:paraId="5AB35ADB" w14:textId="77777777" w:rsidR="00590275" w:rsidRPr="00677543" w:rsidRDefault="00590275" w:rsidP="00590275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Ärendet bordlades.</w:t>
            </w:r>
          </w:p>
          <w:p w14:paraId="07EA4A69" w14:textId="77777777" w:rsidR="00930B63" w:rsidRPr="00590275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590275" w14:paraId="71026F34" w14:textId="77777777" w:rsidTr="00F86ACF">
        <w:tc>
          <w:tcPr>
            <w:tcW w:w="753" w:type="dxa"/>
          </w:tcPr>
          <w:p w14:paraId="1407613C" w14:textId="34FDEB47" w:rsidR="00376C7D" w:rsidRPr="00590275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90275">
              <w:rPr>
                <w:b/>
                <w:snapToGrid w:val="0"/>
                <w:sz w:val="22"/>
                <w:szCs w:val="22"/>
              </w:rPr>
              <w:t>§</w:t>
            </w:r>
            <w:r w:rsidR="008F0E5F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</w:tcPr>
          <w:p w14:paraId="39AEB6AD" w14:textId="27821DED" w:rsidR="00930B63" w:rsidRPr="00590275" w:rsidRDefault="00590275" w:rsidP="0069143B">
            <w:pPr>
              <w:rPr>
                <w:b/>
                <w:snapToGrid w:val="0"/>
                <w:sz w:val="22"/>
                <w:szCs w:val="22"/>
              </w:rPr>
            </w:pPr>
            <w:r w:rsidRPr="00590275">
              <w:rPr>
                <w:b/>
                <w:bCs/>
                <w:sz w:val="22"/>
                <w:szCs w:val="22"/>
              </w:rPr>
              <w:t>Statsråds användande av sociala medier</w:t>
            </w:r>
          </w:p>
          <w:p w14:paraId="7EA2CEA7" w14:textId="77777777" w:rsidR="00376C7D" w:rsidRPr="00590275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DB17899" w14:textId="77777777" w:rsidR="00590275" w:rsidRPr="00677543" w:rsidRDefault="00590275" w:rsidP="00590275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C6C54C9" w14:textId="77777777" w:rsidR="00590275" w:rsidRPr="00677543" w:rsidRDefault="00590275" w:rsidP="00590275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32FD5646" w14:textId="77777777" w:rsidR="00590275" w:rsidRPr="00677543" w:rsidRDefault="00590275" w:rsidP="00590275">
            <w:pPr>
              <w:rPr>
                <w:snapToGrid w:val="0"/>
                <w:sz w:val="22"/>
                <w:szCs w:val="22"/>
              </w:rPr>
            </w:pPr>
          </w:p>
          <w:p w14:paraId="3BE37832" w14:textId="77777777" w:rsidR="00590275" w:rsidRPr="00677543" w:rsidRDefault="00590275" w:rsidP="00590275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Ärendet bordlades.</w:t>
            </w:r>
          </w:p>
          <w:p w14:paraId="46DEEBA2" w14:textId="77777777" w:rsidR="00376C7D" w:rsidRPr="00590275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90275" w:rsidRPr="00590275" w14:paraId="5B8D74AD" w14:textId="77777777" w:rsidTr="00F86ACF">
        <w:tc>
          <w:tcPr>
            <w:tcW w:w="753" w:type="dxa"/>
          </w:tcPr>
          <w:p w14:paraId="6FBD7B8A" w14:textId="549F7577" w:rsidR="00590275" w:rsidRPr="00590275" w:rsidRDefault="0059027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90275">
              <w:rPr>
                <w:b/>
                <w:snapToGrid w:val="0"/>
                <w:sz w:val="22"/>
                <w:szCs w:val="22"/>
              </w:rPr>
              <w:t>§</w:t>
            </w:r>
            <w:r w:rsidR="008F0E5F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</w:tcPr>
          <w:p w14:paraId="3B38AFE6" w14:textId="77777777" w:rsidR="00590275" w:rsidRPr="00590275" w:rsidRDefault="00590275" w:rsidP="0069143B">
            <w:pPr>
              <w:rPr>
                <w:b/>
                <w:bCs/>
                <w:sz w:val="22"/>
                <w:szCs w:val="22"/>
              </w:rPr>
            </w:pPr>
            <w:r w:rsidRPr="00590275">
              <w:rPr>
                <w:b/>
                <w:bCs/>
                <w:sz w:val="22"/>
                <w:szCs w:val="22"/>
              </w:rPr>
              <w:t>Konsulärt stöd till frihetsberövade utomlands</w:t>
            </w:r>
          </w:p>
          <w:p w14:paraId="6A93CD89" w14:textId="77777777" w:rsidR="00590275" w:rsidRPr="00590275" w:rsidRDefault="00590275" w:rsidP="0069143B">
            <w:pPr>
              <w:rPr>
                <w:b/>
                <w:bCs/>
                <w:sz w:val="22"/>
                <w:szCs w:val="22"/>
              </w:rPr>
            </w:pPr>
          </w:p>
          <w:p w14:paraId="2086FBEB" w14:textId="77777777" w:rsidR="00590275" w:rsidRPr="00677543" w:rsidRDefault="00590275" w:rsidP="00590275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57B3378" w14:textId="77777777" w:rsidR="00590275" w:rsidRPr="00677543" w:rsidRDefault="00590275" w:rsidP="00590275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12727F47" w14:textId="77777777" w:rsidR="00590275" w:rsidRPr="00677543" w:rsidRDefault="00590275" w:rsidP="00590275">
            <w:pPr>
              <w:rPr>
                <w:snapToGrid w:val="0"/>
                <w:sz w:val="22"/>
                <w:szCs w:val="22"/>
              </w:rPr>
            </w:pPr>
          </w:p>
          <w:p w14:paraId="4D8983DC" w14:textId="77777777" w:rsidR="00590275" w:rsidRPr="00677543" w:rsidRDefault="00590275" w:rsidP="00590275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Ärendet bordlades.</w:t>
            </w:r>
          </w:p>
          <w:p w14:paraId="533962BB" w14:textId="08C0E166" w:rsidR="00590275" w:rsidRPr="00590275" w:rsidRDefault="00590275" w:rsidP="0069143B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504CAD34" w14:textId="77777777" w:rsidR="00BA2B54" w:rsidRDefault="00BA2B54">
      <w:r>
        <w:br w:type="page"/>
      </w: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590275" w:rsidRPr="00590275" w14:paraId="29765FEF" w14:textId="77777777" w:rsidTr="00F86ACF">
        <w:tc>
          <w:tcPr>
            <w:tcW w:w="753" w:type="dxa"/>
          </w:tcPr>
          <w:p w14:paraId="0FB1C166" w14:textId="6B8E61D9" w:rsidR="00590275" w:rsidRPr="00590275" w:rsidRDefault="0059027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90275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8F0E5F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2DAAAB97" w14:textId="77777777" w:rsidR="00590275" w:rsidRPr="00590275" w:rsidRDefault="00590275" w:rsidP="0069143B">
            <w:pPr>
              <w:rPr>
                <w:b/>
                <w:bCs/>
                <w:sz w:val="22"/>
                <w:szCs w:val="22"/>
              </w:rPr>
            </w:pPr>
            <w:r w:rsidRPr="00590275">
              <w:rPr>
                <w:b/>
                <w:bCs/>
                <w:sz w:val="22"/>
                <w:szCs w:val="22"/>
              </w:rPr>
              <w:t>Myndigheters underrättelser om införlivande av EU-rättsakter</w:t>
            </w:r>
          </w:p>
          <w:p w14:paraId="29102E3D" w14:textId="77777777" w:rsidR="00590275" w:rsidRPr="00590275" w:rsidRDefault="00590275" w:rsidP="0069143B">
            <w:pPr>
              <w:rPr>
                <w:b/>
                <w:bCs/>
                <w:sz w:val="22"/>
                <w:szCs w:val="22"/>
              </w:rPr>
            </w:pPr>
          </w:p>
          <w:p w14:paraId="2F946A30" w14:textId="77777777" w:rsidR="00590275" w:rsidRPr="00677543" w:rsidRDefault="00590275" w:rsidP="00590275">
            <w:pPr>
              <w:spacing w:after="240"/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BBA700D" w14:textId="77777777" w:rsidR="00590275" w:rsidRPr="00677543" w:rsidRDefault="00590275" w:rsidP="00590275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Utskottet beslutade att en skrivelse med vissa kompletterande frågor skulle sändas till Regeringskansliet.</w:t>
            </w:r>
          </w:p>
          <w:p w14:paraId="6A69A0E6" w14:textId="77777777" w:rsidR="00590275" w:rsidRPr="00677543" w:rsidRDefault="00590275" w:rsidP="00590275">
            <w:pPr>
              <w:rPr>
                <w:snapToGrid w:val="0"/>
                <w:sz w:val="22"/>
                <w:szCs w:val="22"/>
              </w:rPr>
            </w:pPr>
          </w:p>
          <w:p w14:paraId="714E9342" w14:textId="77777777" w:rsidR="00590275" w:rsidRPr="00677543" w:rsidRDefault="00590275" w:rsidP="00590275">
            <w:pPr>
              <w:rPr>
                <w:snapToGrid w:val="0"/>
                <w:sz w:val="22"/>
                <w:szCs w:val="22"/>
              </w:rPr>
            </w:pPr>
            <w:r w:rsidRPr="00677543">
              <w:rPr>
                <w:snapToGrid w:val="0"/>
                <w:sz w:val="22"/>
                <w:szCs w:val="22"/>
              </w:rPr>
              <w:t>Ärendet bordlades.</w:t>
            </w:r>
          </w:p>
          <w:p w14:paraId="31551E41" w14:textId="07858A1D" w:rsidR="00590275" w:rsidRPr="00590275" w:rsidRDefault="00590275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90275" w:rsidRPr="00590275" w14:paraId="255D8A81" w14:textId="77777777" w:rsidTr="00F86ACF">
        <w:tc>
          <w:tcPr>
            <w:tcW w:w="753" w:type="dxa"/>
          </w:tcPr>
          <w:p w14:paraId="61CE6A44" w14:textId="7195C7C4" w:rsidR="00590275" w:rsidRPr="00590275" w:rsidRDefault="0059027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90275">
              <w:rPr>
                <w:b/>
                <w:snapToGrid w:val="0"/>
                <w:sz w:val="22"/>
                <w:szCs w:val="22"/>
              </w:rPr>
              <w:t>§</w:t>
            </w:r>
            <w:r w:rsidR="008F0E5F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252F77AC" w14:textId="77777777" w:rsidR="00590275" w:rsidRPr="00590275" w:rsidRDefault="00590275" w:rsidP="0069143B">
            <w:pPr>
              <w:rPr>
                <w:b/>
                <w:sz w:val="22"/>
                <w:szCs w:val="22"/>
              </w:rPr>
            </w:pPr>
            <w:r w:rsidRPr="00590275">
              <w:rPr>
                <w:b/>
                <w:sz w:val="22"/>
                <w:szCs w:val="22"/>
              </w:rPr>
              <w:t>Hantering av vissa granskningsärenden</w:t>
            </w:r>
          </w:p>
          <w:p w14:paraId="354C6703" w14:textId="77777777" w:rsidR="00590275" w:rsidRPr="00590275" w:rsidRDefault="00590275" w:rsidP="0069143B">
            <w:pPr>
              <w:rPr>
                <w:b/>
                <w:sz w:val="22"/>
                <w:szCs w:val="22"/>
              </w:rPr>
            </w:pPr>
          </w:p>
          <w:p w14:paraId="1F187288" w14:textId="77777777" w:rsidR="00B9600B" w:rsidRPr="00BF62B8" w:rsidRDefault="00B9600B" w:rsidP="00B9600B">
            <w:pPr>
              <w:rPr>
                <w:bCs/>
                <w:snapToGrid w:val="0"/>
                <w:sz w:val="22"/>
                <w:szCs w:val="22"/>
              </w:rPr>
            </w:pPr>
            <w:r w:rsidRPr="00BF62B8">
              <w:rPr>
                <w:bCs/>
                <w:snapToGrid w:val="0"/>
                <w:sz w:val="22"/>
                <w:szCs w:val="22"/>
              </w:rPr>
              <w:t>Utskottet fortsatte diskussionen om hanteringen av anmälningar av uttalanden.</w:t>
            </w:r>
          </w:p>
          <w:p w14:paraId="46CF9A41" w14:textId="36B923CA" w:rsidR="00B9600B" w:rsidRPr="00590275" w:rsidRDefault="00B9600B" w:rsidP="0017747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6348C" w:rsidRPr="00590275" w14:paraId="1E3DA1BF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571176E" w14:textId="77777777" w:rsidR="008273F4" w:rsidRPr="0059027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90275">
              <w:rPr>
                <w:sz w:val="22"/>
                <w:szCs w:val="22"/>
              </w:rPr>
              <w:t>Vid protokollet</w:t>
            </w:r>
          </w:p>
          <w:p w14:paraId="5E9C7C0D" w14:textId="77777777" w:rsidR="008273F4" w:rsidRPr="0059027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44FD531" w14:textId="77777777" w:rsidR="008273F4" w:rsidRPr="0059027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5B283CD" w14:textId="77777777" w:rsidR="008273F4" w:rsidRPr="0059027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90275">
              <w:rPr>
                <w:sz w:val="22"/>
                <w:szCs w:val="22"/>
              </w:rPr>
              <w:t>Marilena Cottone</w:t>
            </w:r>
          </w:p>
          <w:p w14:paraId="5C7748DB" w14:textId="77777777" w:rsidR="008273F4" w:rsidRPr="0059027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32DD49" w14:textId="77777777" w:rsidR="008273F4" w:rsidRPr="0059027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90275">
              <w:rPr>
                <w:sz w:val="22"/>
                <w:szCs w:val="22"/>
              </w:rPr>
              <w:t xml:space="preserve">Justeras </w:t>
            </w:r>
          </w:p>
          <w:p w14:paraId="256030A8" w14:textId="77777777" w:rsidR="008273F4" w:rsidRPr="0059027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6376F86" w14:textId="77777777" w:rsidR="008273F4" w:rsidRPr="0059027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7BE675B" w14:textId="77777777" w:rsidR="008273F4" w:rsidRPr="0059027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8FFBAD" w14:textId="77777777" w:rsidR="008273F4" w:rsidRPr="00590275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90275">
              <w:rPr>
                <w:sz w:val="22"/>
                <w:szCs w:val="22"/>
              </w:rPr>
              <w:t>Ida Karkiainen</w:t>
            </w:r>
          </w:p>
          <w:p w14:paraId="24B71216" w14:textId="77777777" w:rsidR="00AF32C5" w:rsidRPr="00590275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D72E85D" w14:textId="77777777" w:rsidR="005805B8" w:rsidRDefault="005805B8" w:rsidP="005805B8">
      <w:pPr>
        <w:widowControl/>
        <w:rPr>
          <w:sz w:val="22"/>
          <w:szCs w:val="22"/>
        </w:rPr>
      </w:pPr>
    </w:p>
    <w:p w14:paraId="7C4918AA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319A3B0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442CA5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2171653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64506CA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122270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63F5756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7064F6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8207E4E" w14:textId="4C099EC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B84A70">
              <w:rPr>
                <w:sz w:val="20"/>
              </w:rPr>
              <w:t>5</w:t>
            </w:r>
          </w:p>
        </w:tc>
      </w:tr>
      <w:tr w:rsidR="005805B8" w14:paraId="04C09BC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047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1409" w14:textId="1A1D9ED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8F0E5F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9B4C" w14:textId="132D4D3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F0E5F">
              <w:rPr>
                <w:sz w:val="20"/>
              </w:rPr>
              <w:t xml:space="preserve"> 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A08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46D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74B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321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04A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51C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0D26A5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F76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5F7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260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092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F30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5A2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A6D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7F0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82E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1349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B0F5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8D4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1466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5E5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504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91D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042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F0E5F" w14:paraId="425563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505B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B655" w14:textId="168EA339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BDB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B8FF" w14:textId="734B20DA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EC3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1B8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D53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C01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40B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D74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63E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AB9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CB3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F7D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88D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472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225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6FE463F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ADBD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244936">
              <w:rPr>
                <w:iCs/>
                <w:sz w:val="22"/>
                <w:szCs w:val="22"/>
              </w:rPr>
              <w:t xml:space="preserve"> (M)</w:t>
            </w:r>
            <w:r>
              <w:rPr>
                <w:iCs/>
                <w:sz w:val="22"/>
                <w:szCs w:val="22"/>
              </w:rPr>
              <w:t xml:space="preserve">, </w:t>
            </w:r>
            <w:r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274A" w14:textId="791875EE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36D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EB0F" w14:textId="24383BBD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A28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B7B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CB2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814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158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C81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CB4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545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F56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7D2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85E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D4D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7D6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7BD3E1D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ACE4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617F" w14:textId="3A711C74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279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BF9E" w14:textId="1C5894E8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02A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0DB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381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E2A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11E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F68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44D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F6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9BF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E23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2F0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01F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614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0E5F" w14:paraId="2E8E7E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2CFC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696F" w14:textId="51D184C8" w:rsidR="008F0E5F" w:rsidRPr="00003AB2" w:rsidRDefault="00EE4963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8F6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5895" w14:textId="3C5BCCFB" w:rsidR="008F0E5F" w:rsidRPr="00003AB2" w:rsidRDefault="00EE4963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10C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F15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658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101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00B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451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D1C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A98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DC9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143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E0E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734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4C9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0E5F" w14:paraId="27D67D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E27B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5842" w14:textId="5BBA0F84" w:rsidR="008F0E5F" w:rsidRPr="00003AB2" w:rsidRDefault="00EE4963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B21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2B11" w14:textId="586627B6" w:rsidR="008F0E5F" w:rsidRPr="00003AB2" w:rsidRDefault="00EE4963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EC7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668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C4E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B22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11F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D07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72D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ADD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2E7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030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5E5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292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3B7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0E5F" w14:paraId="4B2293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8573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6BB6" w14:textId="3C1A4CC2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044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E57E" w14:textId="25A8B342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FA8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BCA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2CC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C86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208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EAF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504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ACF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01B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658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DD2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127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04E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0E5F" w14:paraId="6B4958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A1FB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C5B8" w14:textId="59658BB6" w:rsidR="008F0E5F" w:rsidRPr="00003AB2" w:rsidRDefault="00EE4963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EBC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F329" w14:textId="4B3C28BA" w:rsidR="008F0E5F" w:rsidRPr="00003AB2" w:rsidRDefault="00EE4963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126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078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C26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DD6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996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8D2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6DC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358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5C2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DFD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2FB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453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595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0E5F" w14:paraId="36441D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0840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6A2D" w14:textId="02A72B62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FB9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A9DF" w14:textId="7B6EEABC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C95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2BA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74F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DBE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56D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F64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297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412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5D8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786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2E1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87D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231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0E5F" w14:paraId="3989AE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404F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11CE" w14:textId="6718E33F" w:rsidR="008F0E5F" w:rsidRPr="00003AB2" w:rsidRDefault="00E81E41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F67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D28C" w14:textId="71EB7C64" w:rsidR="008F0E5F" w:rsidRPr="00003AB2" w:rsidRDefault="00E81E41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423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0D7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BE7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971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78F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8DE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439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B09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E47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C7F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EA8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25C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B40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37B467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965D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55A3" w14:textId="1B4418F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1EC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02CC" w14:textId="77CDFDBF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0B6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1AB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525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E99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3E7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062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562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927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360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3B6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B33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F65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C0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0E5F" w14:paraId="6E61B9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03DD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F7AC" w14:textId="1E7E8862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58C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9538" w14:textId="348C7196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77C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356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87C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FBE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2E4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283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F96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CC3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639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985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C89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AB3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2CC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0E5F" w14:paraId="50A044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3469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629B" w14:textId="7742EA78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B29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51D9" w14:textId="561F7889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BE4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CE4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689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618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9D1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1AE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FB8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F09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BCA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215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224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3BA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80C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F0E5F" w14:paraId="3A104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BB9B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F9B5" w14:textId="5D29F9C0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6AC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F57D" w14:textId="763B49FF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81C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2A3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D8F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A37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0D3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B4F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8A1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AC6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D44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52E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463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DEC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116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6BB95F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266F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3BED" w14:textId="2E5F13D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D77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29F" w14:textId="5B92B04C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F7F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C8D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176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831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090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658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BBE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F21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819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D1F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464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DF3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4D1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3CDECC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CDFF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84FB" w14:textId="1088F7D3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66C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BE39" w14:textId="25824CC5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6ED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272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249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8BE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930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4E4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F8B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B68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2D3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1D6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F02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C60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E28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7DF6E4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D527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27D7" w14:textId="71980F86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217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F10C" w14:textId="12C7F065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431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61C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17B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7E9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FA9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377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78D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BB2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9CD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C8B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ABF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EA2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1E8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1BB831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2893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4B44" w14:textId="71987885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74E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8070" w14:textId="1B5E09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287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7CA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C10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D3E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505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B49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A0A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358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B78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20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D25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7C9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B78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72C8494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0507" w14:textId="77777777" w:rsidR="008F0E5F" w:rsidRPr="00244936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8C4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26A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0BC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1BC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206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BBB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CF5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529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639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36E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36F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75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E5F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4B7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BF9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109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20AD5F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E8E4" w14:textId="77777777" w:rsidR="008F0E5F" w:rsidRPr="00244936" w:rsidRDefault="008F0E5F" w:rsidP="008F0E5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251C" w14:textId="01547570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521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97DD" w14:textId="019DEB9B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E7F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605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EE9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739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6C6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919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514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27A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175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777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EAA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852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EE2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177214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6059" w14:textId="77777777" w:rsidR="008F0E5F" w:rsidRPr="00244936" w:rsidRDefault="008F0E5F" w:rsidP="008F0E5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F6EC" w14:textId="202A0B8D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853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5644" w14:textId="226456D4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582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B34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2A4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687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71E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8E3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397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93F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EF6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953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50F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F21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6A0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35F419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4079" w14:textId="77777777" w:rsidR="008F0E5F" w:rsidRPr="00244936" w:rsidRDefault="008F0E5F" w:rsidP="008F0E5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26E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D6D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B48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5E0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7C4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35F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341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939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0E3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AE8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DEB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CC8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E83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DD3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8E6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DB5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383E9E80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AAFB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587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B69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5A8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07C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EDD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A39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475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E2D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88C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345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366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528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E78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0CF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5C2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B23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30754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5DC7" w14:textId="77777777" w:rsidR="008F0E5F" w:rsidRPr="00244936" w:rsidRDefault="008F0E5F" w:rsidP="008F0E5F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8DDB" w14:textId="0809ED1B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005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1E7D" w14:textId="7E63BB5C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782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3D3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9C9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CB8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2FD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581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4B2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57D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7A0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A34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C0B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6DC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F6D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6BCB1D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1339" w14:textId="77777777" w:rsidR="008F0E5F" w:rsidRPr="00244936" w:rsidRDefault="008F0E5F" w:rsidP="008F0E5F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463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F4B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DB8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D6F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94E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072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47D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EEA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631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4F1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8C2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995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E70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403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CF2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D0D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74F779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9F09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FBCD" w14:textId="7FD9CB5B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D80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E4B4" w14:textId="5317B48A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794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436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DA3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8B7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DDA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E4F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2E5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086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767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650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C24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B86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C0A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507BA126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F65F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707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F91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D73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86E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A2D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971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CD3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362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767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CC0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0A5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13C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C27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458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91F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E01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4FE4ED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18C1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77C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15E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AA6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A0B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52A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519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086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6AB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3F9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F5A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C12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41C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E55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B4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1C5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AAE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7B6997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2296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8D7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DD5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989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823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821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09C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9AB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2C2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0EA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477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D90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D25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C27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9ED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1DE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522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197B5A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9475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0BA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7DA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5EE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333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652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538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C9F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29A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8BE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618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43D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6ED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F35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4A3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185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D07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64F26E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9DF9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246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B60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9F4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43B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595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3FF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6BE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6AF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857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8E2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48D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0B2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618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949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238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B96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7BDBC7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5053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64E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E41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1F5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2B2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D86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C1B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11D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7F0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731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AFC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E88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089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736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419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16A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9B2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479A10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5F3D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7E0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B3D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4A3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387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F8F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EDD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7AF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278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0D7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09D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2EE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498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AD2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29B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CB7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3FD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556A2F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70DC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A9B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029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DDB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187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1B9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97A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36B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E74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C43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827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C47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AE8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F5D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2AA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1CD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30B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38033B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A8BA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D8C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827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FB3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C9E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FDE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913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D6D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18B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6B2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DF7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63F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F4F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A4E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52B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2EC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1D0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34934F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5460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DB5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706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8E7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2E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8D8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38F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86C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C19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235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422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B16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B72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40F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3B1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C8C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876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621053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A86E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460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1C2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6C7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E85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AE1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7E7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D04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019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2C7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A71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240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B74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ED3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444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5EA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51B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7E00EE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4884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C6A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87D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7CD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9C0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651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9FA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DA5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EB7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AA6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863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C06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E44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20A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9A1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BA9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7F2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51929E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52EA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8FF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7A2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3E0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281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595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27E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B57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A40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F45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80B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63D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399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436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B56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976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E40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6C0481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3CE8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37C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4FD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D73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3A2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013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A2A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78D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D02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9ED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BE5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9D3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2F9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569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3C9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2C9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DF9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1E212C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DB2B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B41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F4C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698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481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661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0C3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CE9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145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705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F44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26F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E61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F2C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7D8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D8A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D5F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0862173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7F91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D9F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593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3D1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787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4B3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8E4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A84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D8D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D3D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1B2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3E0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2F0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873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3B5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537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359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2A3AE6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E935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67A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490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8A1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C52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699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D2C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A92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731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147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EE8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2CE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7A2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B9E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D86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7AF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8C0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4D3F8D5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3497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4BF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04A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E7F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D26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E9C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014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20E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6B2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693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49F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D94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7FD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EE5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79B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FE4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D3D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7AB630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1F19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D4A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EAF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55C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838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4A9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FCD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6FB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B48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479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031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486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5B3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A8A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97D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E64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FD3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22EBC2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DE10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DEE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54F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EDD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D9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45D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AF1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778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2BE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A0D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93C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F9B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A31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6E2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2B5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FD9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A66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1306A9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6052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1289" w14:textId="615B6080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0F6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9386" w14:textId="4C315044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6E1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76A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6F6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DB7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4E6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AE1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9F0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380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F00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74A5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9CA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B42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C47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3D98630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2547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C6E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131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557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3582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B6A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43B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9B6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8DE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3F7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BDC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88E8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11A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5104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F160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D16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55FC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3B54A9F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3CD8" w14:textId="77777777" w:rsidR="008F0E5F" w:rsidRPr="00244936" w:rsidRDefault="008F0E5F" w:rsidP="008F0E5F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E58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B186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40D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45CF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D78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8B97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247B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49A3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F2F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E3C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86DD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950A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88C9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4CE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0BFE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FEB1" w14:textId="77777777" w:rsidR="008F0E5F" w:rsidRPr="00003AB2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F0E5F" w14:paraId="7193888F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091E28" w14:textId="77777777" w:rsidR="008F0E5F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D6AB91" w14:textId="77777777" w:rsidR="008F0E5F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094A4" w14:textId="77777777" w:rsidR="008F0E5F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D355E9" w14:textId="77777777" w:rsidR="008F0E5F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F0E5F" w14:paraId="3CAA56EA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AC9A3" w14:textId="77777777" w:rsidR="008F0E5F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1465D70" w14:textId="77777777" w:rsidR="008F0E5F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37B68C2" w14:textId="77777777" w:rsidR="008F0E5F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06E9080" w14:textId="77777777" w:rsidR="008F0E5F" w:rsidRDefault="008F0E5F" w:rsidP="008F0E5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DD535BB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548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7747C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0548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1FC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90275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2BD0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0636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0E5F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383A"/>
    <w:rsid w:val="00944199"/>
    <w:rsid w:val="00944917"/>
    <w:rsid w:val="00946978"/>
    <w:rsid w:val="0094714D"/>
    <w:rsid w:val="009474C4"/>
    <w:rsid w:val="00950147"/>
    <w:rsid w:val="00953189"/>
    <w:rsid w:val="00953635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4A70"/>
    <w:rsid w:val="00B85B4A"/>
    <w:rsid w:val="00B9203B"/>
    <w:rsid w:val="00B92DC8"/>
    <w:rsid w:val="00B93FFB"/>
    <w:rsid w:val="00B9600B"/>
    <w:rsid w:val="00BA2B54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81E41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4963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8FF999"/>
  <w15:chartTrackingRefBased/>
  <w15:docId w15:val="{F1C3A205-3CD8-4E72-BC59-2FCAE802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46</TotalTime>
  <Pages>3</Pages>
  <Words>415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14</cp:revision>
  <cp:lastPrinted>2021-05-04T07:05:00Z</cp:lastPrinted>
  <dcterms:created xsi:type="dcterms:W3CDTF">2024-10-16T11:01:00Z</dcterms:created>
  <dcterms:modified xsi:type="dcterms:W3CDTF">2024-10-21T11:58:00Z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