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95391" w14:textId="77777777" w:rsidR="00693BF1" w:rsidRPr="00CD7560" w:rsidRDefault="00693BF1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149</w:t>
      </w:r>
      <w:bookmarkEnd w:id="1"/>
    </w:p>
    <w:p w14:paraId="61395392" w14:textId="77777777" w:rsidR="00693BF1" w:rsidRDefault="00693BF1">
      <w:pPr>
        <w:pStyle w:val="Datum"/>
        <w:outlineLvl w:val="0"/>
      </w:pPr>
      <w:bookmarkStart w:id="2" w:name="DocumentDate"/>
      <w:r>
        <w:t>Tisdagen den 30 juni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7D3018" w14:paraId="61395397" w14:textId="77777777" w:rsidTr="00E47117">
        <w:trPr>
          <w:cantSplit/>
        </w:trPr>
        <w:tc>
          <w:tcPr>
            <w:tcW w:w="454" w:type="dxa"/>
          </w:tcPr>
          <w:p w14:paraId="61395393" w14:textId="77777777" w:rsidR="00693BF1" w:rsidRDefault="00693BF1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61395394" w14:textId="77777777" w:rsidR="00693BF1" w:rsidRDefault="00693BF1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16.00</w:t>
            </w:r>
          </w:p>
        </w:tc>
        <w:tc>
          <w:tcPr>
            <w:tcW w:w="397" w:type="dxa"/>
            <w:gridSpan w:val="2"/>
          </w:tcPr>
          <w:p w14:paraId="61395395" w14:textId="77777777" w:rsidR="00693BF1" w:rsidRDefault="00693BF1"/>
        </w:tc>
        <w:tc>
          <w:tcPr>
            <w:tcW w:w="7512" w:type="dxa"/>
            <w:gridSpan w:val="2"/>
          </w:tcPr>
          <w:p w14:paraId="61395396" w14:textId="77777777" w:rsidR="00693BF1" w:rsidRDefault="00693BF1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  <w:tr w:rsidR="007D3018" w14:paraId="6139539C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61395398" w14:textId="77777777" w:rsidR="00693BF1" w:rsidRDefault="00693BF1"/>
        </w:tc>
        <w:tc>
          <w:tcPr>
            <w:tcW w:w="851" w:type="dxa"/>
          </w:tcPr>
          <w:p w14:paraId="61395399" w14:textId="77777777" w:rsidR="00693BF1" w:rsidRDefault="00693BF1">
            <w:pPr>
              <w:jc w:val="right"/>
            </w:pPr>
          </w:p>
        </w:tc>
        <w:tc>
          <w:tcPr>
            <w:tcW w:w="397" w:type="dxa"/>
            <w:gridSpan w:val="2"/>
          </w:tcPr>
          <w:p w14:paraId="6139539A" w14:textId="77777777" w:rsidR="00693BF1" w:rsidRDefault="00693BF1"/>
        </w:tc>
        <w:tc>
          <w:tcPr>
            <w:tcW w:w="7512" w:type="dxa"/>
            <w:gridSpan w:val="2"/>
          </w:tcPr>
          <w:p w14:paraId="6139539B" w14:textId="24E9521E" w:rsidR="00693BF1" w:rsidRDefault="00693BF1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</w:t>
            </w:r>
          </w:p>
        </w:tc>
      </w:tr>
    </w:tbl>
    <w:p w14:paraId="6139539D" w14:textId="77777777" w:rsidR="00693BF1" w:rsidRDefault="00693BF1">
      <w:pPr>
        <w:pStyle w:val="StreckLngt"/>
      </w:pPr>
      <w:r>
        <w:tab/>
      </w:r>
    </w:p>
    <w:p w14:paraId="6139539E" w14:textId="77777777" w:rsidR="00693BF1" w:rsidRDefault="00693BF1" w:rsidP="00121B42">
      <w:pPr>
        <w:pStyle w:val="Blankrad"/>
      </w:pPr>
      <w:r>
        <w:t xml:space="preserve">      </w:t>
      </w:r>
    </w:p>
    <w:p w14:paraId="6139539F" w14:textId="77777777" w:rsidR="00693BF1" w:rsidRDefault="00693BF1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7D3018" w14:paraId="613953A3" w14:textId="77777777" w:rsidTr="00055526">
        <w:trPr>
          <w:cantSplit/>
        </w:trPr>
        <w:tc>
          <w:tcPr>
            <w:tcW w:w="567" w:type="dxa"/>
          </w:tcPr>
          <w:p w14:paraId="613953A0" w14:textId="77777777" w:rsidR="00693BF1" w:rsidRDefault="00693BF1" w:rsidP="00C84F80">
            <w:pPr>
              <w:keepNext/>
            </w:pPr>
          </w:p>
        </w:tc>
        <w:tc>
          <w:tcPr>
            <w:tcW w:w="6663" w:type="dxa"/>
          </w:tcPr>
          <w:p w14:paraId="613953A1" w14:textId="77777777" w:rsidR="00693BF1" w:rsidRDefault="00693BF1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613953A2" w14:textId="77777777" w:rsidR="00693BF1" w:rsidRDefault="00693BF1" w:rsidP="00C84F80">
            <w:pPr>
              <w:keepNext/>
            </w:pPr>
          </w:p>
        </w:tc>
      </w:tr>
      <w:tr w:rsidR="007D3018" w14:paraId="613953A7" w14:textId="77777777" w:rsidTr="00055526">
        <w:trPr>
          <w:cantSplit/>
        </w:trPr>
        <w:tc>
          <w:tcPr>
            <w:tcW w:w="567" w:type="dxa"/>
          </w:tcPr>
          <w:p w14:paraId="613953A4" w14:textId="77777777" w:rsidR="00693BF1" w:rsidRDefault="00693BF1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613953A5" w14:textId="77777777" w:rsidR="00693BF1" w:rsidRDefault="00693BF1" w:rsidP="000326E3">
            <w:r>
              <w:t>Justering av protokoll från sammanträdena måndagen den 8 och tisdagen den 9 juni</w:t>
            </w:r>
          </w:p>
        </w:tc>
        <w:tc>
          <w:tcPr>
            <w:tcW w:w="2055" w:type="dxa"/>
          </w:tcPr>
          <w:p w14:paraId="613953A6" w14:textId="77777777" w:rsidR="00693BF1" w:rsidRDefault="00693BF1" w:rsidP="00C84F80"/>
        </w:tc>
      </w:tr>
      <w:tr w:rsidR="007D3018" w14:paraId="613953AB" w14:textId="77777777" w:rsidTr="00055526">
        <w:trPr>
          <w:cantSplit/>
        </w:trPr>
        <w:tc>
          <w:tcPr>
            <w:tcW w:w="567" w:type="dxa"/>
          </w:tcPr>
          <w:p w14:paraId="613953A8" w14:textId="77777777" w:rsidR="00693BF1" w:rsidRDefault="00693BF1" w:rsidP="00C84F80">
            <w:pPr>
              <w:keepNext/>
            </w:pPr>
          </w:p>
        </w:tc>
        <w:tc>
          <w:tcPr>
            <w:tcW w:w="6663" w:type="dxa"/>
          </w:tcPr>
          <w:p w14:paraId="613953A9" w14:textId="77777777" w:rsidR="00693BF1" w:rsidRDefault="00693BF1" w:rsidP="000326E3">
            <w:pPr>
              <w:pStyle w:val="HuvudrubrikEnsam"/>
              <w:keepNext/>
            </w:pPr>
            <w:r>
              <w:t>Anmälan om uteblivet svar på interpellation</w:t>
            </w:r>
          </w:p>
        </w:tc>
        <w:tc>
          <w:tcPr>
            <w:tcW w:w="2055" w:type="dxa"/>
          </w:tcPr>
          <w:p w14:paraId="613953AA" w14:textId="77777777" w:rsidR="00693BF1" w:rsidRDefault="00693BF1" w:rsidP="00C84F80">
            <w:pPr>
              <w:keepNext/>
            </w:pPr>
          </w:p>
        </w:tc>
      </w:tr>
      <w:tr w:rsidR="007D3018" w14:paraId="613953AF" w14:textId="77777777" w:rsidTr="00055526">
        <w:trPr>
          <w:cantSplit/>
        </w:trPr>
        <w:tc>
          <w:tcPr>
            <w:tcW w:w="567" w:type="dxa"/>
          </w:tcPr>
          <w:p w14:paraId="613953AC" w14:textId="77777777" w:rsidR="00693BF1" w:rsidRDefault="00693BF1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613953AD" w14:textId="5561D305" w:rsidR="00693BF1" w:rsidRDefault="00693BF1" w:rsidP="000326E3">
            <w:r>
              <w:t>2025/26:572 av Isak From (S)</w:t>
            </w:r>
            <w:r>
              <w:br/>
              <w:t>Hantering av samhällskritisk infrastruktu</w:t>
            </w:r>
            <w:r w:rsidR="008062E3">
              <w:t>r</w:t>
            </w:r>
          </w:p>
        </w:tc>
        <w:tc>
          <w:tcPr>
            <w:tcW w:w="2055" w:type="dxa"/>
          </w:tcPr>
          <w:p w14:paraId="613953AE" w14:textId="77777777" w:rsidR="00693BF1" w:rsidRDefault="00693BF1" w:rsidP="00C84F80"/>
        </w:tc>
      </w:tr>
    </w:tbl>
    <w:p w14:paraId="613953B0" w14:textId="77777777" w:rsidR="00693BF1" w:rsidRPr="00F221DA" w:rsidRDefault="00693BF1" w:rsidP="00137840">
      <w:pPr>
        <w:pStyle w:val="Blankrad"/>
      </w:pPr>
      <w:r>
        <w:t xml:space="preserve">     </w:t>
      </w:r>
    </w:p>
    <w:p w14:paraId="613953B1" w14:textId="77777777" w:rsidR="00693BF1" w:rsidRDefault="00693BF1" w:rsidP="00121B42">
      <w:pPr>
        <w:pStyle w:val="Blankrad"/>
      </w:pPr>
      <w:r>
        <w:t xml:space="preserve">     </w:t>
      </w:r>
    </w:p>
    <w:p w14:paraId="613953B2" w14:textId="77777777" w:rsidR="00693BF1" w:rsidRPr="00F221DA" w:rsidRDefault="00693BF1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7D3018" w14:paraId="613953B5" w14:textId="77777777" w:rsidTr="00D774A8">
        <w:tc>
          <w:tcPr>
            <w:tcW w:w="567" w:type="dxa"/>
          </w:tcPr>
          <w:p w14:paraId="613953B3" w14:textId="77777777" w:rsidR="00693BF1" w:rsidRDefault="00693BF1">
            <w:pPr>
              <w:pStyle w:val="IngenText"/>
            </w:pPr>
          </w:p>
        </w:tc>
        <w:tc>
          <w:tcPr>
            <w:tcW w:w="8718" w:type="dxa"/>
          </w:tcPr>
          <w:p w14:paraId="613953B4" w14:textId="77777777" w:rsidR="00693BF1" w:rsidRDefault="00693BF1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613953B6" w14:textId="77777777" w:rsidR="00693BF1" w:rsidRPr="00852BA1" w:rsidRDefault="00693BF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22714" w14:textId="77777777" w:rsidR="00693BF1" w:rsidRDefault="00693BF1">
      <w:pPr>
        <w:spacing w:line="240" w:lineRule="auto"/>
      </w:pPr>
      <w:r>
        <w:separator/>
      </w:r>
    </w:p>
  </w:endnote>
  <w:endnote w:type="continuationSeparator" w:id="0">
    <w:p w14:paraId="1B54C99C" w14:textId="77777777" w:rsidR="00693BF1" w:rsidRDefault="00693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53BC" w14:textId="77777777" w:rsidR="00693BF1" w:rsidRDefault="00693BF1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53BD" w14:textId="77777777" w:rsidR="00693BF1" w:rsidRDefault="00693BF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613953BE" w14:textId="77777777" w:rsidR="00693BF1" w:rsidRDefault="00693BF1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53C2" w14:textId="77777777" w:rsidR="00693BF1" w:rsidRDefault="00693BF1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613953C3" w14:textId="77777777" w:rsidR="00693BF1" w:rsidRDefault="00693BF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11FE94" w14:textId="77777777" w:rsidR="00693BF1" w:rsidRDefault="00693BF1">
      <w:pPr>
        <w:spacing w:line="240" w:lineRule="auto"/>
      </w:pPr>
      <w:r>
        <w:separator/>
      </w:r>
    </w:p>
  </w:footnote>
  <w:footnote w:type="continuationSeparator" w:id="0">
    <w:p w14:paraId="302EA6B8" w14:textId="77777777" w:rsidR="00693BF1" w:rsidRDefault="00693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53B7" w14:textId="77777777" w:rsidR="00693BF1" w:rsidRDefault="00693B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53B8" w14:textId="77777777" w:rsidR="00693BF1" w:rsidRDefault="00693BF1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30 juni 2026</w:t>
    </w:r>
    <w:r>
      <w:fldChar w:fldCharType="end"/>
    </w:r>
  </w:p>
  <w:p w14:paraId="613953B9" w14:textId="77777777" w:rsidR="00693BF1" w:rsidRDefault="00693BF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613953BA" w14:textId="77777777" w:rsidR="00693BF1" w:rsidRDefault="00693BF1"/>
  <w:p w14:paraId="613953BB" w14:textId="77777777" w:rsidR="00693BF1" w:rsidRDefault="00693B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953BF" w14:textId="77777777" w:rsidR="00693BF1" w:rsidRDefault="00693BF1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613953C4" wp14:editId="613953C5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3953C0" w14:textId="77777777" w:rsidR="00693BF1" w:rsidRDefault="00693BF1" w:rsidP="00BE217A">
    <w:pPr>
      <w:pStyle w:val="Dokumentrubrik"/>
      <w:spacing w:after="360"/>
    </w:pPr>
    <w:r>
      <w:t>Föredragningslista</w:t>
    </w:r>
  </w:p>
  <w:p w14:paraId="613953C1" w14:textId="77777777" w:rsidR="00693BF1" w:rsidRDefault="00693BF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346D57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2D3255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E7EC6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0AFD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CC16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35006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208A4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D057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E8A72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870338644">
    <w:abstractNumId w:val="5"/>
  </w:num>
  <w:num w:numId="2" w16cid:durableId="1544362302">
    <w:abstractNumId w:val="2"/>
  </w:num>
  <w:num w:numId="3" w16cid:durableId="721055044">
    <w:abstractNumId w:val="4"/>
  </w:num>
  <w:num w:numId="4" w16cid:durableId="1013805809">
    <w:abstractNumId w:val="1"/>
  </w:num>
  <w:num w:numId="5" w16cid:durableId="1175219311">
    <w:abstractNumId w:val="0"/>
  </w:num>
  <w:num w:numId="6" w16cid:durableId="740442309">
    <w:abstractNumId w:val="3"/>
  </w:num>
  <w:num w:numId="7" w16cid:durableId="1659767354">
    <w:abstractNumId w:val="3"/>
  </w:num>
  <w:num w:numId="8" w16cid:durableId="13737661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D3018"/>
    <w:rsid w:val="00693BF1"/>
    <w:rsid w:val="007D3018"/>
    <w:rsid w:val="008062E3"/>
    <w:rsid w:val="00ED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95391"/>
  <w15:docId w15:val="{4E05821C-1A09-4A88-AB1A-F944C4D8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2026-06-30</SAFIR_Sammantradesdatum_Doc>
    <SAFIR_SammantradeID xmlns="C07A1A6C-0B19-41D9-BDF8-F523BA3921EB">560f30b4-8755-4184-9233-b1731e569f20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F2590D-632C-43BE-9516-675C9AA8E211}">
  <ds:schemaRefs>
    <ds:schemaRef ds:uri="http://schemas.microsoft.com/office/2006/metadata/properties"/>
    <ds:schemaRef ds:uri="http://schemas.microsoft.com/office/infopath/2007/PartnerControls"/>
    <ds:schemaRef ds:uri="C07A1A6C-0B19-41D9-BDF8-F523BA3921EB"/>
  </ds:schemaRefs>
</ds:datastoreItem>
</file>

<file path=customXml/itemProps2.xml><?xml version="1.0" encoding="utf-8"?>
<ds:datastoreItem xmlns:ds="http://schemas.openxmlformats.org/officeDocument/2006/customXml" ds:itemID="{76656DCF-8C0C-40D0-B8CE-356A14EF6FD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8E6A893-E65D-41E0-97CD-E832FC0A1E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9A53A7-DBEC-4B24-9AB3-5F3D713ACF0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261</TotalTime>
  <Pages>1</Pages>
  <Words>49</Words>
  <Characters>299</Characters>
  <Application>Microsoft Office Word</Application>
  <DocSecurity>0</DocSecurity>
  <Lines>33</Lines>
  <Paragraphs>13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Anna Nordström</cp:lastModifiedBy>
  <cp:revision>48</cp:revision>
  <cp:lastPrinted>2012-12-12T21:41:00Z</cp:lastPrinted>
  <dcterms:created xsi:type="dcterms:W3CDTF">2013-03-22T09:28:00Z</dcterms:created>
  <dcterms:modified xsi:type="dcterms:W3CDTF">2026-06-29T13:03:00Z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30 juni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