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2C53CE3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F61C28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C77F85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proofErr w:type="gramStart"/>
            <w:r w:rsidR="00C4366B">
              <w:rPr>
                <w:sz w:val="20"/>
              </w:rPr>
              <w:t>11-0</w:t>
            </w:r>
            <w:r w:rsidR="00F61C28">
              <w:rPr>
                <w:sz w:val="20"/>
              </w:rPr>
              <w:t>9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06B8A083" w:rsidR="00C24338" w:rsidRDefault="00F61C28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09</w:t>
            </w:r>
            <w:r w:rsidR="00C4366B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C4366B">
              <w:rPr>
                <w:sz w:val="20"/>
              </w:rPr>
              <w:t>0</w:t>
            </w:r>
            <w:r w:rsidR="00CA7639" w:rsidRPr="00A30940">
              <w:rPr>
                <w:sz w:val="20"/>
              </w:rPr>
              <w:t>–</w:t>
            </w:r>
            <w:r w:rsidR="00812FB4" w:rsidRPr="00812FB4">
              <w:rPr>
                <w:sz w:val="20"/>
              </w:rPr>
              <w:t>10.50</w:t>
            </w:r>
            <w:r w:rsidR="00812FB4">
              <w:rPr>
                <w:sz w:val="20"/>
              </w:rPr>
              <w:br/>
              <w:t>11.00-12.23</w:t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B477C99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F0094">
        <w:trPr>
          <w:trHeight w:val="884"/>
        </w:trPr>
        <w:tc>
          <w:tcPr>
            <w:tcW w:w="567" w:type="dxa"/>
          </w:tcPr>
          <w:p w14:paraId="289BBBFC" w14:textId="34745312" w:rsidR="00B74D5A" w:rsidRDefault="00B74D5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7A7732" w14:textId="7759791F" w:rsidR="00C4366B" w:rsidRDefault="007A629C" w:rsidP="00C4366B">
            <w:pPr>
              <w:rPr>
                <w:b/>
              </w:rPr>
            </w:pPr>
            <w:r>
              <w:rPr>
                <w:b/>
              </w:rPr>
              <w:t>Inför utrikesrådet (FAC)</w:t>
            </w:r>
            <w:r w:rsidR="00C4366B" w:rsidRPr="00496016">
              <w:rPr>
                <w:b/>
              </w:rPr>
              <w:t xml:space="preserve"> </w:t>
            </w:r>
          </w:p>
          <w:p w14:paraId="513B7781" w14:textId="77777777" w:rsidR="00C4366B" w:rsidRDefault="00C4366B" w:rsidP="00C4366B">
            <w:pPr>
              <w:rPr>
                <w:b/>
              </w:rPr>
            </w:pPr>
          </w:p>
          <w:p w14:paraId="71646E7F" w14:textId="420F50C8" w:rsidR="00C4366B" w:rsidRPr="00496016" w:rsidRDefault="007A629C" w:rsidP="00C4366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Kabinettsekreterare</w:t>
            </w:r>
            <w:r w:rsidR="00C4366B" w:rsidRPr="00496016">
              <w:rPr>
                <w:bCs/>
              </w:rPr>
              <w:t xml:space="preserve"> </w:t>
            </w:r>
            <w:r>
              <w:rPr>
                <w:bCs/>
              </w:rPr>
              <w:t xml:space="preserve">Jan Knutsson </w:t>
            </w:r>
            <w:r w:rsidR="00C4366B">
              <w:rPr>
                <w:bCs/>
              </w:rPr>
              <w:t xml:space="preserve">med medarbetare från </w:t>
            </w:r>
            <w:r w:rsidR="00C4366B" w:rsidRPr="00496016">
              <w:rPr>
                <w:bCs/>
              </w:rPr>
              <w:t>Utrikesdepartementet informerade utskotte</w:t>
            </w:r>
            <w:r w:rsidR="00E731E6">
              <w:rPr>
                <w:bCs/>
              </w:rPr>
              <w:t xml:space="preserve">t inför utrikesrådet. </w:t>
            </w:r>
          </w:p>
          <w:p w14:paraId="34EFE7C9" w14:textId="77777777" w:rsidR="00C4366B" w:rsidRPr="00496016" w:rsidRDefault="00C4366B" w:rsidP="00C4366B">
            <w:pPr>
              <w:tabs>
                <w:tab w:val="left" w:pos="1701"/>
              </w:tabs>
              <w:rPr>
                <w:bCs/>
              </w:rPr>
            </w:pPr>
          </w:p>
          <w:p w14:paraId="729BE85A" w14:textId="77777777" w:rsidR="00C4366B" w:rsidRPr="00496016" w:rsidRDefault="00C4366B" w:rsidP="00C4366B">
            <w:pPr>
              <w:rPr>
                <w:szCs w:val="24"/>
              </w:rPr>
            </w:pPr>
            <w:r w:rsidRPr="00496016">
              <w:rPr>
                <w:bCs/>
              </w:rPr>
              <w:t>Ledamöternas frågor besvarades.</w:t>
            </w:r>
          </w:p>
          <w:p w14:paraId="79876FD6" w14:textId="1D154954" w:rsidR="00B74D5A" w:rsidRPr="00B74D5A" w:rsidRDefault="00B74D5A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06804" w:rsidRPr="004B367D" w14:paraId="4CE07453" w14:textId="77777777" w:rsidTr="00BF0094">
        <w:trPr>
          <w:trHeight w:val="884"/>
        </w:trPr>
        <w:tc>
          <w:tcPr>
            <w:tcW w:w="567" w:type="dxa"/>
          </w:tcPr>
          <w:p w14:paraId="62BA388D" w14:textId="185CE2EA" w:rsidR="00A06804" w:rsidRPr="00B25209" w:rsidRDefault="00A0680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11C20DF7" w14:textId="7D354A24" w:rsidR="00C4366B" w:rsidRDefault="00C4366B" w:rsidP="00C4366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 w:rsidRPr="00694121">
              <w:rPr>
                <w:b/>
                <w:bCs/>
                <w:szCs w:val="24"/>
              </w:rPr>
              <w:t>Utgift</w:t>
            </w:r>
            <w:r w:rsidR="00E731E6">
              <w:rPr>
                <w:b/>
                <w:bCs/>
                <w:szCs w:val="24"/>
              </w:rPr>
              <w:t>sområde 5 Internationell samverkan (UU1)</w:t>
            </w:r>
          </w:p>
          <w:p w14:paraId="5C9E7D78" w14:textId="77777777" w:rsidR="00C4366B" w:rsidRDefault="00C4366B" w:rsidP="00C4366B">
            <w:pPr>
              <w:tabs>
                <w:tab w:val="left" w:pos="1701"/>
              </w:tabs>
              <w:rPr>
                <w:b/>
              </w:rPr>
            </w:pPr>
          </w:p>
          <w:p w14:paraId="47403C09" w14:textId="7783A456" w:rsidR="00C4366B" w:rsidRDefault="00C4366B" w:rsidP="00C4366B">
            <w:pPr>
              <w:autoSpaceDE w:val="0"/>
              <w:autoSpaceDN w:val="0"/>
            </w:pPr>
            <w:r w:rsidRPr="007C77D5">
              <w:t xml:space="preserve">Utskottet </w:t>
            </w:r>
            <w:r w:rsidR="00803ADC">
              <w:t xml:space="preserve">inledde </w:t>
            </w:r>
            <w:r w:rsidR="0002612E">
              <w:t>bere</w:t>
            </w:r>
            <w:r w:rsidR="00803ADC">
              <w:t>dning</w:t>
            </w:r>
            <w:r w:rsidR="00AE6DB6">
              <w:t>en</w:t>
            </w:r>
            <w:r w:rsidR="00803ADC">
              <w:t xml:space="preserve"> av</w:t>
            </w:r>
            <w:r w:rsidRPr="008A53D2">
              <w:t xml:space="preserve"> </w:t>
            </w:r>
            <w:r>
              <w:t>p</w:t>
            </w:r>
            <w:r w:rsidRPr="008A53D2">
              <w:t>rop</w:t>
            </w:r>
            <w:r w:rsidR="00AE6DB6">
              <w:t>osition</w:t>
            </w:r>
            <w:r w:rsidRPr="008A53D2">
              <w:t xml:space="preserve"> 2023/24:</w:t>
            </w:r>
            <w:r w:rsidR="00AE6DB6">
              <w:t xml:space="preserve">1 </w:t>
            </w:r>
            <w:r>
              <w:t>u</w:t>
            </w:r>
            <w:r w:rsidRPr="008A53D2">
              <w:t xml:space="preserve">tgiftsområde </w:t>
            </w:r>
            <w:r w:rsidR="00927BC4">
              <w:t>5</w:t>
            </w:r>
            <w:r>
              <w:t xml:space="preserve"> </w:t>
            </w:r>
            <w:r w:rsidRPr="008A53D2">
              <w:t>och motioner.</w:t>
            </w:r>
          </w:p>
          <w:p w14:paraId="10446AC9" w14:textId="2BC15818" w:rsidR="0007472B" w:rsidRDefault="0007472B" w:rsidP="00C4366B">
            <w:pPr>
              <w:autoSpaceDE w:val="0"/>
              <w:autoSpaceDN w:val="0"/>
            </w:pPr>
          </w:p>
          <w:p w14:paraId="2C614887" w14:textId="2F4FE9EC" w:rsidR="00C4366B" w:rsidRPr="00AE6DB6" w:rsidRDefault="00AE6DB6" w:rsidP="00C4366B">
            <w:pPr>
              <w:rPr>
                <w:szCs w:val="24"/>
              </w:rPr>
            </w:pPr>
            <w:r w:rsidRPr="00D2664A">
              <w:rPr>
                <w:szCs w:val="24"/>
              </w:rPr>
              <w:t>Ärendet bordlades.</w:t>
            </w:r>
          </w:p>
          <w:p w14:paraId="1D186B7E" w14:textId="1A164FE7" w:rsidR="00193D62" w:rsidRDefault="00193D62" w:rsidP="00B74D5A">
            <w:pPr>
              <w:rPr>
                <w:b/>
                <w:bCs/>
              </w:rPr>
            </w:pPr>
          </w:p>
        </w:tc>
      </w:tr>
      <w:tr w:rsidR="00D2539E" w:rsidRPr="004B367D" w14:paraId="0392A0F7" w14:textId="77777777" w:rsidTr="00BF0094">
        <w:trPr>
          <w:trHeight w:val="884"/>
        </w:trPr>
        <w:tc>
          <w:tcPr>
            <w:tcW w:w="567" w:type="dxa"/>
          </w:tcPr>
          <w:p w14:paraId="35422382" w14:textId="003400B2" w:rsidR="00D2539E" w:rsidRDefault="00D2539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15BD232C" w14:textId="00E00B8F" w:rsidR="00C4366B" w:rsidRDefault="00C4366B" w:rsidP="00C4366B">
            <w:pPr>
              <w:rPr>
                <w:b/>
                <w:bCs/>
                <w:szCs w:val="24"/>
              </w:rPr>
            </w:pPr>
            <w:r w:rsidRPr="0022547E">
              <w:rPr>
                <w:b/>
                <w:bCs/>
                <w:szCs w:val="24"/>
              </w:rPr>
              <w:t xml:space="preserve">Utgiftsområde </w:t>
            </w:r>
            <w:r w:rsidR="00927BC4">
              <w:rPr>
                <w:b/>
                <w:bCs/>
                <w:szCs w:val="24"/>
              </w:rPr>
              <w:t>7</w:t>
            </w:r>
            <w:r w:rsidRPr="0022547E">
              <w:rPr>
                <w:b/>
                <w:bCs/>
                <w:szCs w:val="24"/>
              </w:rPr>
              <w:t xml:space="preserve"> </w:t>
            </w:r>
            <w:r w:rsidR="00927BC4">
              <w:rPr>
                <w:b/>
                <w:bCs/>
                <w:szCs w:val="24"/>
              </w:rPr>
              <w:t>–</w:t>
            </w:r>
            <w:r w:rsidRPr="0022547E">
              <w:rPr>
                <w:b/>
                <w:bCs/>
                <w:szCs w:val="24"/>
              </w:rPr>
              <w:t xml:space="preserve"> </w:t>
            </w:r>
            <w:r w:rsidR="00927BC4">
              <w:rPr>
                <w:b/>
                <w:bCs/>
                <w:szCs w:val="24"/>
              </w:rPr>
              <w:t>Internationellt bistånd</w:t>
            </w:r>
            <w:r w:rsidRPr="0022547E">
              <w:rPr>
                <w:b/>
                <w:bCs/>
                <w:szCs w:val="24"/>
              </w:rPr>
              <w:t xml:space="preserve"> (UU</w:t>
            </w:r>
            <w:r w:rsidR="00927BC4">
              <w:rPr>
                <w:b/>
                <w:bCs/>
                <w:szCs w:val="24"/>
              </w:rPr>
              <w:t>2</w:t>
            </w:r>
            <w:r w:rsidRPr="0022547E">
              <w:rPr>
                <w:b/>
                <w:bCs/>
                <w:szCs w:val="24"/>
              </w:rPr>
              <w:t>)</w:t>
            </w:r>
          </w:p>
          <w:p w14:paraId="13FAFC3E" w14:textId="77777777" w:rsidR="00C4366B" w:rsidRDefault="00C4366B" w:rsidP="00C4366B">
            <w:pPr>
              <w:rPr>
                <w:szCs w:val="24"/>
              </w:rPr>
            </w:pPr>
          </w:p>
          <w:p w14:paraId="1EABA547" w14:textId="50236555" w:rsidR="00C4366B" w:rsidRPr="0022547E" w:rsidRDefault="00C4366B" w:rsidP="00C4366B">
            <w:pPr>
              <w:rPr>
                <w:szCs w:val="24"/>
              </w:rPr>
            </w:pPr>
            <w:r w:rsidRPr="0022547E">
              <w:rPr>
                <w:szCs w:val="24"/>
              </w:rPr>
              <w:t xml:space="preserve">Utskottet </w:t>
            </w:r>
            <w:r w:rsidR="00803ADC">
              <w:rPr>
                <w:szCs w:val="24"/>
              </w:rPr>
              <w:t>inledde beredning</w:t>
            </w:r>
            <w:r w:rsidR="00AE6DB6">
              <w:rPr>
                <w:szCs w:val="24"/>
              </w:rPr>
              <w:t>en</w:t>
            </w:r>
            <w:r w:rsidRPr="0022547E">
              <w:rPr>
                <w:szCs w:val="24"/>
              </w:rPr>
              <w:t xml:space="preserve"> av </w:t>
            </w:r>
            <w:r w:rsidR="00803ADC">
              <w:rPr>
                <w:szCs w:val="24"/>
              </w:rPr>
              <w:t>prop. 2023/24:1</w:t>
            </w:r>
            <w:r w:rsidR="00624AD8">
              <w:rPr>
                <w:szCs w:val="24"/>
              </w:rPr>
              <w:t xml:space="preserve"> inom utgiftsområde 7 och motioner. </w:t>
            </w:r>
          </w:p>
          <w:p w14:paraId="39F04499" w14:textId="77777777" w:rsidR="00C4366B" w:rsidRPr="0022547E" w:rsidRDefault="00C4366B" w:rsidP="00C4366B">
            <w:pPr>
              <w:rPr>
                <w:szCs w:val="24"/>
              </w:rPr>
            </w:pPr>
          </w:p>
          <w:p w14:paraId="51847713" w14:textId="131DB160" w:rsidR="00C4366B" w:rsidRDefault="00C4366B" w:rsidP="00C4366B">
            <w:pPr>
              <w:rPr>
                <w:i/>
                <w:iCs/>
                <w:szCs w:val="24"/>
              </w:rPr>
            </w:pPr>
            <w:r w:rsidRPr="00D2664A">
              <w:rPr>
                <w:szCs w:val="24"/>
              </w:rPr>
              <w:t>Ärendet bordlades.</w:t>
            </w:r>
            <w:r w:rsidR="00613141">
              <w:rPr>
                <w:szCs w:val="24"/>
              </w:rPr>
              <w:br/>
            </w:r>
            <w:r w:rsidR="00613141">
              <w:rPr>
                <w:szCs w:val="24"/>
              </w:rPr>
              <w:br/>
            </w:r>
            <w:r w:rsidR="00613141" w:rsidRPr="00613141">
              <w:rPr>
                <w:i/>
                <w:iCs/>
                <w:szCs w:val="24"/>
              </w:rPr>
              <w:t>Sammanträdet ajou</w:t>
            </w:r>
            <w:r w:rsidR="000F0158">
              <w:rPr>
                <w:i/>
                <w:iCs/>
                <w:szCs w:val="24"/>
              </w:rPr>
              <w:t>r</w:t>
            </w:r>
            <w:r w:rsidR="00613141" w:rsidRPr="00613141">
              <w:rPr>
                <w:i/>
                <w:iCs/>
                <w:szCs w:val="24"/>
              </w:rPr>
              <w:t>nerades kl. 10.50.</w:t>
            </w:r>
          </w:p>
          <w:p w14:paraId="5056A7CC" w14:textId="67999934" w:rsidR="00613141" w:rsidRDefault="00613141" w:rsidP="00C4366B">
            <w:pPr>
              <w:rPr>
                <w:szCs w:val="24"/>
              </w:rPr>
            </w:pPr>
            <w:r>
              <w:rPr>
                <w:i/>
                <w:iCs/>
                <w:szCs w:val="24"/>
              </w:rPr>
              <w:t>Sammanträdet återupptogs kl. 11.00</w:t>
            </w:r>
          </w:p>
          <w:p w14:paraId="455907F2" w14:textId="77777777" w:rsidR="00D2539E" w:rsidRPr="004B6908" w:rsidRDefault="00D2539E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E412D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239AC631" w:rsidR="002E412D" w:rsidRPr="00B25209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12762CB5" w14:textId="16B35F9F" w:rsidR="00C4366B" w:rsidRDefault="00927BC4" w:rsidP="00C4366B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11:e parlamentariska Barentskonferensen</w:t>
            </w:r>
          </w:p>
          <w:p w14:paraId="7A681446" w14:textId="77777777" w:rsidR="00927BC4" w:rsidRDefault="00927BC4" w:rsidP="00C4366B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14:paraId="5A9DDD9D" w14:textId="02C609AC" w:rsidR="00C4366B" w:rsidRDefault="00AE6DB6" w:rsidP="00C436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Riksdagens </w:t>
            </w:r>
            <w:r w:rsidR="00927BC4">
              <w:rPr>
                <w:bCs/>
              </w:rPr>
              <w:t>delegation till det parlamentariska Barentssamarbetet</w:t>
            </w:r>
            <w:r>
              <w:rPr>
                <w:bCs/>
              </w:rPr>
              <w:t xml:space="preserve">s ordförande Beatrice Timgren </w:t>
            </w:r>
            <w:r w:rsidR="00927BC4">
              <w:rPr>
                <w:bCs/>
              </w:rPr>
              <w:t xml:space="preserve">och vice ordförande Håkan Svenneling, informerade utskottet om den 11:e parlamentariska Barentskonferensen. </w:t>
            </w:r>
          </w:p>
          <w:p w14:paraId="026DB90B" w14:textId="46609F42" w:rsidR="005A06C2" w:rsidRDefault="005A06C2" w:rsidP="00C4366B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03CA83AA" w14:textId="13C4BC6A" w:rsidR="005A06C2" w:rsidRPr="00927BC4" w:rsidRDefault="005A06C2" w:rsidP="00C436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04A23892" w14:textId="00F389FC" w:rsidR="002E412D" w:rsidRDefault="002E412D" w:rsidP="002E412D">
            <w:pPr>
              <w:rPr>
                <w:b/>
              </w:rPr>
            </w:pPr>
          </w:p>
        </w:tc>
      </w:tr>
      <w:tr w:rsidR="00B74D5A" w:rsidRPr="004B367D" w14:paraId="1067D41C" w14:textId="77777777" w:rsidTr="00BF0094">
        <w:trPr>
          <w:trHeight w:val="884"/>
        </w:trPr>
        <w:tc>
          <w:tcPr>
            <w:tcW w:w="567" w:type="dxa"/>
          </w:tcPr>
          <w:p w14:paraId="10444F47" w14:textId="604A0CB8" w:rsidR="00B74D5A" w:rsidRDefault="00B74D5A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504AA4F1" w14:textId="128AD343" w:rsidR="00C4366B" w:rsidRDefault="00927BC4" w:rsidP="00C4366B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Utgiftsområde 7 Internationellt bistånd</w:t>
            </w:r>
          </w:p>
          <w:p w14:paraId="5AA6A431" w14:textId="77777777" w:rsidR="00C4366B" w:rsidRDefault="00C4366B" w:rsidP="00C4366B">
            <w:pPr>
              <w:rPr>
                <w:b/>
              </w:rPr>
            </w:pPr>
          </w:p>
          <w:p w14:paraId="45F5C231" w14:textId="3A61FEC9" w:rsidR="00C4366B" w:rsidRDefault="00927BC4" w:rsidP="00C4366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Sida:s</w:t>
            </w:r>
            <w:proofErr w:type="spellEnd"/>
            <w:r>
              <w:rPr>
                <w:szCs w:val="24"/>
              </w:rPr>
              <w:t xml:space="preserve"> Generaldirektör Jakob Granit </w:t>
            </w:r>
            <w:r w:rsidR="00A92011">
              <w:rPr>
                <w:szCs w:val="24"/>
              </w:rPr>
              <w:t xml:space="preserve">med medarbetare </w:t>
            </w:r>
            <w:r>
              <w:rPr>
                <w:szCs w:val="24"/>
              </w:rPr>
              <w:t>informerade</w:t>
            </w:r>
            <w:r w:rsidR="00426A55">
              <w:rPr>
                <w:szCs w:val="24"/>
              </w:rPr>
              <w:t xml:space="preserve"> utskottet om utgiftsområde 7 internationellt bistånd. </w:t>
            </w:r>
          </w:p>
          <w:p w14:paraId="08D6EA2C" w14:textId="37E24F1C" w:rsidR="00C1552D" w:rsidRDefault="00C1552D" w:rsidP="00C4366B">
            <w:pPr>
              <w:rPr>
                <w:szCs w:val="24"/>
              </w:rPr>
            </w:pPr>
          </w:p>
          <w:p w14:paraId="0001B6B3" w14:textId="1C74D254" w:rsidR="00C1552D" w:rsidRPr="00F91B54" w:rsidRDefault="00C1552D" w:rsidP="00C4366B">
            <w:pPr>
              <w:rPr>
                <w:szCs w:val="24"/>
              </w:rPr>
            </w:pPr>
            <w:r>
              <w:rPr>
                <w:szCs w:val="24"/>
              </w:rPr>
              <w:t xml:space="preserve">Ledamöternas frågor besvarades. </w:t>
            </w:r>
          </w:p>
          <w:p w14:paraId="27A21762" w14:textId="47C03ECA" w:rsidR="007C7BF9" w:rsidRPr="00B74D5A" w:rsidRDefault="007C7BF9" w:rsidP="007C7BF9">
            <w:pPr>
              <w:rPr>
                <w:b/>
              </w:rPr>
            </w:pPr>
          </w:p>
        </w:tc>
      </w:tr>
      <w:tr w:rsidR="002F5A44" w:rsidRPr="00B20874" w14:paraId="7E2117D3" w14:textId="77777777" w:rsidTr="00BF0094">
        <w:trPr>
          <w:trHeight w:val="884"/>
        </w:trPr>
        <w:tc>
          <w:tcPr>
            <w:tcW w:w="567" w:type="dxa"/>
          </w:tcPr>
          <w:p w14:paraId="34F1ED33" w14:textId="5FDCED75" w:rsidR="002F5A44" w:rsidRDefault="002F5A4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C97AC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7C409ABF" w14:textId="106D455E" w:rsidR="00C4366B" w:rsidRDefault="00846FD3" w:rsidP="00C4366B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557D8AEB" w14:textId="77777777" w:rsidR="00C4366B" w:rsidRDefault="00C4366B" w:rsidP="00C4366B">
            <w:pPr>
              <w:rPr>
                <w:b/>
                <w:snapToGrid w:val="0"/>
                <w:szCs w:val="24"/>
              </w:rPr>
            </w:pPr>
          </w:p>
          <w:p w14:paraId="01F6F7D3" w14:textId="443EDB51" w:rsidR="002F5A44" w:rsidRDefault="00846FD3" w:rsidP="002E412D">
            <w:pPr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protokoll 2023/24:7.</w:t>
            </w:r>
          </w:p>
          <w:p w14:paraId="40259DBC" w14:textId="209151AC" w:rsidR="00C4366B" w:rsidRPr="00C4366B" w:rsidRDefault="00C4366B" w:rsidP="002E412D">
            <w:pPr>
              <w:rPr>
                <w:bCs/>
                <w:snapToGrid w:val="0"/>
                <w:szCs w:val="24"/>
              </w:rPr>
            </w:pPr>
          </w:p>
        </w:tc>
      </w:tr>
      <w:tr w:rsidR="00C4366B" w:rsidRPr="00EF2842" w14:paraId="292D323B" w14:textId="77777777" w:rsidTr="00BF0094">
        <w:trPr>
          <w:trHeight w:val="884"/>
        </w:trPr>
        <w:tc>
          <w:tcPr>
            <w:tcW w:w="567" w:type="dxa"/>
          </w:tcPr>
          <w:p w14:paraId="4969A80F" w14:textId="6101717B" w:rsidR="00C4366B" w:rsidRPr="002F3979" w:rsidRDefault="00C4366B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 xml:space="preserve">§ </w:t>
            </w:r>
            <w:r w:rsidR="00516D90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3BE8C764" w14:textId="4B0B3EF0" w:rsidR="00C4366B" w:rsidRPr="000A4272" w:rsidRDefault="000A4272" w:rsidP="002E412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Inkomna handlingar </w:t>
            </w:r>
          </w:p>
          <w:p w14:paraId="61878416" w14:textId="77777777" w:rsidR="000A4272" w:rsidRDefault="000A4272" w:rsidP="00FA5B2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  <w:u w:val="single"/>
              </w:rPr>
            </w:pPr>
          </w:p>
          <w:p w14:paraId="756119F1" w14:textId="483ACF8D" w:rsidR="00FA5B22" w:rsidRPr="00FA5B22" w:rsidRDefault="00FA5B22" w:rsidP="00FA5B22">
            <w:pPr>
              <w:rPr>
                <w:szCs w:val="24"/>
              </w:rPr>
            </w:pPr>
            <w:r>
              <w:rPr>
                <w:szCs w:val="24"/>
              </w:rPr>
              <w:t>Inkomna handlingar anmäldes enligt bilaga.</w:t>
            </w:r>
            <w:r w:rsidR="00B85070">
              <w:rPr>
                <w:szCs w:val="24"/>
              </w:rPr>
              <w:br/>
            </w:r>
          </w:p>
        </w:tc>
      </w:tr>
      <w:tr w:rsidR="002E412D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2876F0E8" w:rsidR="002E412D" w:rsidRPr="002F3979" w:rsidRDefault="00C4366B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 xml:space="preserve">§ </w:t>
            </w:r>
            <w:r w:rsidR="00516D90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9C5A5F2" w14:textId="1A333132" w:rsidR="002E412D" w:rsidRDefault="000A4272" w:rsidP="002E412D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073DC013" w14:textId="77777777" w:rsidR="00A754A4" w:rsidRDefault="00A754A4" w:rsidP="002E412D">
            <w:pPr>
              <w:rPr>
                <w:b/>
              </w:rPr>
            </w:pPr>
          </w:p>
          <w:p w14:paraId="42D014D4" w14:textId="77C2A735" w:rsidR="0002305C" w:rsidRPr="0002305C" w:rsidRDefault="0002305C" w:rsidP="0002305C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Utskottet informerades om:</w:t>
            </w:r>
            <w:r>
              <w:rPr>
                <w:bCs/>
                <w:szCs w:val="24"/>
              </w:rPr>
              <w:br/>
              <w:t xml:space="preserve">- </w:t>
            </w:r>
            <w:r w:rsidR="00164BCC" w:rsidRPr="00164BCC">
              <w:rPr>
                <w:szCs w:val="24"/>
              </w:rPr>
              <w:t xml:space="preserve">att </w:t>
            </w:r>
            <w:r w:rsidR="00D2664A">
              <w:rPr>
                <w:szCs w:val="24"/>
              </w:rPr>
              <w:t>samtliga ledamöter</w:t>
            </w:r>
            <w:r w:rsidR="00164BCC" w:rsidRPr="00164BCC">
              <w:rPr>
                <w:szCs w:val="24"/>
              </w:rPr>
              <w:t xml:space="preserve"> har till fredag</w:t>
            </w:r>
            <w:r w:rsidR="00D2664A">
              <w:rPr>
                <w:szCs w:val="24"/>
              </w:rPr>
              <w:t>en den 10 november</w:t>
            </w:r>
            <w:r w:rsidR="00164BCC" w:rsidRPr="00164BCC">
              <w:rPr>
                <w:szCs w:val="24"/>
              </w:rPr>
              <w:t xml:space="preserve"> på sig att anmäla deltagande vid utskottets offentliga sammanträde med kommissionär Ylva Johansson tisdag</w:t>
            </w:r>
            <w:r w:rsidR="00D2664A">
              <w:rPr>
                <w:szCs w:val="24"/>
              </w:rPr>
              <w:t>en</w:t>
            </w:r>
            <w:r w:rsidR="00164BCC" w:rsidRPr="00164BCC">
              <w:rPr>
                <w:szCs w:val="24"/>
              </w:rPr>
              <w:t xml:space="preserve"> </w:t>
            </w:r>
            <w:r w:rsidR="00D2664A">
              <w:rPr>
                <w:szCs w:val="24"/>
              </w:rPr>
              <w:t>den 14 november kl. 12.30</w:t>
            </w:r>
            <w:r w:rsidR="00164BCC" w:rsidRPr="00164BCC">
              <w:rPr>
                <w:szCs w:val="24"/>
              </w:rPr>
              <w:t>.</w:t>
            </w:r>
            <w:r w:rsidR="00164BCC">
              <w:rPr>
                <w:sz w:val="28"/>
                <w:szCs w:val="28"/>
              </w:rPr>
              <w:br/>
              <w:t>-</w:t>
            </w:r>
            <w:r w:rsidR="0007275E">
              <w:rPr>
                <w:sz w:val="28"/>
                <w:szCs w:val="28"/>
              </w:rPr>
              <w:t xml:space="preserve"> </w:t>
            </w:r>
            <w:r w:rsidR="0007275E" w:rsidRPr="0007275E">
              <w:rPr>
                <w:szCs w:val="24"/>
              </w:rPr>
              <w:t>att</w:t>
            </w:r>
            <w:r w:rsidR="0007275E">
              <w:rPr>
                <w:szCs w:val="24"/>
              </w:rPr>
              <w:t xml:space="preserve"> utrikesutskottets</w:t>
            </w:r>
            <w:r w:rsidR="0007275E" w:rsidRPr="0007275E">
              <w:rPr>
                <w:szCs w:val="24"/>
              </w:rPr>
              <w:t xml:space="preserve"> presidium deltar i panelen vid årets fredsprisseminarium arrangerat av riksdagen den 12 december kl. 14:00-15:30 i </w:t>
            </w:r>
            <w:r w:rsidR="0007275E">
              <w:rPr>
                <w:szCs w:val="24"/>
              </w:rPr>
              <w:t>Andrakammarsalen.</w:t>
            </w:r>
          </w:p>
          <w:p w14:paraId="490BCD7F" w14:textId="5D4A16A7" w:rsidR="00545303" w:rsidRDefault="00545303" w:rsidP="005453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E412D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50A03985" w:rsidR="002E412D" w:rsidRPr="002F3979" w:rsidRDefault="002F3979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 xml:space="preserve">§ </w:t>
            </w:r>
            <w:r w:rsidR="00516D90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7DD446F5" w14:textId="78681B60" w:rsidR="002E412D" w:rsidRDefault="001C1A2C" w:rsidP="002E412D">
            <w:pPr>
              <w:rPr>
                <w:b/>
              </w:rPr>
            </w:pPr>
            <w:r>
              <w:rPr>
                <w:b/>
              </w:rPr>
              <w:t>Återrapport från ordförandekonferens</w:t>
            </w:r>
          </w:p>
          <w:p w14:paraId="1A429874" w14:textId="77777777" w:rsidR="002F3979" w:rsidRDefault="002F3979" w:rsidP="002E412D">
            <w:pPr>
              <w:rPr>
                <w:b/>
              </w:rPr>
            </w:pPr>
          </w:p>
          <w:p w14:paraId="07FD3906" w14:textId="6A115744" w:rsidR="002F3979" w:rsidRDefault="001C1A2C" w:rsidP="002E412D">
            <w:pPr>
              <w:rPr>
                <w:bCs/>
              </w:rPr>
            </w:pPr>
            <w:r>
              <w:rPr>
                <w:bCs/>
              </w:rPr>
              <w:t>Ordförande Aron Emilsson delgav utskottet en återrapportering från ordförandekonferensen</w:t>
            </w:r>
            <w:r w:rsidR="002F3979">
              <w:rPr>
                <w:bCs/>
              </w:rPr>
              <w:t>.</w:t>
            </w:r>
          </w:p>
          <w:p w14:paraId="10CA2C76" w14:textId="0C3C7FBD" w:rsidR="00910370" w:rsidRPr="002F3979" w:rsidRDefault="00910370" w:rsidP="002E412D">
            <w:pPr>
              <w:rPr>
                <w:bCs/>
              </w:rPr>
            </w:pPr>
          </w:p>
        </w:tc>
      </w:tr>
      <w:tr w:rsidR="002F3979" w:rsidRPr="00EF2842" w14:paraId="0768C80B" w14:textId="77777777" w:rsidTr="00BF0094">
        <w:trPr>
          <w:trHeight w:val="884"/>
        </w:trPr>
        <w:tc>
          <w:tcPr>
            <w:tcW w:w="567" w:type="dxa"/>
          </w:tcPr>
          <w:p w14:paraId="78095CC3" w14:textId="33B20CD6" w:rsidR="002F3979" w:rsidRPr="002F3979" w:rsidRDefault="002F3979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>§ 1</w:t>
            </w:r>
            <w:r w:rsidR="00700507">
              <w:rPr>
                <w:b/>
                <w:snapToGrid w:val="0"/>
                <w:szCs w:val="24"/>
              </w:rPr>
              <w:t>0</w:t>
            </w:r>
          </w:p>
        </w:tc>
        <w:tc>
          <w:tcPr>
            <w:tcW w:w="6947" w:type="dxa"/>
            <w:shd w:val="clear" w:color="auto" w:fill="auto"/>
          </w:tcPr>
          <w:p w14:paraId="549DD5C9" w14:textId="77777777" w:rsidR="002F3979" w:rsidRDefault="002F3979" w:rsidP="002E412D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3EE63AA4" w14:textId="77777777" w:rsidR="002F3979" w:rsidRDefault="002F3979" w:rsidP="002E412D">
            <w:pPr>
              <w:rPr>
                <w:b/>
              </w:rPr>
            </w:pPr>
          </w:p>
          <w:p w14:paraId="1E77CA11" w14:textId="7FDED861" w:rsidR="002F3979" w:rsidRDefault="002F3979" w:rsidP="002E412D">
            <w:pPr>
              <w:rPr>
                <w:bCs/>
              </w:rPr>
            </w:pPr>
            <w:r>
              <w:rPr>
                <w:bCs/>
              </w:rPr>
              <w:t>Utskottet beslutade att nästa sammanträde ska äga rum t</w:t>
            </w:r>
            <w:r w:rsidR="0096233A">
              <w:rPr>
                <w:bCs/>
              </w:rPr>
              <w:t>isdagen</w:t>
            </w:r>
            <w:r>
              <w:rPr>
                <w:bCs/>
              </w:rPr>
              <w:t xml:space="preserve"> den </w:t>
            </w:r>
            <w:r w:rsidR="0096233A">
              <w:rPr>
                <w:bCs/>
              </w:rPr>
              <w:t xml:space="preserve">14 </w:t>
            </w:r>
            <w:r>
              <w:rPr>
                <w:bCs/>
              </w:rPr>
              <w:t xml:space="preserve">november kl. </w:t>
            </w:r>
            <w:r w:rsidR="0096233A">
              <w:rPr>
                <w:bCs/>
              </w:rPr>
              <w:t>12</w:t>
            </w:r>
            <w:r>
              <w:rPr>
                <w:bCs/>
              </w:rPr>
              <w:t>.</w:t>
            </w:r>
            <w:r w:rsidR="0096233A">
              <w:rPr>
                <w:bCs/>
              </w:rPr>
              <w:t>30.</w:t>
            </w:r>
          </w:p>
          <w:p w14:paraId="1A3892EA" w14:textId="29E05709" w:rsidR="002F3979" w:rsidRPr="002F3979" w:rsidRDefault="002F3979" w:rsidP="002E412D">
            <w:pPr>
              <w:rPr>
                <w:bCs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A754A4" w:rsidRDefault="00E97ABF" w:rsidP="00E97ABF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35BCAB9D" w14:textId="77777777" w:rsidR="00E97ABF" w:rsidRPr="00A754A4" w:rsidRDefault="00E97ABF" w:rsidP="00812C87">
            <w:pPr>
              <w:tabs>
                <w:tab w:val="left" w:pos="1701"/>
              </w:tabs>
            </w:pPr>
            <w:r w:rsidRPr="00A754A4">
              <w:br/>
            </w:r>
          </w:p>
          <w:p w14:paraId="22106D72" w14:textId="70FDAF2F" w:rsidR="005030DD" w:rsidRPr="006F350C" w:rsidRDefault="002662B9" w:rsidP="005030DD">
            <w:pPr>
              <w:tabs>
                <w:tab w:val="left" w:pos="1701"/>
              </w:tabs>
            </w:pPr>
            <w:r>
              <w:t>Aline</w:t>
            </w:r>
            <w:r w:rsidR="00C4366B">
              <w:t xml:space="preserve"> </w:t>
            </w:r>
            <w:r>
              <w:t>Vinberg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49CC8DE0" w:rsidR="00E97ABF" w:rsidRPr="006F350C" w:rsidRDefault="00E97ABF" w:rsidP="00E97ABF">
            <w:pPr>
              <w:tabs>
                <w:tab w:val="left" w:pos="1701"/>
              </w:tabs>
            </w:pPr>
            <w:r w:rsidRPr="00D2664A">
              <w:t>Justeras den</w:t>
            </w:r>
            <w:r w:rsidR="00D71536" w:rsidRPr="00D2664A">
              <w:t xml:space="preserve"> </w:t>
            </w:r>
            <w:r w:rsidR="002662B9" w:rsidRPr="00D2664A">
              <w:rPr>
                <w:bCs/>
              </w:rPr>
              <w:t>16</w:t>
            </w:r>
            <w:r w:rsidR="00C4366B" w:rsidRPr="00D2664A">
              <w:rPr>
                <w:bCs/>
              </w:rPr>
              <w:t xml:space="preserve"> november</w:t>
            </w:r>
            <w:r w:rsidR="005D211B" w:rsidRPr="00D2664A">
              <w:rPr>
                <w:bCs/>
              </w:rPr>
              <w:t xml:space="preserve"> </w:t>
            </w:r>
            <w:r w:rsidR="004F38B1" w:rsidRPr="00D2664A">
              <w:t>202</w:t>
            </w:r>
            <w:r w:rsidR="00394DF4" w:rsidRPr="00D2664A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66DE03DB" w:rsidR="001248C4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28DC44A8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4B6AC90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2060BE">
              <w:rPr>
                <w:sz w:val="20"/>
              </w:rPr>
              <w:t>8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585D1B31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605583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907F14">
              <w:rPr>
                <w:sz w:val="19"/>
                <w:szCs w:val="19"/>
              </w:rPr>
              <w:t>1-3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A5CA0EB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75CF2" w:rsidRPr="00993706">
              <w:rPr>
                <w:sz w:val="19"/>
                <w:szCs w:val="19"/>
              </w:rPr>
              <w:t xml:space="preserve"> </w:t>
            </w:r>
            <w:r w:rsidR="004D189E">
              <w:rPr>
                <w:sz w:val="19"/>
                <w:szCs w:val="19"/>
              </w:rPr>
              <w:t>4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FF9DE97" w:rsidR="0050083A" w:rsidRPr="0099370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207A64" w:rsidRPr="00993706">
              <w:rPr>
                <w:sz w:val="19"/>
                <w:szCs w:val="19"/>
              </w:rPr>
              <w:t xml:space="preserve"> </w:t>
            </w:r>
            <w:r w:rsidR="007F3D9B">
              <w:rPr>
                <w:sz w:val="19"/>
                <w:szCs w:val="19"/>
              </w:rPr>
              <w:t>5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3A3CDC83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978B9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DD25FB">
              <w:rPr>
                <w:sz w:val="19"/>
                <w:szCs w:val="19"/>
              </w:rPr>
              <w:t>6-1</w:t>
            </w:r>
            <w:r w:rsidR="0052639A">
              <w:rPr>
                <w:sz w:val="19"/>
                <w:szCs w:val="19"/>
              </w:rPr>
              <w:t>0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E8B74C9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901F3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6E9194C" w:rsidR="001901F3" w:rsidRPr="00993706" w:rsidRDefault="00907F14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E962046" w:rsidR="001901F3" w:rsidRPr="00993706" w:rsidRDefault="004D189E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FDD1EE6" w:rsidR="001901F3" w:rsidRPr="00993706" w:rsidRDefault="007F3D9B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17888A8" w:rsidR="001901F3" w:rsidRPr="00993706" w:rsidRDefault="00DD25FB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67198718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1901F3" w:rsidRPr="00FE5589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1901F3" w:rsidRPr="00FE5589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901F3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377C1AB4" w:rsidR="001901F3" w:rsidRPr="00993706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10611385" w:rsidR="001901F3" w:rsidRPr="00993706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0F72172" w:rsidR="001901F3" w:rsidRPr="00993706" w:rsidRDefault="007F3D9B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81F7D68" w:rsidR="001901F3" w:rsidRPr="00993706" w:rsidRDefault="00DD25FB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7A1CF98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2F1937AB" w:rsidR="001901F3" w:rsidRPr="00993706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773692FB" w:rsidR="001901F3" w:rsidRPr="00993706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3CAB542" w:rsidR="001901F3" w:rsidRPr="00993706" w:rsidRDefault="007F3D9B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2B1AD9AC" w:rsidR="001901F3" w:rsidRPr="00993706" w:rsidRDefault="00DD25FB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150484EE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1901F3" w:rsidRPr="00284231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75797183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3B193D5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2986A36" w:rsidR="001901F3" w:rsidRPr="00337441" w:rsidRDefault="007F3D9B" w:rsidP="001901F3">
            <w:pPr>
              <w:rPr>
                <w:sz w:val="20"/>
                <w:highlight w:val="yellow"/>
              </w:rPr>
            </w:pPr>
            <w:r w:rsidRPr="007F3D9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401D5BA0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8FF126B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4F0498FD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E81148A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1C2F78AB" w:rsidR="001901F3" w:rsidRPr="00337441" w:rsidRDefault="007F3D9B" w:rsidP="001901F3">
            <w:pPr>
              <w:rPr>
                <w:sz w:val="20"/>
                <w:highlight w:val="yellow"/>
              </w:rPr>
            </w:pPr>
            <w:r w:rsidRPr="007F3D9B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4150CF2F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9CAE05D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1901F3" w:rsidRPr="00284231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E6DF90C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48FDDAE2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6434E830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5429118B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3361C7C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1901F3" w:rsidRPr="00284231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5BF84B14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4DC2E764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5CBC5423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4692E8AC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4C3EE64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1901F3" w:rsidRPr="0004578D" w:rsidRDefault="001901F3" w:rsidP="001901F3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5F6512B5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933D89F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FF4AB04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CF4ECE6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D7D5DC6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38B9ECB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50A17D0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8518C4D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2B30E1F0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709AFFB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E57A0F2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F406E6A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B802343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0D587860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0C4DCBB5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1901F3" w:rsidRPr="00284231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62C63D87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75D8A8E7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5DD5B182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60EB998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43FF1FD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1901F3" w:rsidRPr="00FE5589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0992C679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13D4A24D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72548FEC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DF2B0F8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0AEE7180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5ED4C168" w:rsidR="001901F3" w:rsidRPr="0004578D" w:rsidRDefault="00907F14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EEE0F59" w:rsidR="001901F3" w:rsidRPr="0004578D" w:rsidRDefault="004D189E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1223537" w:rsidR="001901F3" w:rsidRPr="007F3D9B" w:rsidRDefault="007F3D9B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7F3D9B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1901F3" w:rsidRPr="00DD25FB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27BEF22" w:rsidR="001901F3" w:rsidRPr="00DD25FB" w:rsidRDefault="00DD25FB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DD25FB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38AF6C6" w:rsidR="001901F3" w:rsidRPr="00246B39" w:rsidRDefault="001901F3" w:rsidP="001901F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1901F3" w:rsidRPr="003504FA" w:rsidRDefault="001901F3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1901F3" w:rsidRPr="003504FA" w:rsidRDefault="001901F3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230CAE7D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DCF9349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86048CA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1901F3" w:rsidRPr="00DD25FB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1791F1C7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32C2D09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88EC6FB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F523C13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0D51DA2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1901F3" w:rsidRPr="00DD25FB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4F50DAC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F15692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8744F4B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00D7759B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3ADECF28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1901F3" w:rsidRPr="00DD25FB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581A6A08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1CEC61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112CE5C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4C76079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0BDFC63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1901F3" w:rsidRPr="00DD25FB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086299FD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B81C08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1901F3" w:rsidRPr="00DD25FB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1901F3" w:rsidRPr="004A0318" w:rsidRDefault="001901F3" w:rsidP="001901F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1901F3" w:rsidRPr="00DD25FB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4A0318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983584B" w:rsidR="001901F3" w:rsidRPr="0004578D" w:rsidRDefault="00907F14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FCCDF65" w:rsidR="001901F3" w:rsidRPr="0004578D" w:rsidRDefault="004D189E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1901F3" w:rsidRPr="007F3D9B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753FAAB" w:rsidR="001901F3" w:rsidRPr="007F3D9B" w:rsidRDefault="007F3D9B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F3D9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9BA33A9" w:rsidR="001901F3" w:rsidRPr="00DD25FB" w:rsidRDefault="00DD25FB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DD25F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97FEE2F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901F3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4A0318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4EDF09EA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1A2F80B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1901F3" w:rsidRPr="007F3D9B" w:rsidRDefault="001901F3" w:rsidP="001901F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BC435A2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75CAF71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2928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96"/>
            <w:r w:rsidRPr="004A0318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0835C38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6B1A500A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1901F3" w:rsidRPr="007F3D9B" w:rsidRDefault="001901F3" w:rsidP="001901F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28AB9893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CD1C012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6DFA63A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4A0318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D97EE19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6B7D8C89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1901F3" w:rsidRPr="007F3D9B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A090DA0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65C2269D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6A0E12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4A0318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589606FA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A855C2E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1901F3" w:rsidRPr="007F3D9B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285CA53E" w:rsidR="001901F3" w:rsidRPr="007F3D9B" w:rsidRDefault="007F3D9B" w:rsidP="001901F3">
            <w:pPr>
              <w:rPr>
                <w:sz w:val="20"/>
              </w:rPr>
            </w:pPr>
            <w:r w:rsidRPr="007F3D9B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4503817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4644C2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4A0318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6B8089D6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EA3392F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4843D879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268F936A" w:rsidR="001901F3" w:rsidRPr="00DD25FB" w:rsidRDefault="001901F3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14EB9DE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D34CCFB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9005465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6DD47345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6D1718B4" w:rsidR="001901F3" w:rsidRPr="00DD25FB" w:rsidRDefault="001901F3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486578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4A0318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DA884F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10488029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0A570BB1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A1BB15F" w:rsidR="001901F3" w:rsidRPr="00DD25FB" w:rsidRDefault="001901F3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B1C4BCB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500B72A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0C870527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682EE3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3704648" w:rsidR="001901F3" w:rsidRPr="00DD25FB" w:rsidRDefault="001901F3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5CBE2124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73BE49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1F5AF13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FDB8D09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544F78D" w:rsidR="001901F3" w:rsidRPr="00DD25FB" w:rsidRDefault="001901F3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22F94DAE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5FA206AA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368CA04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04BE728E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41D982F6" w:rsidR="001901F3" w:rsidRPr="00DD25FB" w:rsidRDefault="001901F3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E7243B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E96931E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A638C6B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53C0781" w:rsidR="001901F3" w:rsidRPr="00337441" w:rsidRDefault="007F3D9B" w:rsidP="001901F3">
            <w:pPr>
              <w:rPr>
                <w:sz w:val="20"/>
                <w:highlight w:val="yellow"/>
              </w:rPr>
            </w:pPr>
            <w:r w:rsidRPr="007F3D9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484A923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3B0D32C9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4A0318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2F87BF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79276E82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65B3AD74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23883602" w:rsidR="001901F3" w:rsidRPr="00DD25FB" w:rsidRDefault="001901F3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F51F5C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4A0318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4196A7C3" w:rsidR="001901F3" w:rsidRPr="0004578D" w:rsidRDefault="00907F14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480EADA0" w:rsidR="001901F3" w:rsidRPr="0004578D" w:rsidRDefault="004D189E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6AF89A61" w:rsidR="001901F3" w:rsidRPr="00337441" w:rsidRDefault="007F3D9B" w:rsidP="001901F3">
            <w:pPr>
              <w:rPr>
                <w:sz w:val="20"/>
                <w:highlight w:val="yellow"/>
              </w:rPr>
            </w:pPr>
            <w:r w:rsidRPr="007F3D9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20599B4D" w:rsidR="001901F3" w:rsidRPr="00DD25FB" w:rsidRDefault="00DD25FB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2BF497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6D39805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7578E719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08D22F4B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1CD4A01C" w:rsidR="001901F3" w:rsidRPr="00DD25FB" w:rsidRDefault="001901F3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3BD9DEDE" w:rsidR="001901F3" w:rsidRPr="00915B99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1FE06CA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3FB575A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26D14E2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40F03A0" w:rsidR="001901F3" w:rsidRPr="00DD25FB" w:rsidRDefault="001901F3" w:rsidP="001901F3">
            <w:pPr>
              <w:rPr>
                <w:sz w:val="20"/>
              </w:rPr>
            </w:pPr>
            <w:r w:rsidRPr="00DD25FB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1F5BF250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4A0318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957443C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77295375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DC6E444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F0AE677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4A7462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4A0318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3E164E6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A7C37D8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422FC718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10385F2A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39D93E9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8E8A0C0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1C0637D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DF5ABA6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5DA79284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619192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4A0318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4F6BAD61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0CE1D07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4C6E788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0ACBE01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69F5792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4A0318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E754F3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5471FBC2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DAD1949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E01DCFD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CDACFF6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4A0318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5B2F20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B6AE11F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64AFC6EE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887D1B2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10861C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4A0318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0B628B4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A4740D9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466F8841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7D845B5F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A22531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4A0318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8632224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40099DB6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FCAFFC1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59B2572D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10A5D5E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981D71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32B7C">
              <w:rPr>
                <w:snapToGrid w:val="0"/>
                <w:sz w:val="21"/>
                <w:szCs w:val="21"/>
              </w:rPr>
              <w:t>Rebecka Le Moine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1F9437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9C2564B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9C7495E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05A8B2C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2A44DEB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77"/>
            <w:r>
              <w:rPr>
                <w:snapToGrid w:val="0"/>
                <w:sz w:val="21"/>
                <w:szCs w:val="21"/>
              </w:rPr>
              <w:t>Elin Nilsson</w:t>
            </w:r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0486525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5F756A83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5D5663D4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110AB6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88"/>
            <w:r w:rsidRPr="004A0318">
              <w:rPr>
                <w:snapToGrid w:val="0"/>
                <w:sz w:val="21"/>
                <w:szCs w:val="21"/>
              </w:rPr>
              <w:t>Juno Blom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F04F52C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68419AD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6409D32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38B517A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95"/>
            <w:r w:rsidRPr="004A0318">
              <w:rPr>
                <w:snapToGrid w:val="0"/>
                <w:sz w:val="21"/>
                <w:szCs w:val="21"/>
              </w:rPr>
              <w:t>Jörgen Berglund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526BDE76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04D9E5E2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7DB778F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F1DDE6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902"/>
            <w:r w:rsidRPr="004A0318">
              <w:rPr>
                <w:snapToGrid w:val="0"/>
                <w:sz w:val="21"/>
                <w:szCs w:val="21"/>
              </w:rPr>
              <w:t>Hans Wallmark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B794B3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654AF06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9866E1D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4F8ECF54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4DA3C97B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1B1A6A">
              <w:rPr>
                <w:snapToGrid w:val="0"/>
                <w:sz w:val="21"/>
                <w:szCs w:val="21"/>
              </w:rPr>
              <w:t xml:space="preserve">Tony </w:t>
            </w:r>
            <w:proofErr w:type="gramStart"/>
            <w:r w:rsidRPr="001B1A6A">
              <w:rPr>
                <w:snapToGrid w:val="0"/>
                <w:sz w:val="21"/>
                <w:szCs w:val="21"/>
              </w:rPr>
              <w:t>Haddou  (</w:t>
            </w:r>
            <w:proofErr w:type="gramEnd"/>
            <w:r w:rsidRPr="001B1A6A">
              <w:rPr>
                <w:snapToGrid w:val="0"/>
                <w:sz w:val="21"/>
                <w:szCs w:val="21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1723AEA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77480626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69CB3B30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053AF4C1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9885662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1901F3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1901F3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</w:tr>
      <w:tr w:rsidR="001901F3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D5CCB"/>
    <w:multiLevelType w:val="hybridMultilevel"/>
    <w:tmpl w:val="F06278A4"/>
    <w:lvl w:ilvl="0" w:tplc="09A454A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12"/>
  </w:num>
  <w:num w:numId="8">
    <w:abstractNumId w:val="14"/>
  </w:num>
  <w:num w:numId="9">
    <w:abstractNumId w:val="13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3"/>
  </w:num>
  <w:num w:numId="16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05C"/>
    <w:rsid w:val="00023426"/>
    <w:rsid w:val="000246A7"/>
    <w:rsid w:val="00025B66"/>
    <w:rsid w:val="0002612E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75E"/>
    <w:rsid w:val="00072835"/>
    <w:rsid w:val="00074290"/>
    <w:rsid w:val="0007472B"/>
    <w:rsid w:val="000764D4"/>
    <w:rsid w:val="000767FF"/>
    <w:rsid w:val="00077639"/>
    <w:rsid w:val="00082140"/>
    <w:rsid w:val="000833FB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4272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0274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625"/>
    <w:rsid w:val="000E3A10"/>
    <w:rsid w:val="000E57F2"/>
    <w:rsid w:val="000E6B42"/>
    <w:rsid w:val="000E7116"/>
    <w:rsid w:val="000F0158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4BCC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1A2C"/>
    <w:rsid w:val="001C2AD7"/>
    <w:rsid w:val="001C347A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1A7C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60BE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32B5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2B9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355C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2FD3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D1A6A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A55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189E"/>
    <w:rsid w:val="004D324F"/>
    <w:rsid w:val="004D3C8C"/>
    <w:rsid w:val="004D6C81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6D90"/>
    <w:rsid w:val="00517650"/>
    <w:rsid w:val="0051788D"/>
    <w:rsid w:val="005179B5"/>
    <w:rsid w:val="00520DB3"/>
    <w:rsid w:val="00522B01"/>
    <w:rsid w:val="00523C27"/>
    <w:rsid w:val="005240F1"/>
    <w:rsid w:val="00524252"/>
    <w:rsid w:val="005247BB"/>
    <w:rsid w:val="0052639A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5303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6C2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C3A"/>
    <w:rsid w:val="005D5E3F"/>
    <w:rsid w:val="005D6889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141"/>
    <w:rsid w:val="006136CA"/>
    <w:rsid w:val="00614017"/>
    <w:rsid w:val="00614535"/>
    <w:rsid w:val="006167A2"/>
    <w:rsid w:val="006173F4"/>
    <w:rsid w:val="006202DD"/>
    <w:rsid w:val="00622061"/>
    <w:rsid w:val="006230EE"/>
    <w:rsid w:val="00623861"/>
    <w:rsid w:val="006241CB"/>
    <w:rsid w:val="00624AD8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0C9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0507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629C"/>
    <w:rsid w:val="007A7417"/>
    <w:rsid w:val="007B17DB"/>
    <w:rsid w:val="007B5AD0"/>
    <w:rsid w:val="007B6A85"/>
    <w:rsid w:val="007C1A7E"/>
    <w:rsid w:val="007C3054"/>
    <w:rsid w:val="007C3B2F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632"/>
    <w:rsid w:val="007F1B0B"/>
    <w:rsid w:val="007F313A"/>
    <w:rsid w:val="007F3563"/>
    <w:rsid w:val="007F3D9B"/>
    <w:rsid w:val="007F5B2F"/>
    <w:rsid w:val="007F5EFA"/>
    <w:rsid w:val="008012A7"/>
    <w:rsid w:val="00801F4E"/>
    <w:rsid w:val="008020CE"/>
    <w:rsid w:val="00802AB0"/>
    <w:rsid w:val="00803ADC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2FB4"/>
    <w:rsid w:val="00814443"/>
    <w:rsid w:val="008169D4"/>
    <w:rsid w:val="00816D7E"/>
    <w:rsid w:val="0082064B"/>
    <w:rsid w:val="00821BDD"/>
    <w:rsid w:val="00822DF2"/>
    <w:rsid w:val="00823107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6FD3"/>
    <w:rsid w:val="00847F39"/>
    <w:rsid w:val="00851D16"/>
    <w:rsid w:val="0085350D"/>
    <w:rsid w:val="0085394F"/>
    <w:rsid w:val="00853FA5"/>
    <w:rsid w:val="00856F7F"/>
    <w:rsid w:val="00857FCD"/>
    <w:rsid w:val="008608C9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6E42"/>
    <w:rsid w:val="0090725E"/>
    <w:rsid w:val="00907F14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27BC4"/>
    <w:rsid w:val="00931F11"/>
    <w:rsid w:val="0093298E"/>
    <w:rsid w:val="00933AEC"/>
    <w:rsid w:val="00933D64"/>
    <w:rsid w:val="00933FE4"/>
    <w:rsid w:val="009342D9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521B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233A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39E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12EC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D01"/>
    <w:rsid w:val="00A91E00"/>
    <w:rsid w:val="00A91F8C"/>
    <w:rsid w:val="00A92011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6DB6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8DC"/>
    <w:rsid w:val="00B17C07"/>
    <w:rsid w:val="00B20874"/>
    <w:rsid w:val="00B218FB"/>
    <w:rsid w:val="00B24532"/>
    <w:rsid w:val="00B25209"/>
    <w:rsid w:val="00B2562C"/>
    <w:rsid w:val="00B2618A"/>
    <w:rsid w:val="00B306DA"/>
    <w:rsid w:val="00B3078A"/>
    <w:rsid w:val="00B32D2C"/>
    <w:rsid w:val="00B337AC"/>
    <w:rsid w:val="00B34555"/>
    <w:rsid w:val="00B3781A"/>
    <w:rsid w:val="00B37AB8"/>
    <w:rsid w:val="00B405E7"/>
    <w:rsid w:val="00B411D0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070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52D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664A"/>
    <w:rsid w:val="00D27323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25FB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0BBA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1E6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1C28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B22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258</TotalTime>
  <Pages>3</Pages>
  <Words>705</Words>
  <Characters>3836</Characters>
  <Application>Microsoft Office Word</Application>
  <DocSecurity>0</DocSecurity>
  <Lines>1918</Lines>
  <Paragraphs>324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71</cp:revision>
  <cp:lastPrinted>2023-09-28T06:36:00Z</cp:lastPrinted>
  <dcterms:created xsi:type="dcterms:W3CDTF">2023-11-07T12:45:00Z</dcterms:created>
  <dcterms:modified xsi:type="dcterms:W3CDTF">2023-11-14T15:56:00Z</dcterms:modified>
</cp:coreProperties>
</file>