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87711" w:rsidRPr="00B93D8D" w:rsidTr="0028771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87711" w:rsidRPr="00B93D8D" w:rsidRDefault="0070444A" w:rsidP="00287711">
            <w:pPr>
              <w:pStyle w:val="RSKRbeteckning"/>
              <w:spacing w:before="240"/>
            </w:pPr>
            <w:r w:rsidRPr="00B93D8D">
              <w:t>Riksdagsskrivelse</w:t>
            </w:r>
          </w:p>
          <w:p w:rsidR="00287711" w:rsidRPr="00B93D8D" w:rsidRDefault="0070444A" w:rsidP="00287711">
            <w:pPr>
              <w:pStyle w:val="RSKRbeteckning"/>
            </w:pPr>
            <w:r w:rsidRPr="00B93D8D">
              <w:t>2007/08</w:t>
            </w:r>
            <w:r w:rsidR="00287711" w:rsidRPr="00B93D8D">
              <w:t>:</w:t>
            </w:r>
            <w:r w:rsidRPr="00B93D8D">
              <w:t>223</w:t>
            </w:r>
          </w:p>
        </w:tc>
        <w:tc>
          <w:tcPr>
            <w:tcW w:w="1134" w:type="dxa"/>
          </w:tcPr>
          <w:p w:rsidR="00287711" w:rsidRPr="00B93D8D" w:rsidRDefault="00B93D8D" w:rsidP="00287711">
            <w:pPr>
              <w:jc w:val="right"/>
            </w:pPr>
            <w:r w:rsidRPr="00B93D8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711" w:rsidRPr="00B93D8D" w:rsidTr="0028771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87711" w:rsidRPr="00B93D8D" w:rsidRDefault="00287711">
            <w:pPr>
              <w:rPr>
                <w:sz w:val="10"/>
              </w:rPr>
            </w:pPr>
          </w:p>
        </w:tc>
      </w:tr>
    </w:tbl>
    <w:p w:rsidR="00287711" w:rsidRPr="00B93D8D" w:rsidRDefault="00287711"/>
    <w:p w:rsidR="00287711" w:rsidRPr="00B93D8D" w:rsidRDefault="0070444A" w:rsidP="00287711">
      <w:pPr>
        <w:pStyle w:val="Mottagare1"/>
      </w:pPr>
      <w:r w:rsidRPr="00B93D8D">
        <w:t>Regeringen</w:t>
      </w:r>
    </w:p>
    <w:p w:rsidR="00287711" w:rsidRPr="00B93D8D" w:rsidRDefault="0070444A" w:rsidP="00287711">
      <w:pPr>
        <w:pStyle w:val="Mottagare2"/>
      </w:pPr>
      <w:r w:rsidRPr="00B93D8D">
        <w:t>Miljödepartementet</w:t>
      </w:r>
    </w:p>
    <w:p w:rsidR="00287711" w:rsidRPr="00B93D8D" w:rsidRDefault="00287711" w:rsidP="00287711">
      <w:r w:rsidRPr="00B93D8D">
        <w:t xml:space="preserve">Med överlämnande av </w:t>
      </w:r>
      <w:r w:rsidR="0070444A" w:rsidRPr="00B93D8D">
        <w:t>civilutskottet</w:t>
      </w:r>
      <w:r w:rsidRPr="00B93D8D">
        <w:t xml:space="preserve">s betänkande </w:t>
      </w:r>
      <w:r w:rsidR="0070444A" w:rsidRPr="00B93D8D">
        <w:t>2007/08</w:t>
      </w:r>
      <w:r w:rsidRPr="00B93D8D">
        <w:t>:</w:t>
      </w:r>
      <w:r w:rsidR="0070444A" w:rsidRPr="00B93D8D">
        <w:t>CU23</w:t>
      </w:r>
      <w:r w:rsidRPr="00B93D8D">
        <w:t xml:space="preserve"> </w:t>
      </w:r>
      <w:r w:rsidR="0070444A" w:rsidRPr="00B93D8D">
        <w:t>Det nya statliga lantmäteriet</w:t>
      </w:r>
      <w:r w:rsidRPr="00B93D8D">
        <w:t xml:space="preserve"> får jag anmäla att riksdagen denna dag bifallit utskottets förslag till riksdagsbeslut.</w:t>
      </w:r>
    </w:p>
    <w:p w:rsidR="00287711" w:rsidRPr="00B93D8D" w:rsidRDefault="00287711" w:rsidP="00287711">
      <w:pPr>
        <w:pStyle w:val="Stockholm"/>
      </w:pPr>
      <w:r w:rsidRPr="00B93D8D">
        <w:t xml:space="preserve">Stockholm den </w:t>
      </w:r>
      <w:r w:rsidR="0070444A" w:rsidRPr="00B93D8D">
        <w:t>2008-06-04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7711" w:rsidRPr="00B93D8D" w:rsidTr="0028771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87711" w:rsidRPr="00B93D8D" w:rsidRDefault="0070444A" w:rsidP="00287711">
            <w:pPr>
              <w:pStyle w:val="AvsTalman"/>
            </w:pPr>
            <w:r w:rsidRPr="00B93D8D">
              <w:t>Per Westerberg</w:t>
            </w:r>
          </w:p>
        </w:tc>
        <w:tc>
          <w:tcPr>
            <w:tcW w:w="3628" w:type="dxa"/>
          </w:tcPr>
          <w:p w:rsidR="00287711" w:rsidRPr="00B93D8D" w:rsidRDefault="0070444A" w:rsidP="00287711">
            <w:pPr>
              <w:pStyle w:val="AvsTjnsteman"/>
            </w:pPr>
            <w:r w:rsidRPr="00B93D8D">
              <w:t>Ulf Christoffersson</w:t>
            </w:r>
          </w:p>
        </w:tc>
      </w:tr>
    </w:tbl>
    <w:p w:rsidR="00D85057" w:rsidRPr="00B93D8D" w:rsidRDefault="00D85057" w:rsidP="00287711"/>
    <w:sectPr w:rsidR="00D85057" w:rsidRPr="00B93D8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11"/>
    <w:rsid w:val="0009098F"/>
    <w:rsid w:val="000C2D8D"/>
    <w:rsid w:val="001667BD"/>
    <w:rsid w:val="001C2855"/>
    <w:rsid w:val="00224A43"/>
    <w:rsid w:val="00243D3C"/>
    <w:rsid w:val="00244660"/>
    <w:rsid w:val="0026798D"/>
    <w:rsid w:val="0028771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444A"/>
    <w:rsid w:val="007D2903"/>
    <w:rsid w:val="00852286"/>
    <w:rsid w:val="00860608"/>
    <w:rsid w:val="008D022D"/>
    <w:rsid w:val="009417EF"/>
    <w:rsid w:val="009729E8"/>
    <w:rsid w:val="009F03A1"/>
    <w:rsid w:val="009F0EC7"/>
    <w:rsid w:val="00A16D59"/>
    <w:rsid w:val="00AC3A6D"/>
    <w:rsid w:val="00B93D8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58C75-E7EF-4B98-A9A2-614B042F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04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2008-06-02T11:04:00Z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223</vt:lpwstr>
  </property>
  <property fmtid="{D5CDD505-2E9C-101B-9397-08002B2CF9AE}" pid="6" name="Datum">
    <vt:lpwstr>2008-06-04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23</vt:lpwstr>
  </property>
  <property fmtid="{D5CDD505-2E9C-101B-9397-08002B2CF9AE}" pid="17" name="RefRubrik">
    <vt:lpwstr>Det nya statliga lantmäteriet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