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A6A24A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5F6757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8D8339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</w:t>
            </w:r>
            <w:r w:rsidR="005F6757">
              <w:rPr>
                <w:lang w:eastAsia="en-US"/>
              </w:rPr>
              <w:t>1</w:t>
            </w:r>
            <w:r w:rsidR="00163E6D">
              <w:rPr>
                <w:lang w:eastAsia="en-US"/>
              </w:rPr>
              <w:t>6</w:t>
            </w:r>
            <w:bookmarkStart w:id="1" w:name="_GoBack"/>
            <w:bookmarkEnd w:id="1"/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D49BC03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626DFC">
              <w:rPr>
                <w:color w:val="000000" w:themeColor="text1"/>
                <w:lang w:eastAsia="en-US"/>
              </w:rPr>
              <w:t>8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C91BD0" w:rsidRPr="00C91BD0">
              <w:rPr>
                <w:color w:val="000000" w:themeColor="text1"/>
                <w:lang w:eastAsia="en-US"/>
              </w:rPr>
              <w:t>0</w:t>
            </w:r>
            <w:r w:rsidR="00626DFC">
              <w:rPr>
                <w:color w:val="000000" w:themeColor="text1"/>
                <w:lang w:eastAsia="en-US"/>
              </w:rPr>
              <w:t>8.</w:t>
            </w:r>
            <w:r w:rsidR="004538D4">
              <w:rPr>
                <w:color w:val="000000" w:themeColor="text1"/>
                <w:lang w:eastAsia="en-US"/>
              </w:rPr>
              <w:t>47</w:t>
            </w:r>
            <w:r w:rsidR="004538D4">
              <w:rPr>
                <w:color w:val="000000" w:themeColor="text1"/>
                <w:lang w:eastAsia="en-US"/>
              </w:rPr>
              <w:br/>
              <w:t xml:space="preserve">08.49 – </w:t>
            </w:r>
            <w:r w:rsidR="004538D4" w:rsidRPr="00C91BD0">
              <w:rPr>
                <w:color w:val="000000" w:themeColor="text1"/>
                <w:lang w:eastAsia="en-US"/>
              </w:rPr>
              <w:t>0</w:t>
            </w:r>
            <w:r w:rsidR="004538D4">
              <w:rPr>
                <w:color w:val="000000" w:themeColor="text1"/>
                <w:lang w:eastAsia="en-US"/>
              </w:rPr>
              <w:t>8.</w:t>
            </w:r>
            <w:r w:rsidR="0053303B">
              <w:rPr>
                <w:color w:val="000000" w:themeColor="text1"/>
                <w:lang w:eastAsia="en-US"/>
              </w:rPr>
              <w:t>58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7F5D4540" w:rsidR="00D97847" w:rsidRPr="001A7CF5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093635" w:rsidRPr="00093635">
              <w:rPr>
                <w:rFonts w:eastAsiaTheme="minorHAnsi"/>
                <w:bCs/>
                <w:color w:val="000000"/>
                <w:lang w:eastAsia="en-US"/>
              </w:rPr>
              <w:br/>
              <w:t xml:space="preserve">1 </w:t>
            </w:r>
            <w:r w:rsidR="002C6D2C">
              <w:rPr>
                <w:rFonts w:eastAsiaTheme="minorHAnsi"/>
                <w:bCs/>
                <w:color w:val="000000"/>
                <w:lang w:eastAsia="en-US"/>
              </w:rPr>
              <w:t>tjänsteman</w:t>
            </w:r>
            <w:r w:rsidR="00093635" w:rsidRPr="00093635">
              <w:rPr>
                <w:rFonts w:eastAsiaTheme="minorHAnsi"/>
                <w:bCs/>
                <w:color w:val="000000"/>
                <w:lang w:eastAsia="en-US"/>
              </w:rPr>
              <w:t xml:space="preserve"> från skatteutskottet deltog på distans under punkt 2.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40D68FBE" w:rsidR="002B6B2C" w:rsidRDefault="005F6757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 Magdalena Andersson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62782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26DFC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6B2C">
              <w:rPr>
                <w:rFonts w:eastAsiaTheme="minorHAnsi"/>
                <w:color w:val="000000"/>
                <w:lang w:eastAsia="en-US"/>
              </w:rPr>
              <w:t>Finansminister Magdalena Andersson  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BC1D81" w14:textId="77777777" w:rsidR="005F6757" w:rsidRPr="005F6757" w:rsidRDefault="009870EC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>Återrapport från videomöte den 16 april 2021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ministermöte den 21-22 maj 2021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E24602B" w14:textId="4EE3F6BA" w:rsidR="00D75683" w:rsidRDefault="005F6757" w:rsidP="00B16320">
            <w:pPr>
              <w:rPr>
                <w:rFonts w:eastAsiaTheme="minorHAnsi"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>- Momssatser</w:t>
            </w:r>
            <w:r w:rsidR="001A0FD0">
              <w:rPr>
                <w:rFonts w:eastAsiaTheme="minorHAnsi"/>
                <w:b/>
                <w:color w:val="000000"/>
                <w:lang w:eastAsia="en-US"/>
              </w:rPr>
              <w:br/>
              <w:t xml:space="preserve"> </w:t>
            </w:r>
            <w:r w:rsidR="001A0FD0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Momsbefrielse för import och annan unionsverksamhet i allmänhetens intresse</w:t>
            </w:r>
            <w:r w:rsidR="001A0FD0">
              <w:rPr>
                <w:rFonts w:eastAsiaTheme="minorHAnsi"/>
                <w:b/>
                <w:color w:val="000000"/>
                <w:lang w:eastAsia="en-US"/>
              </w:rPr>
              <w:br/>
              <w:t xml:space="preserve"> </w:t>
            </w:r>
            <w:r w:rsidR="001A0FD0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1A3928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Förstärkningen av bankunionen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6320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regeingens inriktning.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Övriga frågor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Aktuella lagstiftningsförslag om finansiella tjänster</w:t>
            </w:r>
            <w:r w:rsidR="0009363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93635">
              <w:rPr>
                <w:rFonts w:eastAsiaTheme="minorHAnsi"/>
                <w:color w:val="000000"/>
                <w:lang w:eastAsia="en-US"/>
              </w:rPr>
              <w:t>Ordföranden konstaterade att det fanns stöd för regeingens inriktning.</w:t>
            </w:r>
            <w:r w:rsidR="002C6D2C">
              <w:rPr>
                <w:rFonts w:eastAsiaTheme="minorHAnsi"/>
                <w:color w:val="000000"/>
                <w:lang w:eastAsia="en-US"/>
              </w:rPr>
              <w:br/>
            </w:r>
            <w:r w:rsidR="002C6D2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lastRenderedPageBreak/>
              <w:t>- Den ekonomiska återhämtningen i Europa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Genomförandet av faciliteten för återhämtning och resiliens</w:t>
            </w:r>
            <w:r w:rsidR="001F0AA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C6D2C">
              <w:rPr>
                <w:rFonts w:eastAsiaTheme="minorHAnsi"/>
                <w:color w:val="000000"/>
                <w:lang w:eastAsia="en-US"/>
              </w:rPr>
              <w:t>Ordföranden konstaterade att det fanns stöd för regeingens inriktning.</w:t>
            </w:r>
            <w:r w:rsidR="006F6BAA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Genomförandet av stabilitets- och tillväxtpakten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Rekommendationer i enlighet med förfarandet vid alltför stora underskott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C6D2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regeingens ståndpunkt. </w:t>
            </w:r>
            <w:r w:rsidR="002C6D2C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t>- Den europeiska planeringsterminen 2021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Rekommendationer om de uppdaterade stabilitets- och konvergensprogrammen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72034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regeingens ståndpunkt. </w:t>
            </w:r>
            <w:r w:rsidR="00E72034">
              <w:rPr>
                <w:rFonts w:eastAsiaTheme="minorHAnsi"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Slutsatser om utmaningar för den finanspolitiska hållbarheten till följd av en åldrande befolkning</w:t>
            </w:r>
            <w:r w:rsidR="00E7203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72034">
              <w:rPr>
                <w:rFonts w:eastAsiaTheme="minorHAnsi"/>
                <w:color w:val="000000"/>
                <w:lang w:eastAsia="en-US"/>
              </w:rPr>
              <w:t>Ordföranden konstaterade att det fanns stöd för regeingens ståndpunkt.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Förberedelser inför G20-mötet med finansministrar och centralbankschefer den 7–10 juli 2021 – EU:s mandat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- Övriga frågor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a) Översynen av Solvens II</w:t>
            </w:r>
            <w:r w:rsidR="004538D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B3328">
              <w:rPr>
                <w:rFonts w:eastAsiaTheme="minorHAnsi"/>
                <w:color w:val="000000"/>
                <w:lang w:eastAsia="en-US"/>
              </w:rPr>
              <w:t>Ordföranden konstaterade att det fanns stöd för regeingens inriktning.</w:t>
            </w:r>
            <w:r w:rsidR="009B3328">
              <w:rPr>
                <w:rFonts w:eastAsiaTheme="minorHAnsi"/>
                <w:color w:val="000000"/>
                <w:lang w:eastAsia="en-US"/>
              </w:rPr>
              <w:br/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  <w:t>b) Europeiska revisionsrättens särskilda rapport om jämställdhetsintegrering i EU-budgeten</w:t>
            </w:r>
            <w:r w:rsidR="0053303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3303B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regeingens inriktning. </w:t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53303B" w:rsidRPr="0053303B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C01AE4">
              <w:t xml:space="preserve">  Europeiska investeringsbankens årsmöte (EIB)</w:t>
            </w:r>
          </w:p>
          <w:p w14:paraId="05FF3452" w14:textId="59410331" w:rsidR="005F6757" w:rsidRPr="005F6757" w:rsidRDefault="005F6757" w:rsidP="005C4D3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6B50F26" w14:textId="63AD275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CA791E" w14:textId="77777777" w:rsidR="001A3928" w:rsidRDefault="001A392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973D42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C35CB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2AC8B5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2020/21:4</w:t>
            </w:r>
            <w:r w:rsidR="005F6757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0B31CC7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7341EC1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5FEA30E3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E57209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77C13135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42FDB007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27DF27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21464D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34CBB10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0A9ECB9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5008D0A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82A281B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2B1034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126A02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2B70AC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94FE500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0ABA8FBC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D6741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4BF726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250516E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36EAB26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8C5B2C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3C2E3A0F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228A16B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0AD3B7E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CF41B39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3BA8FDC1" w:rsidR="00DE5153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9C437AD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545AB306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3BEC7A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15EDF" w:rsidRPr="00DE5153" w14:paraId="4A1EE245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8DFD6D" w14:textId="6302A3AC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01823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AD2E0" w14:textId="035559C8" w:rsidR="00815EDF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8C540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A3F50E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FCD488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7232F6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9BAC4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15EDF" w:rsidRPr="00DE5153" w14:paraId="3FC2BAB2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EBB2EB" w14:textId="6A75E572" w:rsidR="00815EDF" w:rsidRDefault="00815EDF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3B991E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6DF322" w14:textId="66047CB9" w:rsidR="00815EDF" w:rsidRDefault="0042589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815EDF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153406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798765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4C16E3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170392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F0AA51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6835F1A4" w:rsidR="002B2004" w:rsidRDefault="002B2004">
      <w:pPr>
        <w:widowControl/>
        <w:spacing w:after="160" w:line="259" w:lineRule="auto"/>
        <w:rPr>
          <w:sz w:val="22"/>
          <w:szCs w:val="22"/>
        </w:rPr>
      </w:pPr>
    </w:p>
    <w:sectPr w:rsidR="002B2004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3E6D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D8E"/>
    <w:rsid w:val="00DE3F11"/>
    <w:rsid w:val="00DE4623"/>
    <w:rsid w:val="00DE515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90F25-492B-48DB-87FE-0AAB2D7F4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72</TotalTime>
  <Pages>6</Pages>
  <Words>955</Words>
  <Characters>5591</Characters>
  <Application>Microsoft Office Word</Application>
  <DocSecurity>0</DocSecurity>
  <Lines>1397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16</cp:revision>
  <cp:lastPrinted>2020-11-19T10:10:00Z</cp:lastPrinted>
  <dcterms:created xsi:type="dcterms:W3CDTF">2021-06-14T14:46:00Z</dcterms:created>
  <dcterms:modified xsi:type="dcterms:W3CDTF">2021-06-18T09:14:00Z</dcterms:modified>
</cp:coreProperties>
</file>