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595A608" w14:textId="77777777" w:rsidTr="00782EA9">
        <w:tc>
          <w:tcPr>
            <w:tcW w:w="9141" w:type="dxa"/>
          </w:tcPr>
          <w:p w14:paraId="78CC028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589E15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90F774A" w14:textId="77777777" w:rsidR="0096348C" w:rsidRPr="00477C9F" w:rsidRDefault="0096348C" w:rsidP="00477C9F">
      <w:pPr>
        <w:rPr>
          <w:sz w:val="22"/>
          <w:szCs w:val="22"/>
        </w:rPr>
      </w:pPr>
    </w:p>
    <w:p w14:paraId="116051C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F2B0FBE" w14:textId="77777777" w:rsidTr="00F86ACF">
        <w:trPr>
          <w:cantSplit/>
          <w:trHeight w:val="742"/>
        </w:trPr>
        <w:tc>
          <w:tcPr>
            <w:tcW w:w="1790" w:type="dxa"/>
          </w:tcPr>
          <w:p w14:paraId="372E682F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A5F96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020C539" w14:textId="22A1E95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F64A2">
              <w:rPr>
                <w:b/>
                <w:sz w:val="22"/>
                <w:szCs w:val="22"/>
              </w:rPr>
              <w:t>12</w:t>
            </w:r>
          </w:p>
          <w:p w14:paraId="543ACF2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3163CF0" w14:textId="77777777" w:rsidTr="00F86ACF">
        <w:tc>
          <w:tcPr>
            <w:tcW w:w="1790" w:type="dxa"/>
          </w:tcPr>
          <w:p w14:paraId="6207EB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4ECFF97" w14:textId="0258B995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44659D">
              <w:rPr>
                <w:sz w:val="22"/>
                <w:szCs w:val="22"/>
              </w:rPr>
              <w:t>1</w:t>
            </w:r>
            <w:r w:rsidR="00FA337E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AF64A2">
              <w:rPr>
                <w:sz w:val="22"/>
                <w:szCs w:val="22"/>
              </w:rPr>
              <w:t>28</w:t>
            </w:r>
          </w:p>
        </w:tc>
      </w:tr>
      <w:tr w:rsidR="0096348C" w:rsidRPr="00477C9F" w14:paraId="0DD66481" w14:textId="77777777" w:rsidTr="00F86ACF">
        <w:tc>
          <w:tcPr>
            <w:tcW w:w="1790" w:type="dxa"/>
          </w:tcPr>
          <w:p w14:paraId="372CB16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89EC41D" w14:textId="72160F67" w:rsidR="00BD53C1" w:rsidRPr="00477C9F" w:rsidRDefault="00AF64A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</w:t>
            </w:r>
            <w:r w:rsidR="00FD6A70">
              <w:rPr>
                <w:sz w:val="22"/>
                <w:szCs w:val="22"/>
              </w:rPr>
              <w:t>9</w:t>
            </w:r>
            <w:r w:rsidR="00CF4ED5">
              <w:rPr>
                <w:sz w:val="22"/>
                <w:szCs w:val="22"/>
              </w:rPr>
              <w:t>–</w:t>
            </w:r>
            <w:r w:rsidR="006867F1">
              <w:rPr>
                <w:sz w:val="22"/>
                <w:szCs w:val="22"/>
              </w:rPr>
              <w:t>9.22</w:t>
            </w:r>
          </w:p>
        </w:tc>
      </w:tr>
      <w:tr w:rsidR="0096348C" w:rsidRPr="00477C9F" w14:paraId="2A046668" w14:textId="77777777" w:rsidTr="00F86ACF">
        <w:tc>
          <w:tcPr>
            <w:tcW w:w="1790" w:type="dxa"/>
          </w:tcPr>
          <w:p w14:paraId="74DA65C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97F76FB" w14:textId="5BBC6FC2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05D97AED" w14:textId="77777777" w:rsidR="0096348C" w:rsidRPr="00477C9F" w:rsidRDefault="0096348C" w:rsidP="00477C9F">
      <w:pPr>
        <w:rPr>
          <w:sz w:val="22"/>
          <w:szCs w:val="22"/>
        </w:rPr>
      </w:pPr>
    </w:p>
    <w:p w14:paraId="034D931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210ADA6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FD3912" w14:paraId="10E9E2FC" w14:textId="77777777" w:rsidTr="00F86ACF">
        <w:tc>
          <w:tcPr>
            <w:tcW w:w="753" w:type="dxa"/>
          </w:tcPr>
          <w:p w14:paraId="64E2A068" w14:textId="77777777" w:rsidR="00F84080" w:rsidRPr="00FD3912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3912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FD3912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530A439" w14:textId="77777777" w:rsidR="00336917" w:rsidRPr="00FD3912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391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61914DF" w14:textId="77777777" w:rsidR="00F84080" w:rsidRPr="00FD3912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B4273A5" w14:textId="1FC1FCFF" w:rsidR="0069143B" w:rsidRPr="00FD391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D3912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FD3912">
              <w:rPr>
                <w:snapToGrid w:val="0"/>
                <w:sz w:val="22"/>
                <w:szCs w:val="22"/>
              </w:rPr>
              <w:t>4</w:t>
            </w:r>
            <w:r w:rsidRPr="00FD3912">
              <w:rPr>
                <w:snapToGrid w:val="0"/>
                <w:sz w:val="22"/>
                <w:szCs w:val="22"/>
              </w:rPr>
              <w:t>/2</w:t>
            </w:r>
            <w:r w:rsidR="003D34BA" w:rsidRPr="00FD3912">
              <w:rPr>
                <w:snapToGrid w:val="0"/>
                <w:sz w:val="22"/>
                <w:szCs w:val="22"/>
              </w:rPr>
              <w:t>5</w:t>
            </w:r>
            <w:r w:rsidRPr="00FD3912">
              <w:rPr>
                <w:snapToGrid w:val="0"/>
                <w:sz w:val="22"/>
                <w:szCs w:val="22"/>
              </w:rPr>
              <w:t>:</w:t>
            </w:r>
            <w:r w:rsidR="00AF64A2" w:rsidRPr="00FD3912">
              <w:rPr>
                <w:snapToGrid w:val="0"/>
                <w:sz w:val="22"/>
                <w:szCs w:val="22"/>
              </w:rPr>
              <w:t>11</w:t>
            </w:r>
            <w:r w:rsidR="00FD0038" w:rsidRPr="00FD3912">
              <w:rPr>
                <w:snapToGrid w:val="0"/>
                <w:sz w:val="22"/>
                <w:szCs w:val="22"/>
              </w:rPr>
              <w:t>.</w:t>
            </w:r>
          </w:p>
          <w:p w14:paraId="1F5B6978" w14:textId="77777777" w:rsidR="007864F6" w:rsidRPr="00FD391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FD3912" w14:paraId="0172BCBF" w14:textId="77777777" w:rsidTr="00F86ACF">
        <w:tc>
          <w:tcPr>
            <w:tcW w:w="753" w:type="dxa"/>
          </w:tcPr>
          <w:p w14:paraId="77B58E79" w14:textId="79CF16CE" w:rsidR="008273F4" w:rsidRPr="00FD3912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3912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FD3912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330EC" w:rsidRPr="00FD391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0B94C84E" w14:textId="768F068F" w:rsidR="0069143B" w:rsidRPr="00FD3912" w:rsidRDefault="00AF64A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3912">
              <w:rPr>
                <w:b/>
                <w:sz w:val="22"/>
                <w:szCs w:val="22"/>
              </w:rPr>
              <w:t>Propositionsavlämnandet</w:t>
            </w:r>
          </w:p>
          <w:p w14:paraId="65D519D2" w14:textId="77777777" w:rsidR="00930B63" w:rsidRPr="00FD3912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3D191C" w14:textId="77777777" w:rsidR="001D2D2F" w:rsidRPr="00FD3912" w:rsidRDefault="001D2D2F" w:rsidP="001D2D2F">
            <w:pPr>
              <w:spacing w:after="240"/>
              <w:rPr>
                <w:snapToGrid w:val="0"/>
                <w:sz w:val="22"/>
                <w:szCs w:val="22"/>
              </w:rPr>
            </w:pPr>
            <w:r w:rsidRPr="00FD391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CF913E6" w14:textId="77777777" w:rsidR="001D2D2F" w:rsidRPr="00FD3912" w:rsidRDefault="001D2D2F" w:rsidP="001D2D2F">
            <w:pPr>
              <w:rPr>
                <w:snapToGrid w:val="0"/>
                <w:sz w:val="22"/>
                <w:szCs w:val="22"/>
              </w:rPr>
            </w:pPr>
            <w:r w:rsidRPr="00FD3912">
              <w:rPr>
                <w:snapToGrid w:val="0"/>
                <w:sz w:val="22"/>
                <w:szCs w:val="22"/>
              </w:rPr>
              <w:t>Ärendet bordlades.</w:t>
            </w:r>
          </w:p>
          <w:p w14:paraId="3B4C840D" w14:textId="77777777" w:rsidR="00451D02" w:rsidRPr="00FD3912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FD3912" w14:paraId="0C6B35A0" w14:textId="77777777" w:rsidTr="00F86ACF">
        <w:tc>
          <w:tcPr>
            <w:tcW w:w="753" w:type="dxa"/>
          </w:tcPr>
          <w:p w14:paraId="29BF8C95" w14:textId="18AAD254" w:rsidR="00F84080" w:rsidRPr="00FD3912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391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330EC" w:rsidRPr="00FD391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52578F92" w14:textId="33CE17EE" w:rsidR="00376C7D" w:rsidRPr="00FD3912" w:rsidRDefault="00AF64A2" w:rsidP="0069143B">
            <w:pPr>
              <w:rPr>
                <w:b/>
                <w:snapToGrid w:val="0"/>
                <w:sz w:val="22"/>
                <w:szCs w:val="22"/>
              </w:rPr>
            </w:pPr>
            <w:r w:rsidRPr="00FD3912">
              <w:rPr>
                <w:b/>
                <w:sz w:val="22"/>
                <w:szCs w:val="22"/>
              </w:rPr>
              <w:t>Politiska samordningsfunktioner inom Regeringskansliet över tid</w:t>
            </w:r>
          </w:p>
          <w:p w14:paraId="042BC898" w14:textId="77777777" w:rsidR="00376C7D" w:rsidRPr="00FD391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006F2F9" w14:textId="77777777" w:rsidR="001D2D2F" w:rsidRPr="00FD3912" w:rsidRDefault="001D2D2F" w:rsidP="001D2D2F">
            <w:pPr>
              <w:spacing w:after="240"/>
              <w:rPr>
                <w:snapToGrid w:val="0"/>
                <w:sz w:val="22"/>
                <w:szCs w:val="22"/>
              </w:rPr>
            </w:pPr>
            <w:r w:rsidRPr="00FD391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5A42635" w14:textId="77777777" w:rsidR="001D2D2F" w:rsidRPr="00FD3912" w:rsidRDefault="001D2D2F" w:rsidP="001D2D2F">
            <w:pPr>
              <w:rPr>
                <w:snapToGrid w:val="0"/>
                <w:sz w:val="22"/>
                <w:szCs w:val="22"/>
              </w:rPr>
            </w:pPr>
            <w:r w:rsidRPr="00FD3912">
              <w:rPr>
                <w:snapToGrid w:val="0"/>
                <w:sz w:val="22"/>
                <w:szCs w:val="22"/>
              </w:rPr>
              <w:t>Ärendet bordlades.</w:t>
            </w:r>
          </w:p>
          <w:p w14:paraId="1EBB2445" w14:textId="77777777" w:rsidR="0069143B" w:rsidRPr="00FD3912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FD3912" w14:paraId="224B0357" w14:textId="77777777" w:rsidTr="00F86ACF">
        <w:tc>
          <w:tcPr>
            <w:tcW w:w="753" w:type="dxa"/>
          </w:tcPr>
          <w:p w14:paraId="07F4E457" w14:textId="5C4D555C" w:rsidR="00376C7D" w:rsidRPr="00FD3912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3912">
              <w:rPr>
                <w:b/>
                <w:snapToGrid w:val="0"/>
                <w:sz w:val="22"/>
                <w:szCs w:val="22"/>
              </w:rPr>
              <w:t>§</w:t>
            </w:r>
            <w:r w:rsidR="008330EC" w:rsidRPr="00FD3912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6C82EAC4" w14:textId="4A4AA9FC" w:rsidR="00376C7D" w:rsidRPr="00FD3912" w:rsidRDefault="00AF64A2" w:rsidP="0069143B">
            <w:pPr>
              <w:rPr>
                <w:b/>
                <w:snapToGrid w:val="0"/>
                <w:sz w:val="22"/>
                <w:szCs w:val="22"/>
              </w:rPr>
            </w:pPr>
            <w:r w:rsidRPr="00FD3912">
              <w:rPr>
                <w:b/>
                <w:sz w:val="22"/>
                <w:szCs w:val="22"/>
              </w:rPr>
              <w:t>Statsråds användande av sociala medier</w:t>
            </w:r>
          </w:p>
          <w:p w14:paraId="757548D3" w14:textId="77777777" w:rsidR="00376C7D" w:rsidRPr="00FD391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D4FD8AD" w14:textId="77777777" w:rsidR="001D2D2F" w:rsidRPr="00FD3912" w:rsidRDefault="001D2D2F" w:rsidP="001D2D2F">
            <w:pPr>
              <w:spacing w:after="240"/>
              <w:rPr>
                <w:snapToGrid w:val="0"/>
                <w:sz w:val="22"/>
                <w:szCs w:val="22"/>
              </w:rPr>
            </w:pPr>
            <w:r w:rsidRPr="00FD391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B38529E" w14:textId="77777777" w:rsidR="001D2D2F" w:rsidRPr="00FD3912" w:rsidRDefault="001D2D2F" w:rsidP="001D2D2F">
            <w:pPr>
              <w:rPr>
                <w:snapToGrid w:val="0"/>
                <w:sz w:val="22"/>
                <w:szCs w:val="22"/>
              </w:rPr>
            </w:pPr>
            <w:r w:rsidRPr="00FD3912">
              <w:rPr>
                <w:snapToGrid w:val="0"/>
                <w:sz w:val="22"/>
                <w:szCs w:val="22"/>
              </w:rPr>
              <w:t>Ärendet bordlades.</w:t>
            </w:r>
          </w:p>
          <w:p w14:paraId="2F77CEF3" w14:textId="77777777" w:rsidR="00930B63" w:rsidRPr="00FD3912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FD3912" w14:paraId="5B52C638" w14:textId="77777777" w:rsidTr="00F86ACF">
        <w:tc>
          <w:tcPr>
            <w:tcW w:w="753" w:type="dxa"/>
          </w:tcPr>
          <w:p w14:paraId="32CBE9E3" w14:textId="652F3BD6" w:rsidR="00376C7D" w:rsidRPr="00FD3912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3912">
              <w:rPr>
                <w:b/>
                <w:snapToGrid w:val="0"/>
                <w:sz w:val="22"/>
                <w:szCs w:val="22"/>
              </w:rPr>
              <w:t>§</w:t>
            </w:r>
            <w:r w:rsidR="008330EC" w:rsidRPr="00FD3912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53D875AB" w14:textId="251F61FE" w:rsidR="00376C7D" w:rsidRPr="00FD3912" w:rsidRDefault="00AF64A2" w:rsidP="0069143B">
            <w:pPr>
              <w:rPr>
                <w:b/>
                <w:snapToGrid w:val="0"/>
                <w:sz w:val="22"/>
                <w:szCs w:val="22"/>
              </w:rPr>
            </w:pPr>
            <w:r w:rsidRPr="00FD3912">
              <w:rPr>
                <w:b/>
                <w:sz w:val="22"/>
                <w:szCs w:val="22"/>
              </w:rPr>
              <w:t>Konsulärt stöd till frihetsberövade utomlands</w:t>
            </w:r>
          </w:p>
          <w:p w14:paraId="3226F08C" w14:textId="77777777" w:rsidR="00930B63" w:rsidRPr="00FD3912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72F4F64" w14:textId="77777777" w:rsidR="001D2D2F" w:rsidRPr="00FD3912" w:rsidRDefault="001D2D2F" w:rsidP="001D2D2F">
            <w:pPr>
              <w:spacing w:after="240"/>
              <w:rPr>
                <w:snapToGrid w:val="0"/>
                <w:sz w:val="22"/>
                <w:szCs w:val="22"/>
              </w:rPr>
            </w:pPr>
            <w:r w:rsidRPr="00FD391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D05777C" w14:textId="77777777" w:rsidR="001D2D2F" w:rsidRPr="00FD3912" w:rsidRDefault="001D2D2F" w:rsidP="001D2D2F">
            <w:pPr>
              <w:rPr>
                <w:snapToGrid w:val="0"/>
                <w:sz w:val="22"/>
                <w:szCs w:val="22"/>
              </w:rPr>
            </w:pPr>
            <w:r w:rsidRPr="00FD3912">
              <w:rPr>
                <w:snapToGrid w:val="0"/>
                <w:sz w:val="22"/>
                <w:szCs w:val="22"/>
              </w:rPr>
              <w:t>Ärendet bordlades.</w:t>
            </w:r>
          </w:p>
          <w:p w14:paraId="2905B739" w14:textId="77777777" w:rsidR="00376C7D" w:rsidRPr="00FD391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F64A2" w:rsidRPr="00FD3912" w14:paraId="0046D333" w14:textId="77777777" w:rsidTr="00F86ACF">
        <w:tc>
          <w:tcPr>
            <w:tcW w:w="753" w:type="dxa"/>
          </w:tcPr>
          <w:p w14:paraId="702AABB2" w14:textId="7C4E0889" w:rsidR="00AF64A2" w:rsidRPr="00FD3912" w:rsidRDefault="00AF64A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3912">
              <w:rPr>
                <w:b/>
                <w:snapToGrid w:val="0"/>
                <w:sz w:val="22"/>
                <w:szCs w:val="22"/>
              </w:rPr>
              <w:t>§</w:t>
            </w:r>
            <w:r w:rsidR="008330EC" w:rsidRPr="00FD3912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2CE43E0C" w14:textId="77777777" w:rsidR="00AF64A2" w:rsidRPr="00FD3912" w:rsidRDefault="00AF64A2" w:rsidP="0069143B">
            <w:pPr>
              <w:rPr>
                <w:b/>
                <w:sz w:val="22"/>
                <w:szCs w:val="22"/>
              </w:rPr>
            </w:pPr>
            <w:r w:rsidRPr="00FD3912">
              <w:rPr>
                <w:b/>
                <w:sz w:val="22"/>
                <w:szCs w:val="22"/>
              </w:rPr>
              <w:t>Myndigheters underrättelser om införlivande av EU-rättsakter</w:t>
            </w:r>
          </w:p>
          <w:p w14:paraId="1C67B056" w14:textId="77777777" w:rsidR="00AF64A2" w:rsidRPr="00FD3912" w:rsidRDefault="00AF64A2" w:rsidP="0069143B">
            <w:pPr>
              <w:rPr>
                <w:b/>
                <w:sz w:val="22"/>
                <w:szCs w:val="22"/>
              </w:rPr>
            </w:pPr>
          </w:p>
          <w:p w14:paraId="06C54916" w14:textId="77777777" w:rsidR="001D2D2F" w:rsidRPr="00FD3912" w:rsidRDefault="001D2D2F" w:rsidP="001D2D2F">
            <w:pPr>
              <w:spacing w:after="240"/>
              <w:rPr>
                <w:snapToGrid w:val="0"/>
                <w:sz w:val="22"/>
                <w:szCs w:val="22"/>
              </w:rPr>
            </w:pPr>
            <w:r w:rsidRPr="00FD391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991782E" w14:textId="77777777" w:rsidR="001D2D2F" w:rsidRPr="00FD3912" w:rsidRDefault="001D2D2F" w:rsidP="001D2D2F">
            <w:pPr>
              <w:rPr>
                <w:snapToGrid w:val="0"/>
                <w:sz w:val="22"/>
                <w:szCs w:val="22"/>
              </w:rPr>
            </w:pPr>
            <w:r w:rsidRPr="00FD3912">
              <w:rPr>
                <w:snapToGrid w:val="0"/>
                <w:sz w:val="22"/>
                <w:szCs w:val="22"/>
              </w:rPr>
              <w:t>Ärendet bordlades.</w:t>
            </w:r>
          </w:p>
          <w:p w14:paraId="3009BA8F" w14:textId="4B2D1ABD" w:rsidR="00AF64A2" w:rsidRPr="00FD3912" w:rsidRDefault="00AF64A2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FD3912" w14:paraId="4532D859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18B3B3F" w14:textId="77777777" w:rsidR="008273F4" w:rsidRPr="00FD391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D3912">
              <w:rPr>
                <w:sz w:val="22"/>
                <w:szCs w:val="22"/>
              </w:rPr>
              <w:t>Vid protokollet</w:t>
            </w:r>
          </w:p>
          <w:p w14:paraId="1220A35A" w14:textId="6F6D3E22" w:rsidR="008273F4" w:rsidRPr="00FD391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D3912">
              <w:rPr>
                <w:sz w:val="22"/>
                <w:szCs w:val="22"/>
              </w:rPr>
              <w:t>Justera</w:t>
            </w:r>
            <w:r w:rsidR="007E28D1">
              <w:rPr>
                <w:sz w:val="22"/>
                <w:szCs w:val="22"/>
              </w:rPr>
              <w:t>t 2024-12-03</w:t>
            </w:r>
          </w:p>
          <w:p w14:paraId="09277230" w14:textId="77777777" w:rsidR="008273F4" w:rsidRPr="00FD3912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D3912">
              <w:rPr>
                <w:sz w:val="22"/>
                <w:szCs w:val="22"/>
              </w:rPr>
              <w:t>Ida Karkiainen</w:t>
            </w:r>
          </w:p>
          <w:p w14:paraId="495461A5" w14:textId="77777777" w:rsidR="00AF32C5" w:rsidRPr="00FD3912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4AA2AD44" w14:textId="77777777" w:rsidR="005805B8" w:rsidRDefault="005805B8" w:rsidP="005805B8">
      <w:pPr>
        <w:widowControl/>
        <w:rPr>
          <w:sz w:val="22"/>
          <w:szCs w:val="22"/>
        </w:rPr>
      </w:pPr>
    </w:p>
    <w:p w14:paraId="5DDDE8DC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6A980A0F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B33FD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6B46323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F0283B5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4659D">
              <w:rPr>
                <w:sz w:val="20"/>
              </w:rPr>
              <w:t>1</w:t>
            </w:r>
            <w:r w:rsidR="00FA337E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A337E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E83BB7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EBB1EFE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2BA0C58D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1C76C71" w14:textId="0C79E45D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AF64A2">
              <w:rPr>
                <w:sz w:val="20"/>
              </w:rPr>
              <w:t>12</w:t>
            </w:r>
          </w:p>
        </w:tc>
      </w:tr>
      <w:tr w:rsidR="005805B8" w14:paraId="441F1FA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C79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4259" w14:textId="2A03A6D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B546DF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120B" w14:textId="588891B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546DF">
              <w:rPr>
                <w:sz w:val="20"/>
              </w:rPr>
              <w:t xml:space="preserve"> 4–6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154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F4A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8D2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8BC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27F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14A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AA5515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EAF6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BB27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9A9E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479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1B1A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8EE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57A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977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E51C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2D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959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EA5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14BD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7613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E98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872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DC5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B546DF" w14:paraId="4E1884C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E53BD" w14:textId="77777777" w:rsidR="00B546DF" w:rsidRPr="00244936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7166" w14:textId="67983699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139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A6C1" w14:textId="48DFFA39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F50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1EB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869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DBA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518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AD8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3B4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232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765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127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7E7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017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ACC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039AA5D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0BF5" w14:textId="77777777" w:rsidR="00B546DF" w:rsidRPr="00244936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244936">
              <w:rPr>
                <w:iCs/>
                <w:sz w:val="22"/>
                <w:szCs w:val="22"/>
              </w:rPr>
              <w:t xml:space="preserve"> (M)</w:t>
            </w:r>
            <w:r>
              <w:rPr>
                <w:iCs/>
                <w:sz w:val="22"/>
                <w:szCs w:val="22"/>
              </w:rPr>
              <w:t xml:space="preserve">, </w:t>
            </w:r>
            <w:r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6FEC" w14:textId="55737D19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9A3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C00B" w14:textId="538F3CC4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547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42D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69D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D28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E0E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156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8E9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35D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546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36E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384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A98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8BC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2CF00D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F530" w14:textId="77777777" w:rsidR="00B546DF" w:rsidRPr="00244936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D79" w14:textId="4A93090A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CF6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39DF" w14:textId="391AFFCC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F43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5B9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A53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EDA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E70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8D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BB4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457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B1F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22B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DC1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5A8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E66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546DF" w14:paraId="3A5FE8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ACCC" w14:textId="77777777" w:rsidR="00B546DF" w:rsidRPr="00244936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C808" w14:textId="05CEA020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9E0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DC3F" w14:textId="5BD411B8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24F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0DE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CED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5D2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701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466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9BE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D9C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CB3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810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BC0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A4F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C58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546DF" w14:paraId="3D9AB1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CD8C" w14:textId="77777777" w:rsidR="00B546DF" w:rsidRPr="00244936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31E6" w14:textId="15ECAA6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2DA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3FFB" w14:textId="71B8AD29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5D0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64A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353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35D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DE5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28D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B90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6ED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5A1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CCA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D18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9CE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613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546DF" w14:paraId="45016F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E868" w14:textId="77777777" w:rsidR="00B546DF" w:rsidRPr="00244936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CE8C" w14:textId="3352002B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B8F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8E35" w14:textId="54D7FE9F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318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708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507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ECB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323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C8E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9DC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0DA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724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5F7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54E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2BF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19C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546DF" w14:paraId="393A2D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F41E" w14:textId="77777777" w:rsidR="00B546DF" w:rsidRPr="00244936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03DC" w14:textId="6BDD47C9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C40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D1E1" w14:textId="7D4FF5FF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968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9C0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901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956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679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761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D62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62F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7EC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9B1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F38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804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99D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546DF" w14:paraId="746A2E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54DC" w14:textId="77777777" w:rsidR="00B546DF" w:rsidRPr="00244936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316C" w14:textId="2317E5E1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CA3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3D03" w14:textId="7F9D287A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4E1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C1F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CCE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CD6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C7B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E03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7A3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5AB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82D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245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DF1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6C1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90F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546DF" w14:paraId="7072DE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2FBD" w14:textId="77777777" w:rsidR="00B546DF" w:rsidRPr="00244936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213B" w14:textId="66DAA5F4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976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CC8B" w14:textId="4B26BF70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E72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C52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284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FD5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FDF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0D9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A61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5FD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2CA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B3B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C58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7EC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4A8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03513E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D7F5" w14:textId="77777777" w:rsidR="00B546DF" w:rsidRPr="00244936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8FAC" w14:textId="6D1D6AD6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7FC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8195" w14:textId="288B13EA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02E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2BB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956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5C9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0F3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6C9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D9F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7F6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3B2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6C9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52D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E8B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086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546DF" w14:paraId="00FDE7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A525" w14:textId="77777777" w:rsidR="00B546DF" w:rsidRPr="00244936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6D83" w14:textId="1C9894D9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08B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25CF" w14:textId="7A87C4E2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464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B21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00F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E16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4EE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6C6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652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043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D8F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83C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6A2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B78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793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546DF" w14:paraId="281528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E738" w14:textId="77777777" w:rsidR="00B546DF" w:rsidRPr="00244936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0EBC" w14:textId="2492FB1C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1AE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CE8F" w14:textId="6598E04A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181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29E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A2E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90E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CA5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A48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B3F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24A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382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760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9FD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F47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1D0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546DF" w14:paraId="582C80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9494" w14:textId="77777777" w:rsidR="00B546DF" w:rsidRPr="00244936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DC8A" w14:textId="35B83671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6DC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53DC" w14:textId="7F36A3B2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1B7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06A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585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7D4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5EB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773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4AC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81C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5B7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640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65A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E26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6E3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1A0683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BDF2" w14:textId="77777777" w:rsidR="00B546DF" w:rsidRPr="00244936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B1FF" w14:textId="770D5BA6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6F9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83C6" w14:textId="6E32CD29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FD1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99F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9CC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2DA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317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B5F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663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79F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C9B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CBF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F36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8CC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CB9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79C217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391" w14:textId="77777777" w:rsidR="00B546DF" w:rsidRPr="00244936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EF9B" w14:textId="5681DDE6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F46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3796" w14:textId="2DF59482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4E5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E33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370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1DA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565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4CC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7F6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729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8CE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69E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BEC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956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A58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723755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48C2" w14:textId="77777777" w:rsidR="00B546DF" w:rsidRPr="00244936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F3F2" w14:textId="4F2A9E4A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70F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9CDC" w14:textId="414F0762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515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E03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F8D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402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8E1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9B0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A4B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1C0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160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BED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363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BC5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1FB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71FCC5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1A57" w14:textId="77777777" w:rsidR="00B546DF" w:rsidRPr="00244936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6E52" w14:textId="31075FA4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1D2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2115" w14:textId="0FDB115F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FA2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3D4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8C7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3F2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AE6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439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097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C13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19C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A2B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21A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BF5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E3C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7275AAB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1A8C7" w14:textId="77777777" w:rsidR="00B546DF" w:rsidRPr="00244936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A14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EE9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D92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5D2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0B7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D40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18A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399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88C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318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B51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A03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CB1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609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B6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CC7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5E843A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A12D" w14:textId="77777777" w:rsidR="00B546DF" w:rsidRPr="00244936" w:rsidRDefault="00B546DF" w:rsidP="00B546DF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FBB7" w14:textId="02ECD97E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501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FCBC" w14:textId="62362A06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A0A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C14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602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359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E7D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A74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5BA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025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593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6C1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C74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E4D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49A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48881D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0E19" w14:textId="77777777" w:rsidR="00B546DF" w:rsidRPr="00244936" w:rsidRDefault="00B546DF" w:rsidP="00B546DF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9AFD" w14:textId="5360721E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C7C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1941" w14:textId="52F71114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B04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495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701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07F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4DA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CF5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ED4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125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3AE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F12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76C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A12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3E1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02930B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77DD" w14:textId="77777777" w:rsidR="00B546DF" w:rsidRPr="00244936" w:rsidRDefault="00B546DF" w:rsidP="00B546DF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343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425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855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EE4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8A5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B53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48A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60E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629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264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441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2AA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268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262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EF8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97B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3D75A8F0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44B4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9EE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223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76F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F44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79B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575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9A1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5D5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A00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5EA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D6E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2D0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FA5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FB6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B58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7DC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09A6F9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C5C5" w14:textId="77777777" w:rsidR="00B546DF" w:rsidRPr="00244936" w:rsidRDefault="00B546DF" w:rsidP="00B546DF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F474" w14:textId="3606BD59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D07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6CA0" w14:textId="6B57117E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189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D98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023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8AB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77D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0EC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030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B40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48E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E5D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080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FB8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833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056E4A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38ED" w14:textId="77777777" w:rsidR="00B546DF" w:rsidRPr="00244936" w:rsidRDefault="00B546DF" w:rsidP="00B546DF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DA5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8B0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9D2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8BD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44F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A8B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97B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72B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F21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D9E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B34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CF3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E5A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E0D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C7B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6E8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2B5682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3D7E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F8C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69E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39B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A13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6C2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343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D53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F57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E4A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598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542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143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30A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7D5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095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1D0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110DD472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78DF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E0E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A1E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3C2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C6C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C09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9FD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21B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750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62C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942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D77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B42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D23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B17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030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3E1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1C19B1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D5F4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Leonid </w:t>
            </w:r>
            <w:proofErr w:type="spellStart"/>
            <w:r w:rsidRPr="00244936">
              <w:rPr>
                <w:sz w:val="22"/>
                <w:szCs w:val="22"/>
              </w:rPr>
              <w:t>Yurkovskiy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E8D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CCA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449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1C9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93B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66F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CDE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C4E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7FC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D52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38C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C43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6C5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10D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A34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BEC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4E0986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35B6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39F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ABE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771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9EF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91D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BC7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3FD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7C7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AFA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CD1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D32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88C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3AC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6B4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E52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D8E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700500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6C34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 xml:space="preserve">Ludvig </w:t>
            </w:r>
            <w:proofErr w:type="spellStart"/>
            <w:r w:rsidRPr="0044659D">
              <w:rPr>
                <w:sz w:val="22"/>
                <w:szCs w:val="22"/>
              </w:rPr>
              <w:t>Ceimertz</w:t>
            </w:r>
            <w:proofErr w:type="spellEnd"/>
            <w:r w:rsidRPr="0044659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EF4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DE8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4D7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7E9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39F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09F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887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5CD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06C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17A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380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C81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337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C07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535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470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256616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8BEF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F40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0D0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9BA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8AB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5C4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3E7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AB3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B32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6B3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DFF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C95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D4B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0B0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0AB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EBA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03D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593F73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22FA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A7B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CC1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2ED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60F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D24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DE1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BCB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FC4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AEA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BA8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8FC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A59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082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4F4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315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8D7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33B1B3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1570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6F22" w14:textId="3B9ABEA6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588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D91C" w14:textId="0C29D52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C52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B1E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8FE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6D3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41E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3F9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381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484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E28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DA4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17C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37C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011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6376CC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42DC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CDE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25C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7EC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A44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839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60D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22C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A82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7A4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A48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75E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55F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B52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42C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DEC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564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6CB8ED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E38E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A16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4FC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565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F61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8EF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7AB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A48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B84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B70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D17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FCC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294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61D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CDB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10C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11E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7B680D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949D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F8D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431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A90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BCC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DC9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EB6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474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24F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242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AE8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9B1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012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CED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465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B78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1DB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6F42B4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6258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AB0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017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B2E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3A1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171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B6A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464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571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7E1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504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A89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22F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43B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58C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FAC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224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099135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F602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AE8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380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325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F5E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4EE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5E3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63E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B14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413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A7B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A49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2CE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003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32A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B6B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3F8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2378FA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0749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3C4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876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ECB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D27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2E3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FD8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AA7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48B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5D0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0F5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288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145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076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EF8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0A9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7EE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69874B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60E4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100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9B1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949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842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867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1CC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D61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9F6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CA2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09F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0DA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EAB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AF9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0B0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ED9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741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2D6937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94C2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908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1BE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67D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1F4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033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458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1ED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130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A7F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9AC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C16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797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5C5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7A3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CA2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E28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5F4AC5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9C7A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D3B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82F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4BF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796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5E7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440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05A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BA1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714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71E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8A9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E7F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E24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4E5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B21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8BD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0D8859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DFAB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720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0DE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E3F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1EC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79A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246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85B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B8D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DCA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CB6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4AD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E49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173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B41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897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48C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597531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4899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FF9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B7F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9D0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F48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089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7C1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D65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7E1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111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E1D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F02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786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54F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64D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B03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203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2E02EE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8D9D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C97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461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261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018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E64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8DB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371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3B2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4FA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C4B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3EE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1A1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828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831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658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3FD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31F807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0B31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1D0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B72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7249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39A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960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B31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339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6D6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3B4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B60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52C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67C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06F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60F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783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938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5785CD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4D95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1967" w14:textId="3A90AC70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812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5F75" w14:textId="3BE303B9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E99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0B4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2AB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51E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E794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CD2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B6A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A66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2AF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EB8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55B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0AE5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B16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5667B85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CE80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E1F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7B1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34EF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AC0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AEB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377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A46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F621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53C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335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6AF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882E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2F9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9140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F76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ECC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5FC4639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216C" w14:textId="77777777" w:rsidR="00B546DF" w:rsidRPr="00244936" w:rsidRDefault="00B546DF" w:rsidP="00B546D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0614" w14:textId="5B341F20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D89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58CB" w14:textId="0F129FC9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31F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E936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88A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EFF8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F3DB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EEA7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4B32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7E6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FD7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2DAC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F3ED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C023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CDEA" w14:textId="77777777" w:rsidR="00B546DF" w:rsidRPr="00003AB2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46DF" w14:paraId="5CCDD80D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2EADE5" w14:textId="77777777" w:rsidR="00B546DF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D1E994" w14:textId="77777777" w:rsidR="00B546DF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FAC63C" w14:textId="77777777" w:rsidR="00B546DF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939BD3" w14:textId="77777777" w:rsidR="00B546DF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546DF" w14:paraId="7C49EEF9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E641DD" w14:textId="77777777" w:rsidR="00B546DF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F799EA4" w14:textId="77777777" w:rsidR="00B546DF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7C7CDE0" w14:textId="77777777" w:rsidR="00B546DF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731CB1C" w14:textId="77777777" w:rsidR="00B546DF" w:rsidRDefault="00B546DF" w:rsidP="00B546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B61C5B0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4A2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2D2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38CC"/>
    <w:rsid w:val="004147F0"/>
    <w:rsid w:val="0041580F"/>
    <w:rsid w:val="004206DB"/>
    <w:rsid w:val="00432C24"/>
    <w:rsid w:val="00433316"/>
    <w:rsid w:val="004401E9"/>
    <w:rsid w:val="00441381"/>
    <w:rsid w:val="00446353"/>
    <w:rsid w:val="0044659D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867F1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64F6"/>
    <w:rsid w:val="00787586"/>
    <w:rsid w:val="007B0C0A"/>
    <w:rsid w:val="007E28D1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30EC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0670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4A2"/>
    <w:rsid w:val="00AF6DAF"/>
    <w:rsid w:val="00AF7C8D"/>
    <w:rsid w:val="00B11C9C"/>
    <w:rsid w:val="00B15788"/>
    <w:rsid w:val="00B17845"/>
    <w:rsid w:val="00B17F92"/>
    <w:rsid w:val="00B546DF"/>
    <w:rsid w:val="00B54D41"/>
    <w:rsid w:val="00B56452"/>
    <w:rsid w:val="00B6245C"/>
    <w:rsid w:val="00B639E1"/>
    <w:rsid w:val="00B64A91"/>
    <w:rsid w:val="00B74AFA"/>
    <w:rsid w:val="00B820F6"/>
    <w:rsid w:val="00B84121"/>
    <w:rsid w:val="00B84B6F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D3912"/>
    <w:rsid w:val="00FD6A70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DABBB"/>
  <w15:chartTrackingRefBased/>
  <w15:docId w15:val="{CC283AF9-BD0F-41FA-A04F-B45D89C24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45</TotalTime>
  <Pages>2</Pages>
  <Words>337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13</cp:revision>
  <cp:lastPrinted>2021-05-04T07:05:00Z</cp:lastPrinted>
  <dcterms:created xsi:type="dcterms:W3CDTF">2024-11-27T14:39:00Z</dcterms:created>
  <dcterms:modified xsi:type="dcterms:W3CDTF">2024-12-03T13:15:00Z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