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8199809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801F4E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538760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</w:t>
            </w:r>
            <w:r w:rsidR="0013117A">
              <w:rPr>
                <w:sz w:val="20"/>
              </w:rPr>
              <w:t>2</w:t>
            </w:r>
            <w:r w:rsidR="00801F4E">
              <w:rPr>
                <w:sz w:val="20"/>
              </w:rPr>
              <w:t>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63511A79" w:rsidR="00CA7639" w:rsidRDefault="00801F4E" w:rsidP="00CA763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8F50BF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8F50BF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4A90B9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293A60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5220F275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Sveriges genomförande av Agenda 2030 (UU1y)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2E9CC11D" w14:textId="13D13494" w:rsidR="0013117A" w:rsidRDefault="0013117A" w:rsidP="0013117A">
            <w:pPr>
              <w:rPr>
                <w:bCs/>
                <w:color w:val="000000"/>
                <w:szCs w:val="24"/>
              </w:rPr>
            </w:pPr>
            <w:r w:rsidRPr="00D005D8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fortsatte </w:t>
            </w:r>
            <w:r w:rsidRPr="00D005D8">
              <w:rPr>
                <w:bCs/>
                <w:color w:val="000000"/>
                <w:szCs w:val="24"/>
              </w:rPr>
              <w:t>behandl</w:t>
            </w:r>
            <w:r>
              <w:rPr>
                <w:bCs/>
                <w:color w:val="000000"/>
                <w:szCs w:val="24"/>
              </w:rPr>
              <w:t>ingen av</w:t>
            </w:r>
            <w:r w:rsidRPr="00D005D8">
              <w:rPr>
                <w:bCs/>
                <w:color w:val="000000"/>
                <w:szCs w:val="24"/>
              </w:rPr>
              <w:t xml:space="preserve"> frågan om yttrande till finansutskottet över </w:t>
            </w:r>
            <w:r>
              <w:rPr>
                <w:bCs/>
                <w:color w:val="000000"/>
                <w:szCs w:val="24"/>
              </w:rPr>
              <w:t xml:space="preserve">skrivelse </w:t>
            </w:r>
            <w:r w:rsidRPr="00D005D8">
              <w:rPr>
                <w:bCs/>
                <w:color w:val="000000"/>
                <w:szCs w:val="24"/>
              </w:rPr>
              <w:t>20</w:t>
            </w:r>
            <w:r>
              <w:rPr>
                <w:bCs/>
                <w:color w:val="000000"/>
                <w:szCs w:val="24"/>
              </w:rPr>
              <w:t>21</w:t>
            </w:r>
            <w:r w:rsidRPr="00D005D8">
              <w:rPr>
                <w:bCs/>
                <w:color w:val="000000"/>
                <w:szCs w:val="24"/>
              </w:rPr>
              <w:t>/2</w:t>
            </w:r>
            <w:r>
              <w:rPr>
                <w:bCs/>
                <w:color w:val="000000"/>
                <w:szCs w:val="24"/>
              </w:rPr>
              <w:t>2</w:t>
            </w:r>
            <w:r w:rsidRPr="00D005D8">
              <w:rPr>
                <w:bCs/>
                <w:color w:val="000000"/>
                <w:szCs w:val="24"/>
              </w:rPr>
              <w:t>:</w:t>
            </w:r>
            <w:r>
              <w:rPr>
                <w:bCs/>
                <w:color w:val="000000"/>
                <w:szCs w:val="24"/>
              </w:rPr>
              <w:t>247</w:t>
            </w:r>
            <w:r w:rsidRPr="00D005D8">
              <w:rPr>
                <w:bCs/>
                <w:color w:val="000000"/>
                <w:szCs w:val="24"/>
              </w:rPr>
              <w:t xml:space="preserve"> och motioner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4EA948B4" w14:textId="77777777" w:rsidR="0013117A" w:rsidRDefault="0013117A" w:rsidP="0013117A">
            <w:pPr>
              <w:rPr>
                <w:bCs/>
                <w:color w:val="000000"/>
                <w:szCs w:val="24"/>
              </w:rPr>
            </w:pPr>
          </w:p>
          <w:p w14:paraId="4F57130E" w14:textId="47841246" w:rsidR="0013117A" w:rsidRDefault="00801F4E" w:rsidP="0013117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2022/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23:UU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1y.</w:t>
            </w:r>
          </w:p>
          <w:p w14:paraId="30BDF234" w14:textId="02018884" w:rsidR="00801F4E" w:rsidRDefault="00801F4E" w:rsidP="0013117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FDED858" w14:textId="5FEA1B63" w:rsidR="00801F4E" w:rsidRDefault="00801F4E" w:rsidP="0013117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S-, V- och MP-ledamöterna anmälde avvikande meningar. C-ledamoten anmälde ett särskilt yttrande.</w:t>
            </w:r>
          </w:p>
          <w:p w14:paraId="65B4FA0C" w14:textId="64BEC10D" w:rsidR="0097022F" w:rsidRPr="00C34AD7" w:rsidRDefault="000764D4" w:rsidP="00C34AD7">
            <w:pPr>
              <w:pStyle w:val="Liststycke"/>
            </w:pPr>
            <w:r>
              <w:t> </w:t>
            </w:r>
          </w:p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1916081" w14:textId="77777777" w:rsidR="00C34AD7" w:rsidRDefault="00C34AD7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45B8E26F" w:rsidR="000764D4" w:rsidRDefault="00C34AD7" w:rsidP="00380F30">
            <w:r w:rsidRPr="001E1A2B">
              <w:rPr>
                <w:rFonts w:eastAsia="Calibri"/>
                <w:bCs/>
                <w:color w:val="000000"/>
                <w:lang w:eastAsia="en-US"/>
              </w:rPr>
              <w:t>Utskottet justerade protokoll 202</w:t>
            </w: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/2</w:t>
            </w: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:</w:t>
            </w:r>
            <w:r w:rsidR="00801F4E">
              <w:rPr>
                <w:rFonts w:eastAsia="Calibri"/>
                <w:bCs/>
                <w:color w:val="000000"/>
                <w:lang w:eastAsia="en-US"/>
              </w:rPr>
              <w:t>6</w:t>
            </w:r>
            <w:r w:rsidR="0013117A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  <w:p w14:paraId="7F12FB46" w14:textId="00273CD3" w:rsidR="00D70CE4" w:rsidRPr="001400AD" w:rsidRDefault="00D70CE4" w:rsidP="00C34AD7">
            <w:pPr>
              <w:rPr>
                <w:sz w:val="22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323443E9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6D9483B" w14:textId="064EACC2" w:rsidR="00564B32" w:rsidRDefault="00293A60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273BFDA8" w14:textId="437ED798" w:rsidR="00DB3A62" w:rsidRDefault="00DB3A6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950E941" w14:textId="22D8E867" w:rsidR="009D1A9C" w:rsidRDefault="00293A60" w:rsidP="00BF664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</w:t>
            </w:r>
            <w:r w:rsidR="00ED0ECE">
              <w:rPr>
                <w:bCs/>
                <w:color w:val="000000"/>
                <w:szCs w:val="24"/>
              </w:rPr>
              <w:t>informerades om</w:t>
            </w:r>
            <w:r>
              <w:rPr>
                <w:bCs/>
                <w:color w:val="000000"/>
                <w:szCs w:val="24"/>
              </w:rPr>
              <w:t>:</w:t>
            </w:r>
          </w:p>
          <w:p w14:paraId="3E4FCCDA" w14:textId="66DF4432" w:rsidR="00B61CF4" w:rsidRDefault="00293A60" w:rsidP="00ED0EC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ED0ECE">
              <w:rPr>
                <w:bCs/>
                <w:color w:val="000000"/>
                <w:szCs w:val="24"/>
              </w:rPr>
              <w:t>tidsplan för utrikesutskottets verksamhet hösten 2022.</w:t>
            </w:r>
          </w:p>
          <w:p w14:paraId="1E4817EC" w14:textId="0D60239E" w:rsidR="00ED0ECE" w:rsidRDefault="00ED0ECE" w:rsidP="00ED0EC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C431879" w14:textId="7D25C957" w:rsidR="00ED0ECE" w:rsidRDefault="00ED0ECE" w:rsidP="00ED0EC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påmindes om:</w:t>
            </w:r>
          </w:p>
          <w:p w14:paraId="2DAA0358" w14:textId="54E535F1" w:rsidR="00ED0ECE" w:rsidRDefault="00ED0ECE" w:rsidP="00ED0EC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inkommande besök EU:s särskilda </w:t>
            </w:r>
            <w:r w:rsidRPr="00ED0ECE">
              <w:rPr>
                <w:bCs/>
                <w:color w:val="000000"/>
                <w:szCs w:val="24"/>
              </w:rPr>
              <w:t xml:space="preserve">sändebud för fredsprocessen i Mellanöstern, Sven </w:t>
            </w:r>
            <w:proofErr w:type="spellStart"/>
            <w:r w:rsidRPr="00ED0ECE">
              <w:rPr>
                <w:bCs/>
                <w:color w:val="000000"/>
                <w:szCs w:val="24"/>
              </w:rPr>
              <w:t>Koopmans</w:t>
            </w:r>
            <w:proofErr w:type="spellEnd"/>
            <w:r w:rsidRPr="00ED0ECE">
              <w:rPr>
                <w:bCs/>
                <w:color w:val="000000"/>
                <w:szCs w:val="24"/>
              </w:rPr>
              <w:t>, torsdagen den 27 oktober kl. 16:30-17:15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BE2112E" w14:textId="1F91D81A" w:rsidR="00ED0ECE" w:rsidRPr="00CA60B3" w:rsidRDefault="00ED0ECE" w:rsidP="007A0A8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ED0ECE" w:rsidRPr="004B367D" w14:paraId="6708E33F" w14:textId="77777777" w:rsidTr="00EB67C8">
        <w:trPr>
          <w:trHeight w:val="884"/>
        </w:trPr>
        <w:tc>
          <w:tcPr>
            <w:tcW w:w="567" w:type="dxa"/>
          </w:tcPr>
          <w:p w14:paraId="2C3AB56E" w14:textId="2911EF6F" w:rsidR="00ED0ECE" w:rsidRDefault="00ED0EC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1938F062" w14:textId="77777777" w:rsidR="00ED0ECE" w:rsidRDefault="00ED0ECE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6E455928" w14:textId="77777777" w:rsidR="00ED0ECE" w:rsidRDefault="00ED0ECE" w:rsidP="00564B32">
            <w:pPr>
              <w:rPr>
                <w:b/>
                <w:bCs/>
                <w:color w:val="000000"/>
                <w:szCs w:val="24"/>
              </w:rPr>
            </w:pPr>
          </w:p>
          <w:p w14:paraId="5AAAC333" w14:textId="77777777" w:rsidR="00ED0ECE" w:rsidRPr="00ED0ECE" w:rsidRDefault="00ED0ECE" w:rsidP="00564B32">
            <w:pPr>
              <w:rPr>
                <w:color w:val="000000"/>
                <w:szCs w:val="24"/>
              </w:rPr>
            </w:pPr>
            <w:r w:rsidRPr="00ED0ECE">
              <w:rPr>
                <w:color w:val="000000"/>
                <w:szCs w:val="24"/>
              </w:rPr>
              <w:t>Inkomna handlingar anmäldes enligt bilaga.</w:t>
            </w:r>
          </w:p>
          <w:p w14:paraId="634EF48E" w14:textId="1838EB62" w:rsidR="00ED0ECE" w:rsidRDefault="00ED0ECE" w:rsidP="00564B32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F34CAF9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E7F8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3FD822DC" w14:textId="6BFADA4B" w:rsidR="00DC4EA8" w:rsidRPr="00DC4EA8" w:rsidRDefault="00DC4EA8" w:rsidP="00DC4EA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283B4A9" w14:textId="77777777" w:rsidR="00CA60B3" w:rsidRDefault="00CA60B3" w:rsidP="00564B32">
            <w:pPr>
              <w:rPr>
                <w:color w:val="000000"/>
                <w:szCs w:val="24"/>
              </w:rPr>
            </w:pPr>
          </w:p>
          <w:p w14:paraId="71B6A05E" w14:textId="31F58C3F" w:rsidR="00DC4EA8" w:rsidRPr="00C527F5" w:rsidRDefault="00DC4EA8" w:rsidP="00DC4EA8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ED0ECE">
              <w:rPr>
                <w:bCs/>
                <w:color w:val="000000"/>
                <w:szCs w:val="24"/>
              </w:rPr>
              <w:t>orsdagen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B90011">
              <w:rPr>
                <w:bCs/>
                <w:color w:val="000000"/>
                <w:szCs w:val="24"/>
              </w:rPr>
              <w:t xml:space="preserve">den </w:t>
            </w:r>
            <w:r>
              <w:rPr>
                <w:bCs/>
                <w:color w:val="000000"/>
                <w:szCs w:val="24"/>
              </w:rPr>
              <w:t>2</w:t>
            </w:r>
            <w:r w:rsidR="00ED0ECE">
              <w:rPr>
                <w:bCs/>
                <w:color w:val="000000"/>
                <w:szCs w:val="24"/>
              </w:rPr>
              <w:t>7</w:t>
            </w:r>
            <w:r>
              <w:rPr>
                <w:bCs/>
                <w:color w:val="000000"/>
                <w:szCs w:val="24"/>
              </w:rPr>
              <w:t xml:space="preserve"> oktober kl. </w:t>
            </w:r>
            <w:r w:rsidR="00ED0ECE">
              <w:rPr>
                <w:bCs/>
                <w:color w:val="000000"/>
                <w:szCs w:val="24"/>
              </w:rPr>
              <w:t>09</w:t>
            </w:r>
            <w:r>
              <w:rPr>
                <w:bCs/>
                <w:color w:val="000000"/>
                <w:szCs w:val="24"/>
              </w:rPr>
              <w:t>:</w:t>
            </w:r>
            <w:r w:rsidR="00ED0ECE">
              <w:rPr>
                <w:bCs/>
                <w:color w:val="000000"/>
                <w:szCs w:val="24"/>
              </w:rPr>
              <w:t>3</w:t>
            </w:r>
            <w:r>
              <w:rPr>
                <w:bCs/>
                <w:color w:val="000000"/>
                <w:szCs w:val="24"/>
              </w:rPr>
              <w:t>0.</w:t>
            </w:r>
          </w:p>
          <w:p w14:paraId="72D77B29" w14:textId="7D02765C" w:rsidR="00DC4EA8" w:rsidRPr="00CA60B3" w:rsidRDefault="00DC4EA8" w:rsidP="00564B32">
            <w:pPr>
              <w:rPr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Default="002E2C92" w:rsidP="00E97ABF">
            <w:pPr>
              <w:tabs>
                <w:tab w:val="left" w:pos="1701"/>
              </w:tabs>
            </w:pPr>
          </w:p>
          <w:p w14:paraId="34736120" w14:textId="4961E78F" w:rsidR="00ED0ECE" w:rsidRDefault="00ED0ECE" w:rsidP="00E97ABF">
            <w:pPr>
              <w:tabs>
                <w:tab w:val="left" w:pos="1701"/>
              </w:tabs>
            </w:pPr>
          </w:p>
          <w:p w14:paraId="4BFD381C" w14:textId="4C5E57DF" w:rsidR="00ED0ECE" w:rsidRDefault="00ED0ECE" w:rsidP="00E97ABF">
            <w:pPr>
              <w:tabs>
                <w:tab w:val="left" w:pos="1701"/>
              </w:tabs>
            </w:pPr>
          </w:p>
          <w:p w14:paraId="5A5DEDB6" w14:textId="607547F1" w:rsidR="00ED0ECE" w:rsidRDefault="00ED0ECE" w:rsidP="00E97ABF">
            <w:pPr>
              <w:tabs>
                <w:tab w:val="left" w:pos="1701"/>
              </w:tabs>
            </w:pPr>
          </w:p>
          <w:p w14:paraId="0E55C6D0" w14:textId="0BB8E060" w:rsidR="00ED0ECE" w:rsidRDefault="00ED0ECE" w:rsidP="00E97ABF">
            <w:pPr>
              <w:tabs>
                <w:tab w:val="left" w:pos="1701"/>
              </w:tabs>
            </w:pPr>
          </w:p>
          <w:p w14:paraId="4E8468F0" w14:textId="48BAA384" w:rsidR="00ED0ECE" w:rsidRDefault="00ED0ECE" w:rsidP="00E97ABF">
            <w:pPr>
              <w:tabs>
                <w:tab w:val="left" w:pos="1701"/>
              </w:tabs>
            </w:pPr>
          </w:p>
          <w:p w14:paraId="3B1FE11C" w14:textId="510BC710" w:rsidR="00ED0ECE" w:rsidRDefault="00ED0ECE" w:rsidP="00E97ABF">
            <w:pPr>
              <w:tabs>
                <w:tab w:val="left" w:pos="1701"/>
              </w:tabs>
            </w:pPr>
          </w:p>
          <w:p w14:paraId="4BE08D20" w14:textId="0092D614" w:rsidR="00ED0ECE" w:rsidRDefault="00ED0ECE" w:rsidP="00E97ABF">
            <w:pPr>
              <w:tabs>
                <w:tab w:val="left" w:pos="1701"/>
              </w:tabs>
            </w:pPr>
          </w:p>
          <w:p w14:paraId="1C2B5B64" w14:textId="77777777" w:rsidR="00ED0ECE" w:rsidRDefault="00ED0ECE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lastRenderedPageBreak/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4CF037D5" w:rsidR="005030DD" w:rsidRDefault="002218DF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158A80B8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293A60">
              <w:t>2</w:t>
            </w:r>
            <w:r w:rsidR="00ED0ECE">
              <w:t>7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F0F15E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ED0ECE">
              <w:rPr>
                <w:sz w:val="20"/>
              </w:rPr>
              <w:t>7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641559B0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ED0ECE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D298DF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EE7F8E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E84FB1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D0ECE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E00CBA4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2959E6C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315DC98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0ECE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F910D2C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3057E17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C01D2F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43B1026D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F56102D" w:rsidR="00ED0ECE" w:rsidRPr="003504FA" w:rsidRDefault="00F95198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B8B2D30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E93236D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B7B1BDC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28FFE80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D99CE2E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694AA5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1EEF424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087AC15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5BD6735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941C32F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E14E5D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5EBBAA0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9297C89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1880A1F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411DD7B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D8A1FD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AF913EA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CEDCF6B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7AA7EAE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2E84BA9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3B7A716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53ECDCF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7D8B655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294AFA3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4FDFF74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92165E4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0F98FE2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0BCD569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4DCEF88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C34041A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2527805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D0ECE" w:rsidRPr="003504FA" w:rsidRDefault="00ED0ECE" w:rsidP="00ED0EC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ADE0D6C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82F1CB4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A898D34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10150CC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ABC09C7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01B9FDA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5BC90F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6B30A67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A97E896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ED0ECE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ED0ECE" w:rsidRPr="003504FA" w:rsidRDefault="00ED0ECE" w:rsidP="00ED0EC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4DA4035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26F435F" w:rsidR="00ED0ECE" w:rsidRPr="003504FA" w:rsidRDefault="00ED0ECE" w:rsidP="00ED0EC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44077BB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D0ECE" w:rsidRPr="003504FA" w:rsidRDefault="00ED0ECE" w:rsidP="00ED0E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D0ECE" w:rsidRPr="003504FA" w:rsidRDefault="00ED0ECE" w:rsidP="00ED0EC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D0ECE" w:rsidRPr="003504FA" w:rsidRDefault="00ED0ECE" w:rsidP="00ED0ECE">
            <w:pPr>
              <w:rPr>
                <w:sz w:val="20"/>
              </w:rPr>
            </w:pPr>
          </w:p>
        </w:tc>
      </w:tr>
      <w:tr w:rsidR="00293A60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93A60" w:rsidRPr="003504FA" w:rsidRDefault="00293A60" w:rsidP="00293A6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3A60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C710A8E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39AE027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81F942C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A23A116" w:rsidR="00293A60" w:rsidRPr="003504FA" w:rsidRDefault="00ED0EC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C9486B4" w:rsidR="00293A60" w:rsidRPr="003504FA" w:rsidRDefault="00ED0EC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C032CB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7CA85FC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Vakant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CA21A1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1D09CC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D6DDAE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CFE02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FCBAED7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E641C2C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41A08D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F70375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3B74DA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684C47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E71F92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20E7C7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011F9A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A1E332B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089B63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49A27EE6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CC4BA27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0C4DED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59F7E1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2B44291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B1D5BA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0C25F7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BD62E4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2E96F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73D665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98B2E2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4AE1FB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9305778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C685E1A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55F527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F6DC2B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D39D7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1E0681B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5DA079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CA28F55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C3E4FC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A9DB16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EAC686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CEB445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333B992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4F04692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BEB0E5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FE8808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5983B5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BC1B64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37DC6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90F760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610CF1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8A8A4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2E7614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041AAC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CC843D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9DEBE8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C5F83C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75008A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16940E6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2DC8E3E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E68D705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71F00D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B70CDB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FF1A12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12168B6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F031A79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8BE652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B3B863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1EECAD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92CAB9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1C0EFF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82269F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431014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0F0338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9F6EED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AD5080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98C2E8E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76C36E5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4E55FF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ECE70C2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4FB2A92" w:rsidR="00293A60" w:rsidRPr="003504FA" w:rsidRDefault="00F95198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293A60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C44DE9B" w14:textId="77777777" w:rsidR="00293A60" w:rsidRDefault="00293A60" w:rsidP="00293A60"/>
    <w:p w14:paraId="6D133491" w14:textId="77777777" w:rsidR="00293A60" w:rsidRDefault="00293A60" w:rsidP="00F56ABF">
      <w:pPr>
        <w:rPr>
          <w:sz w:val="16"/>
          <w:szCs w:val="16"/>
        </w:rPr>
      </w:pPr>
    </w:p>
    <w:sectPr w:rsidR="00293A60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C551B" w14:textId="77777777" w:rsidR="002C020F" w:rsidRDefault="002C020F" w:rsidP="00286A5C">
      <w:r>
        <w:separator/>
      </w:r>
    </w:p>
  </w:endnote>
  <w:endnote w:type="continuationSeparator" w:id="0">
    <w:p w14:paraId="629F9CC2" w14:textId="77777777" w:rsidR="002C020F" w:rsidRDefault="002C020F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DAA0" w14:textId="77777777" w:rsidR="002C020F" w:rsidRDefault="002C020F" w:rsidP="00286A5C">
      <w:r>
        <w:separator/>
      </w:r>
    </w:p>
  </w:footnote>
  <w:footnote w:type="continuationSeparator" w:id="0">
    <w:p w14:paraId="50A2F766" w14:textId="77777777" w:rsidR="002C020F" w:rsidRDefault="002C020F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3A60"/>
    <w:rsid w:val="00295A97"/>
    <w:rsid w:val="002969E4"/>
    <w:rsid w:val="00297487"/>
    <w:rsid w:val="002A0ACB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90780"/>
    <w:rsid w:val="00691DC4"/>
    <w:rsid w:val="006927BE"/>
    <w:rsid w:val="006958E2"/>
    <w:rsid w:val="006960B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C7D93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42A6-E079-4F24-B5EA-F73B68B0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224</TotalTime>
  <Pages>3</Pages>
  <Words>491</Words>
  <Characters>2958</Characters>
  <Application>Microsoft Office Word</Application>
  <DocSecurity>0</DocSecurity>
  <Lines>986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20</cp:revision>
  <cp:lastPrinted>2022-10-05T11:59:00Z</cp:lastPrinted>
  <dcterms:created xsi:type="dcterms:W3CDTF">2022-10-17T11:39:00Z</dcterms:created>
  <dcterms:modified xsi:type="dcterms:W3CDTF">2022-10-25T12:04:00Z</dcterms:modified>
</cp:coreProperties>
</file>