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1DE899FA5694464A88A6CF77ADA7D08D"/>
        </w:placeholder>
        <w:text/>
      </w:sdtPr>
      <w:sdtEndPr/>
      <w:sdtContent>
        <w:p w:rsidRPr="009B062B" w:rsidR="00AF30DD" w:rsidP="00DA28CE" w:rsidRDefault="00AF30DD" w14:paraId="49453F5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3f17fad-0faa-4abe-8a6c-52c215468efd"/>
        <w:id w:val="527846301"/>
        <w:lock w:val="sdtLocked"/>
      </w:sdtPr>
      <w:sdtEndPr/>
      <w:sdtContent>
        <w:p w:rsidR="00EE0D33" w:rsidRDefault="00D562C9" w14:paraId="0387E727" w14:textId="503CE6D2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till hörselscreening av nyanlända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CAF8CEF6F8947B88B356E8AE82E422F"/>
        </w:placeholder>
        <w:text/>
      </w:sdtPr>
      <w:sdtEndPr/>
      <w:sdtContent>
        <w:p w:rsidRPr="009B062B" w:rsidR="006D79C9" w:rsidP="00333E95" w:rsidRDefault="006D79C9" w14:paraId="0BD27850" w14:textId="77777777">
          <w:pPr>
            <w:pStyle w:val="Rubrik1"/>
          </w:pPr>
          <w:r>
            <w:t>Motivering</w:t>
          </w:r>
        </w:p>
      </w:sdtContent>
    </w:sdt>
    <w:p w:rsidRPr="00603924" w:rsidR="004F7775" w:rsidP="00603924" w:rsidRDefault="00CB48D2" w14:paraId="245E59A0" w14:textId="4CAAD7DC">
      <w:pPr>
        <w:ind w:firstLine="0"/>
      </w:pPr>
      <w:r w:rsidRPr="00603924">
        <w:t>För att Sverige långsiktigt ska fungera är det av stor</w:t>
      </w:r>
      <w:r w:rsidRPr="00603924" w:rsidR="004F7775">
        <w:t xml:space="preserve"> </w:t>
      </w:r>
      <w:r w:rsidRPr="00603924">
        <w:t>betydelse att</w:t>
      </w:r>
      <w:r w:rsidRPr="00603924" w:rsidR="004F7775">
        <w:t xml:space="preserve"> alla nyanlända </w:t>
      </w:r>
      <w:r w:rsidRPr="00603924">
        <w:t>männi</w:t>
      </w:r>
      <w:r w:rsidR="008C7F9F">
        <w:softHyphen/>
      </w:r>
      <w:r w:rsidRPr="00603924">
        <w:t>skor integreras i det svenska samhället. Ett arbete är ofta den</w:t>
      </w:r>
      <w:r w:rsidRPr="00603924" w:rsidR="004F7775">
        <w:t xml:space="preserve"> </w:t>
      </w:r>
      <w:r w:rsidRPr="00603924">
        <w:t>bästa och snabbaste vägen in i en samhällsgemenskap. Man får ett sammanhang och får</w:t>
      </w:r>
      <w:r w:rsidRPr="00603924" w:rsidR="004F7775">
        <w:t xml:space="preserve"> </w:t>
      </w:r>
      <w:r w:rsidRPr="00603924">
        <w:t xml:space="preserve">göra rätt för sig och träffa vänner och kollegor. </w:t>
      </w:r>
      <w:r w:rsidRPr="00603924" w:rsidR="004F7775">
        <w:t xml:space="preserve">Språket är en </w:t>
      </w:r>
      <w:r w:rsidRPr="00603924">
        <w:t>nyckel såväl</w:t>
      </w:r>
      <w:r w:rsidRPr="00603924" w:rsidR="004F7775">
        <w:t xml:space="preserve"> </w:t>
      </w:r>
      <w:r w:rsidRPr="00603924">
        <w:t>in på arbetsmarknaden som in i den svenska gemenskapen. Svenskan är ett fantastiskt</w:t>
      </w:r>
      <w:r w:rsidRPr="00603924" w:rsidR="004F7775">
        <w:t xml:space="preserve"> </w:t>
      </w:r>
      <w:r w:rsidRPr="00603924">
        <w:t>och rikt språk.</w:t>
      </w:r>
      <w:r w:rsidRPr="00603924" w:rsidR="004F7775">
        <w:t xml:space="preserve"> </w:t>
      </w:r>
      <w:r w:rsidRPr="00603924">
        <w:t>Men det är också svårt att lära sig; särskilt vuxna människor har en sämre</w:t>
      </w:r>
      <w:r w:rsidRPr="00603924" w:rsidR="004F7775">
        <w:t xml:space="preserve"> </w:t>
      </w:r>
      <w:r w:rsidRPr="00603924">
        <w:t xml:space="preserve">förmåga att lära sig ett nytt språk än barn. Lider man </w:t>
      </w:r>
      <w:r w:rsidRPr="00603924" w:rsidR="004F7775">
        <w:t>dessutom</w:t>
      </w:r>
      <w:r w:rsidRPr="00603924">
        <w:t xml:space="preserve"> av en hörselskada löper man</w:t>
      </w:r>
      <w:r w:rsidRPr="00603924" w:rsidR="004F7775">
        <w:t xml:space="preserve"> större</w:t>
      </w:r>
      <w:r w:rsidRPr="00603924">
        <w:t xml:space="preserve"> risk att halka efter i den viktiga inlärningen av sitt nya språk. </w:t>
      </w:r>
    </w:p>
    <w:p w:rsidRPr="00603924" w:rsidR="00CB48D2" w:rsidP="008C7F9F" w:rsidRDefault="00CB48D2" w14:paraId="52A115D2" w14:textId="6EC8D535">
      <w:r w:rsidRPr="00603924">
        <w:t>Upptäcks inte</w:t>
      </w:r>
      <w:r w:rsidRPr="00603924" w:rsidR="004F7775">
        <w:t xml:space="preserve"> </w:t>
      </w:r>
      <w:r w:rsidRPr="00603924">
        <w:t>detta, till viss del dolda, handikapp så kan det leda till att såväl barn och ungdomar som</w:t>
      </w:r>
      <w:r w:rsidRPr="00603924" w:rsidR="004F7775">
        <w:t xml:space="preserve"> </w:t>
      </w:r>
      <w:r w:rsidRPr="00603924">
        <w:t>vuxna halkar efter i utbildningen och den viktiga språkinlärningen, och i förlängningen</w:t>
      </w:r>
      <w:r w:rsidRPr="00603924" w:rsidR="004F7775">
        <w:t xml:space="preserve"> </w:t>
      </w:r>
      <w:r w:rsidRPr="00603924">
        <w:t>kan integrationen och vägen till arbete kraftigt försenas. Extra in</w:t>
      </w:r>
      <w:r w:rsidR="008C7F9F">
        <w:softHyphen/>
      </w:r>
      <w:r w:rsidRPr="00603924">
        <w:t>satser kan komma att</w:t>
      </w:r>
      <w:r w:rsidRPr="00603924" w:rsidR="004F7775">
        <w:t xml:space="preserve"> </w:t>
      </w:r>
      <w:r w:rsidRPr="00603924">
        <w:t>behöva sättas in senare och varje dag extra utan arbete på bidrag har ett pris för</w:t>
      </w:r>
      <w:r w:rsidRPr="00603924" w:rsidR="004F7775">
        <w:t xml:space="preserve"> </w:t>
      </w:r>
      <w:r w:rsidRPr="00603924">
        <w:t>såväl individ som samhälle.</w:t>
      </w:r>
    </w:p>
    <w:p w:rsidRPr="008C7F9F" w:rsidR="00CB48D2" w:rsidP="008C7F9F" w:rsidRDefault="00CB48D2" w14:paraId="059E62C9" w14:textId="2568EC2A">
      <w:pPr>
        <w:rPr>
          <w:spacing w:val="-1"/>
        </w:rPr>
      </w:pPr>
      <w:r w:rsidRPr="008C7F9F">
        <w:rPr>
          <w:spacing w:val="-1"/>
        </w:rPr>
        <w:t>Siffror visar att hörselnedsättningen bland befolkningen i Sverige är ca 10–12</w:t>
      </w:r>
      <w:r w:rsidRPr="008C7F9F" w:rsidR="008C7F9F">
        <w:rPr>
          <w:spacing w:val="-1"/>
        </w:rPr>
        <w:t xml:space="preserve"> </w:t>
      </w:r>
      <w:r w:rsidRPr="008C7F9F">
        <w:rPr>
          <w:spacing w:val="-1"/>
        </w:rPr>
        <w:t>procent. Bland nyanlända säger olika studier att den troligen är den dubbla. Vi behöver</w:t>
      </w:r>
      <w:r w:rsidRPr="008C7F9F" w:rsidR="00603924">
        <w:rPr>
          <w:spacing w:val="-1"/>
        </w:rPr>
        <w:t xml:space="preserve"> </w:t>
      </w:r>
      <w:r w:rsidRPr="008C7F9F">
        <w:rPr>
          <w:spacing w:val="-1"/>
        </w:rPr>
        <w:t>bli duktig</w:t>
      </w:r>
      <w:r w:rsidR="008C7F9F">
        <w:rPr>
          <w:spacing w:val="-1"/>
        </w:rPr>
        <w:softHyphen/>
      </w:r>
      <w:r w:rsidRPr="008C7F9F">
        <w:rPr>
          <w:spacing w:val="-1"/>
        </w:rPr>
        <w:t>are på att se varje individ och varje individs möjligheter om vi ska lyckas med</w:t>
      </w:r>
      <w:r w:rsidRPr="008C7F9F" w:rsidR="00603924">
        <w:rPr>
          <w:spacing w:val="-1"/>
        </w:rPr>
        <w:t xml:space="preserve"> </w:t>
      </w:r>
      <w:r w:rsidRPr="008C7F9F">
        <w:rPr>
          <w:spacing w:val="-1"/>
        </w:rPr>
        <w:t>undervis</w:t>
      </w:r>
      <w:r w:rsidR="008C7F9F">
        <w:rPr>
          <w:spacing w:val="-1"/>
        </w:rPr>
        <w:softHyphen/>
      </w:r>
      <w:r w:rsidRPr="008C7F9F">
        <w:rPr>
          <w:spacing w:val="-1"/>
        </w:rPr>
        <w:t>ningen och integrationen. En tidig upptäckt av en hörselskada gör att det går att</w:t>
      </w:r>
      <w:r w:rsidRPr="008C7F9F" w:rsidR="00603924">
        <w:rPr>
          <w:spacing w:val="-1"/>
        </w:rPr>
        <w:t xml:space="preserve"> </w:t>
      </w:r>
      <w:r w:rsidRPr="008C7F9F">
        <w:rPr>
          <w:spacing w:val="-1"/>
        </w:rPr>
        <w:t>sätta in hörselvårdande insatser, till exempel hörapparater, och förebygga isolering och</w:t>
      </w:r>
      <w:r w:rsidRPr="008C7F9F" w:rsidR="00603924">
        <w:rPr>
          <w:spacing w:val="-1"/>
        </w:rPr>
        <w:t xml:space="preserve"> </w:t>
      </w:r>
      <w:r w:rsidRPr="008C7F9F">
        <w:rPr>
          <w:spacing w:val="-1"/>
        </w:rPr>
        <w:t>integra</w:t>
      </w:r>
      <w:r w:rsidR="008C7F9F">
        <w:rPr>
          <w:spacing w:val="-1"/>
        </w:rPr>
        <w:softHyphen/>
      </w:r>
      <w:r w:rsidRPr="008C7F9F">
        <w:rPr>
          <w:spacing w:val="-1"/>
        </w:rPr>
        <w:t>tionsproblem till gagn för både individen och samhället.</w:t>
      </w:r>
    </w:p>
    <w:p w:rsidRPr="00603924" w:rsidR="00422B9E" w:rsidP="008C7F9F" w:rsidRDefault="00CB48D2" w14:paraId="451CA72E" w14:textId="1AE94EDE">
      <w:r w:rsidRPr="00603924">
        <w:t>Alla asylsökande som kommer till Sverige erbjuds i dag en hälsoundersökning av</w:t>
      </w:r>
      <w:r w:rsidR="008C7F9F">
        <w:t xml:space="preserve"> </w:t>
      </w:r>
      <w:r w:rsidRPr="00603924">
        <w:t>landstinget. Hälsoundersökningen är frivillig och omfattar ett individuellt hälsosamtal, provtagning och en kroppsundersökning. Specifika hörseltester förekommer inte vid</w:t>
      </w:r>
      <w:r w:rsidR="008C7F9F">
        <w:t xml:space="preserve"> </w:t>
      </w:r>
      <w:r w:rsidRPr="00603924">
        <w:t>hälsoundersökningen.</w:t>
      </w:r>
      <w:r w:rsidRPr="00603924" w:rsidR="004F7775">
        <w:t xml:space="preserve"> </w:t>
      </w:r>
      <w:r w:rsidRPr="00603924">
        <w:t>Hörselscreening kan numera göras med enkla tekniska hjälp</w:t>
      </w:r>
      <w:r w:rsidR="008C7F9F">
        <w:softHyphen/>
      </w:r>
      <w:r w:rsidRPr="00603924">
        <w:lastRenderedPageBreak/>
        <w:t>medel och skulle därför</w:t>
      </w:r>
      <w:r w:rsidRPr="00603924" w:rsidR="004F7775">
        <w:t xml:space="preserve"> </w:t>
      </w:r>
      <w:r w:rsidRPr="00603924">
        <w:t>enkelt kunna genomföras till exempel i samband med de hälso</w:t>
      </w:r>
      <w:r w:rsidR="008C7F9F">
        <w:softHyphen/>
      </w:r>
      <w:r w:rsidRPr="00603924">
        <w:t>undersökningar som alla</w:t>
      </w:r>
      <w:r w:rsidRPr="00603924" w:rsidR="004F7775">
        <w:t xml:space="preserve"> </w:t>
      </w:r>
      <w:r w:rsidRPr="00603924">
        <w:t>asylsökande erbjuds vid ankomst till Sverige eller genom att kommunerna erbjuder</w:t>
      </w:r>
      <w:r w:rsidRPr="00603924" w:rsidR="004F7775">
        <w:t xml:space="preserve"> </w:t>
      </w:r>
      <w:r w:rsidRPr="00603924">
        <w:t xml:space="preserve">samtliga </w:t>
      </w:r>
      <w:proofErr w:type="spellStart"/>
      <w:r w:rsidRPr="00603924">
        <w:t>sfi</w:t>
      </w:r>
      <w:proofErr w:type="spellEnd"/>
      <w:r w:rsidRPr="00603924">
        <w:t>-studerande hörselscreening i samband med studie</w:t>
      </w:r>
      <w:r w:rsidR="008C7F9F">
        <w:softHyphen/>
      </w:r>
      <w:r w:rsidRPr="00603924">
        <w:t>start.</w:t>
      </w:r>
      <w:r w:rsidRPr="00603924" w:rsidR="004F7775">
        <w:t xml:space="preserve"> </w:t>
      </w:r>
      <w:r w:rsidRPr="00603924">
        <w:t>Denna kostnadseffektiva och enkla lösning kan bidra till att minska individuellt</w:t>
      </w:r>
      <w:r w:rsidR="00603924">
        <w:t xml:space="preserve"> </w:t>
      </w:r>
      <w:r w:rsidRPr="00603924">
        <w:t>lidande och påskynda den viktiga språkinlärningen och integrationen i det svenska</w:t>
      </w:r>
      <w:r w:rsidR="00603924">
        <w:t xml:space="preserve"> s</w:t>
      </w:r>
      <w:r w:rsidRPr="00603924">
        <w:t>amhället.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09DC087B7F344A4B8E44975D5FF60F4"/>
        </w:placeholder>
      </w:sdtPr>
      <w:sdtEndPr>
        <w:rPr>
          <w:i w:val="0"/>
          <w:noProof w:val="0"/>
        </w:rPr>
      </w:sdtEndPr>
      <w:sdtContent>
        <w:p w:rsidR="001E7AE9" w:rsidP="00F1014F" w:rsidRDefault="001E7AE9" w14:paraId="6469B761" w14:textId="77777777"/>
        <w:p w:rsidRPr="008E0FE2" w:rsidR="004801AC" w:rsidP="00F1014F" w:rsidRDefault="008C7F9F" w14:paraId="201651EE" w14:textId="511BFA4E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Lotta Olsson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B7249" w:rsidRDefault="000B7249" w14:paraId="322C7478" w14:textId="77777777">
      <w:bookmarkStart w:name="_GoBack" w:id="1"/>
      <w:bookmarkEnd w:id="1"/>
    </w:p>
    <w:sectPr w:rsidR="000B724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7B2BC5" w14:textId="77777777" w:rsidR="003E55A1" w:rsidRDefault="003E55A1" w:rsidP="000C1CAD">
      <w:pPr>
        <w:spacing w:line="240" w:lineRule="auto"/>
      </w:pPr>
      <w:r>
        <w:separator/>
      </w:r>
    </w:p>
  </w:endnote>
  <w:endnote w:type="continuationSeparator" w:id="0">
    <w:p w14:paraId="6B4AEDB2" w14:textId="77777777" w:rsidR="003E55A1" w:rsidRDefault="003E55A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768B0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8B377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A6BF7B" w14:textId="1CBD7823" w:rsidR="00262EA3" w:rsidRPr="00F1014F" w:rsidRDefault="00262EA3" w:rsidP="00F1014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0CA2D5" w14:textId="77777777" w:rsidR="003E55A1" w:rsidRDefault="003E55A1" w:rsidP="000C1CAD">
      <w:pPr>
        <w:spacing w:line="240" w:lineRule="auto"/>
      </w:pPr>
      <w:r>
        <w:separator/>
      </w:r>
    </w:p>
  </w:footnote>
  <w:footnote w:type="continuationSeparator" w:id="0">
    <w:p w14:paraId="55CF945A" w14:textId="77777777" w:rsidR="003E55A1" w:rsidRDefault="003E55A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79D7FE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A4F250" wp14:anchorId="49F42B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8C7F9F" w14:paraId="14DBE88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244C9C9ABCD4B2186C8206CBDC9FF87"/>
                              </w:placeholder>
                              <w:text/>
                            </w:sdtPr>
                            <w:sdtEndPr/>
                            <w:sdtContent>
                              <w:r w:rsidR="00CB48D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24B0789793449A79D25409CAA4E4F26"/>
                              </w:placeholder>
                              <w:text/>
                            </w:sdtPr>
                            <w:sdtEndPr/>
                            <w:sdtContent>
                              <w:r w:rsidR="00603924">
                                <w:t>1683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8C7F9F" w14:paraId="14DBE88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244C9C9ABCD4B2186C8206CBDC9FF87"/>
                        </w:placeholder>
                        <w:text/>
                      </w:sdtPr>
                      <w:sdtEndPr/>
                      <w:sdtContent>
                        <w:r w:rsidR="00CB48D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24B0789793449A79D25409CAA4E4F26"/>
                        </w:placeholder>
                        <w:text/>
                      </w:sdtPr>
                      <w:sdtEndPr/>
                      <w:sdtContent>
                        <w:r w:rsidR="00603924">
                          <w:t>1683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373F42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6DC112C" w14:textId="77777777">
    <w:pPr>
      <w:jc w:val="right"/>
    </w:pPr>
  </w:p>
  <w:p w:rsidR="00262EA3" w:rsidP="00776B74" w:rsidRDefault="00262EA3" w14:paraId="038BA08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8C7F9F" w14:paraId="2BFD3E68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78DF0BA" wp14:anchorId="4B73923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8C7F9F" w14:paraId="2D4FDAF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B48D2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03924">
          <w:t>1683</w:t>
        </w:r>
      </w:sdtContent>
    </w:sdt>
  </w:p>
  <w:p w:rsidRPr="008227B3" w:rsidR="00262EA3" w:rsidP="008227B3" w:rsidRDefault="008C7F9F" w14:paraId="6B8F547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8C7F9F" w14:paraId="74A888A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:2629</w:t>
        </w:r>
      </w:sdtContent>
    </w:sdt>
  </w:p>
  <w:p w:rsidR="00262EA3" w:rsidP="00E03A3D" w:rsidRDefault="008C7F9F" w14:paraId="008EB79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Lotta Olsson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CB48D2" w14:paraId="7E262F16" w14:textId="77777777">
        <w:pPr>
          <w:pStyle w:val="FSHRub2"/>
        </w:pPr>
        <w:r>
          <w:t>Hörselscreening av nyanlända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9E95C4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CB48D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93B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249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E7AE9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1B0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55A1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4F7775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B2C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24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C7F9F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CDD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8D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2C9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493F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0D33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14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4A5C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B118810"/>
  <w15:chartTrackingRefBased/>
  <w15:docId w15:val="{C45BA5E0-78A5-4176-8D68-48440E6B1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DE899FA5694464A88A6CF77ADA7D0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31EC3E-17EB-48DF-BCFB-194B15B1A357}"/>
      </w:docPartPr>
      <w:docPartBody>
        <w:p w:rsidR="0070482E" w:rsidRDefault="00C74D77">
          <w:pPr>
            <w:pStyle w:val="1DE899FA5694464A88A6CF77ADA7D08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CAF8CEF6F8947B88B356E8AE82E42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FEC162-6C41-42EC-83CF-1AE889F0EA13}"/>
      </w:docPartPr>
      <w:docPartBody>
        <w:p w:rsidR="0070482E" w:rsidRDefault="00C74D77">
          <w:pPr>
            <w:pStyle w:val="DCAF8CEF6F8947B88B356E8AE82E422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244C9C9ABCD4B2186C8206CBDC9FF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E629C8-8E65-42DB-B048-648FAE977472}"/>
      </w:docPartPr>
      <w:docPartBody>
        <w:p w:rsidR="0070482E" w:rsidRDefault="00C74D77">
          <w:pPr>
            <w:pStyle w:val="1244C9C9ABCD4B2186C8206CBDC9FF8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24B0789793449A79D25409CAA4E4F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36E265-7F3B-4968-B5BB-3CA64F13EA7E}"/>
      </w:docPartPr>
      <w:docPartBody>
        <w:p w:rsidR="0070482E" w:rsidRDefault="00C74D77">
          <w:pPr>
            <w:pStyle w:val="524B0789793449A79D25409CAA4E4F26"/>
          </w:pPr>
          <w:r>
            <w:t xml:space="preserve"> </w:t>
          </w:r>
        </w:p>
      </w:docPartBody>
    </w:docPart>
    <w:docPart>
      <w:docPartPr>
        <w:name w:val="209DC087B7F344A4B8E44975D5FF60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22516C-3454-47F9-9E0E-E2CC2E6F5FEA}"/>
      </w:docPartPr>
      <w:docPartBody>
        <w:p w:rsidR="0096254B" w:rsidRDefault="0096254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D77"/>
    <w:rsid w:val="0070482E"/>
    <w:rsid w:val="0096254B"/>
    <w:rsid w:val="00BD0C9B"/>
    <w:rsid w:val="00C74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DE899FA5694464A88A6CF77ADA7D08D">
    <w:name w:val="1DE899FA5694464A88A6CF77ADA7D08D"/>
  </w:style>
  <w:style w:type="paragraph" w:customStyle="1" w:styleId="537E2506F3674EECA40530090C11DB56">
    <w:name w:val="537E2506F3674EECA40530090C11DB56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65497D10983451FB09416A33648A7C1">
    <w:name w:val="865497D10983451FB09416A33648A7C1"/>
  </w:style>
  <w:style w:type="paragraph" w:customStyle="1" w:styleId="DCAF8CEF6F8947B88B356E8AE82E422F">
    <w:name w:val="DCAF8CEF6F8947B88B356E8AE82E422F"/>
  </w:style>
  <w:style w:type="paragraph" w:customStyle="1" w:styleId="23FD24712C744EC98FCE871D8641882D">
    <w:name w:val="23FD24712C744EC98FCE871D8641882D"/>
  </w:style>
  <w:style w:type="paragraph" w:customStyle="1" w:styleId="C6C0E1D872864D5587E4DC1B8E0EBD28">
    <w:name w:val="C6C0E1D872864D5587E4DC1B8E0EBD28"/>
  </w:style>
  <w:style w:type="paragraph" w:customStyle="1" w:styleId="1244C9C9ABCD4B2186C8206CBDC9FF87">
    <w:name w:val="1244C9C9ABCD4B2186C8206CBDC9FF87"/>
  </w:style>
  <w:style w:type="paragraph" w:customStyle="1" w:styleId="524B0789793449A79D25409CAA4E4F26">
    <w:name w:val="524B0789793449A79D25409CAA4E4F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A4ACC7F-E807-483F-9B58-1B78B73F161C}"/>
</file>

<file path=customXml/itemProps2.xml><?xml version="1.0" encoding="utf-8"?>
<ds:datastoreItem xmlns:ds="http://schemas.openxmlformats.org/officeDocument/2006/customXml" ds:itemID="{A16E5131-4D4D-49AB-B983-11AA2E972EEB}"/>
</file>

<file path=customXml/itemProps3.xml><?xml version="1.0" encoding="utf-8"?>
<ds:datastoreItem xmlns:ds="http://schemas.openxmlformats.org/officeDocument/2006/customXml" ds:itemID="{1B137392-6F63-4FB9-A8C6-EFB42A3E99F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380</Words>
  <Characters>2157</Characters>
  <Application>Microsoft Office Word</Application>
  <DocSecurity>0</DocSecurity>
  <Lines>39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M1683 Hörselscreening av nyanlända</vt:lpstr>
      <vt:lpstr>
      </vt:lpstr>
    </vt:vector>
  </TitlesOfParts>
  <Company>Sveriges riksdag</Company>
  <LinksUpToDate>false</LinksUpToDate>
  <CharactersWithSpaces>2524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