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F6CAE35" w14:textId="77777777">
      <w:pPr>
        <w:pStyle w:val="Normalutanindragellerluft"/>
      </w:pPr>
      <w:bookmarkStart w:id="0" w:name="_Toc106800475"/>
      <w:bookmarkStart w:id="1" w:name="_Toc106801300"/>
    </w:p>
    <w:p w:rsidR="00AF30DD" w:rsidRPr="009B062B" w:rsidP="00B4151B" w14:paraId="7763EBCF" w14:textId="77777777">
      <w:pPr>
        <w:pStyle w:val="RubrikFrslagTIllRiksdagsbeslut"/>
      </w:pPr>
      <w:sdt>
        <w:sdtPr>
          <w:alias w:val="CC_Boilerplate_4"/>
          <w:tag w:val="CC_Boilerplate_4"/>
          <w:id w:val="-1644581176"/>
          <w:lock w:val="sdtContentLocked"/>
          <w:placeholder>
            <w:docPart w:val="F41BF550A2E64835BCB8E8CDD78695A2"/>
          </w:placeholder>
          <w:text/>
        </w:sdtPr>
        <w:sdtContent>
          <w:r w:rsidRPr="009B062B">
            <w:t>Förslag till riksdagsbeslut</w:t>
          </w:r>
        </w:sdtContent>
      </w:sdt>
      <w:bookmarkEnd w:id="0"/>
      <w:bookmarkEnd w:id="1"/>
    </w:p>
    <w:sdt>
      <w:sdtPr>
        <w:alias w:val="Yrkande 1"/>
        <w:tag w:val="9d0b87e0-c1d4-47ee-935e-1bdadcde7ce2"/>
        <w:id w:val="-497267055"/>
        <w:lock w:val="sdtLocked"/>
        <w:richText/>
      </w:sdtPr>
      <w:sdtContent>
        <w:p w:rsidR="008E015B" w14:paraId="1D1CBD85" w14:textId="77777777">
          <w:pPr>
            <w:pStyle w:val="Frslagstext"/>
            <w:numPr>
              <w:ilvl w:val="0"/>
              <w:numId w:val="0"/>
            </w:numPr>
          </w:pPr>
          <w:r>
            <w:t>Riksdagen ställer sig bakom det som anförs i motionen om att utreda flera insatser för att minska vildsvinsstammen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C5DFD3FB2F840BFA07E0EC15FB9E246"/>
        </w:placeholder>
        <w:text/>
      </w:sdtPr>
      <w:sdtContent>
        <w:p w:rsidR="006D79C9" w:rsidRPr="009B062B" w:rsidP="00333E95" w14:paraId="5AF2A7EB" w14:textId="77777777">
          <w:pPr>
            <w:pStyle w:val="Heading1"/>
          </w:pPr>
          <w:r>
            <w:t>Motivering</w:t>
          </w:r>
        </w:p>
      </w:sdtContent>
    </w:sdt>
    <w:bookmarkEnd w:id="3" w:displacedByCustomXml="prev"/>
    <w:bookmarkEnd w:id="4" w:displacedByCustomXml="prev"/>
    <w:p w:rsidR="00BF03E3" w:rsidP="00BF03E3" w14:paraId="0C486BF9" w14:textId="7DB598F6">
      <w:pPr>
        <w:pStyle w:val="Normalutanindragellerluft"/>
      </w:pPr>
      <w:r>
        <w:t>Vildsvinsstammen i Sverige ökar varje år och det medför stora kostnader för samhället. Den svenska vildsvinsstammen uppskattas till cirka 600</w:t>
      </w:r>
      <w:r w:rsidR="00664A54">
        <w:t> </w:t>
      </w:r>
      <w:r>
        <w:t xml:space="preserve">000 djur och riskerar att växa till en miljon till 2030 om inte åtgärder intensifieras. För jordbrukarna är vildsvinen ett mycket stort bekymmer och det blir stora ekonomiska förluster. </w:t>
      </w:r>
    </w:p>
    <w:p w:rsidR="00BF03E3" w:rsidP="00BF03E3" w14:paraId="58FF2420" w14:textId="77ECF356">
      <w:pPr>
        <w:pStyle w:val="Normalutanindragellerluft"/>
      </w:pPr>
      <w:r>
        <w:tab/>
        <w:t xml:space="preserve">Varje år </w:t>
      </w:r>
      <w:r w:rsidR="00664A54">
        <w:t>gör</w:t>
      </w:r>
      <w:r>
        <w:t xml:space="preserve"> vildsvinen att 85</w:t>
      </w:r>
      <w:r w:rsidR="00664A54">
        <w:t> </w:t>
      </w:r>
      <w:r>
        <w:t>000 ton spannmål förstörs och</w:t>
      </w:r>
      <w:r w:rsidR="00664A54">
        <w:t xml:space="preserve"> orsakar</w:t>
      </w:r>
      <w:r>
        <w:t xml:space="preserve"> jordbruksskador för cirka 1</w:t>
      </w:r>
      <w:r w:rsidR="00664A54">
        <w:t> </w:t>
      </w:r>
      <w:r>
        <w:t>miljard kronor. Enligt den av riksdagen antagna Livsmedelsstrategi</w:t>
      </w:r>
      <w:r w:rsidR="00664A54">
        <w:t>n </w:t>
      </w:r>
      <w:r>
        <w:t>2.0 ska livsmedelsproduktionen öka, det ska bli mer lönsamt och vi ska ha en högre livsmedelsberedskap. Med den höga vildsvinsstammen riskerar vi att inte nå dessa viktiga mål. Tvärtom kan den höga vildsvin</w:t>
      </w:r>
      <w:r w:rsidR="00664A54">
        <w:t>s</w:t>
      </w:r>
      <w:r>
        <w:t>stammen få jordbrukare att lägga ned sitt jordbruk.</w:t>
      </w:r>
    </w:p>
    <w:p w:rsidR="00BF03E3" w:rsidP="00BF03E3" w14:paraId="2ACCE64E" w14:textId="7B4ADD00">
      <w:pPr>
        <w:pStyle w:val="Normalutanindragellerluft"/>
      </w:pPr>
      <w:r>
        <w:tab/>
        <w:t>Också trafikskadorna har ökat enormt och kostnaden</w:t>
      </w:r>
      <w:r w:rsidR="00664A54">
        <w:t xml:space="preserve"> har</w:t>
      </w:r>
      <w:r>
        <w:t xml:space="preserve"> skjutit i höjden. Här räknar försäkringsbolagen med en årlig kostnad på cirka 400 miljoner kronor. Mycket har gjorts för att minska antalet vildsvin</w:t>
      </w:r>
      <w:r w:rsidR="00664A54">
        <w:t>,</w:t>
      </w:r>
      <w:r>
        <w:t xml:space="preserve"> men mer måste göras.</w:t>
      </w:r>
    </w:p>
    <w:p w:rsidR="00422B9E" w:rsidRPr="00422B9E" w:rsidP="00BF03E3" w14:paraId="2A20C73A" w14:textId="290942DA">
      <w:pPr>
        <w:pStyle w:val="Normalutanindragellerluft"/>
      </w:pPr>
      <w:r>
        <w:tab/>
        <w:t xml:space="preserve">Regeringen bör snarast utreda förslag på att stärka reglerna kring utfodringen av vildsvin. Exempel på detta skulle kunna vara: </w:t>
      </w:r>
      <w:r w:rsidR="00664A54">
        <w:t>t</w:t>
      </w:r>
      <w:r>
        <w:t>illåta drönare som hjälpmedel vid jakt för att göra den mer effektiv</w:t>
      </w:r>
      <w:r w:rsidR="00664A54">
        <w:t>, s</w:t>
      </w:r>
      <w:r>
        <w:t>ätta regionala och nationella mål för vildsvinsstammens storlek</w:t>
      </w:r>
      <w:r w:rsidR="00664A54">
        <w:t xml:space="preserve"> och t</w:t>
      </w:r>
      <w:r>
        <w:t>a bort all krånglig byråkrati för jägaren när det gäller att sälja vildsvinsköttet.</w:t>
      </w:r>
    </w:p>
    <w:p w:rsidR="00BB6339" w:rsidP="008E0FE2" w14:paraId="4687C247" w14:textId="77777777">
      <w:pPr>
        <w:pStyle w:val="Normalutanindragellerluft"/>
      </w:pPr>
    </w:p>
    <w:sdt>
      <w:sdtPr>
        <w:alias w:val="CC_Underskrifter"/>
        <w:tag w:val="CC_Underskrifter"/>
        <w:id w:val="583496634"/>
        <w:lock w:val="sdtContentLocked"/>
        <w:placeholder>
          <w:docPart w:val="83833EC53C774A27ABC6A09E3BEF981E"/>
        </w:placeholder>
        <w:richText/>
      </w:sdtPr>
      <w:sdtEndPr>
        <w:rPr>
          <w:i/>
          <w:noProof/>
        </w:rPr>
      </w:sdtEndPr>
      <w:sdtContent>
        <w:p w:rsidR="00BF03E3" w:rsidP="008B2C14" w14:paraId="23237CA2" w14:textId="77777777"/>
        <w:p w:rsidR="00BF03E3" w:rsidP="008B2C14" w14:paraId="7693D2DA" w14:textId="7874D89D"/>
      </w:sdtContent>
    </w:sdt>
    <w:tbl>
      <w:tblPr>
        <w:tblCaption w:val="underskrifter"/>
        <w:tblW w:w="5000" w:type="pct"/>
        <w:tblLook w:val="04A0"/>
      </w:tblPr>
      <w:tblGrid>
        <w:gridCol w:w="4252"/>
        <w:gridCol w:w="4252"/>
      </w:tblGrid>
      <w:tr w14:paraId="231D96B2" w14:textId="77777777">
        <w:tblPrEx>
          <w:tblW w:w="5000" w:type="pct"/>
          <w:tblLook w:val="04A0"/>
        </w:tblPrEx>
        <w:trPr>
          <w:cantSplit/>
        </w:trPr>
        <w:tc>
          <w:tcPr>
            <w:tcW w:w="50" w:type="pct"/>
            <w:vAlign w:val="bottom"/>
          </w:tcPr>
          <w:p w:rsidR="008E015B" w14:paraId="38590669" w14:textId="77777777">
            <w:pPr>
              <w:pStyle w:val="Underskrifter"/>
              <w:spacing w:after="0"/>
            </w:pPr>
            <w:r>
              <w:t>Magnus Oscarsson (KD)</w:t>
            </w:r>
          </w:p>
        </w:tc>
        <w:tc>
          <w:tcPr>
            <w:tcW w:w="50" w:type="pct"/>
            <w:vAlign w:val="bottom"/>
          </w:tcPr>
          <w:p w:rsidR="008E015B" w14:paraId="4A57BDEA" w14:textId="77777777">
            <w:pPr>
              <w:pStyle w:val="Underskrifter"/>
              <w:spacing w:after="0"/>
            </w:pPr>
          </w:p>
        </w:tc>
      </w:tr>
    </w:tbl>
    <w:p w:rsidR="004801AC" w:rsidRPr="008E0FE2" w:rsidP="00DF3554" w14:paraId="492F26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F7A6C9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F7366B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2C14" w:rsidP="008B2C14" w14:paraId="6AB7ACA4" w14:textId="428AEA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5057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E2433F">
                          <w:pPr>
                            <w:jc w:val="right"/>
                          </w:pPr>
                          <w:sdt>
                            <w:sdtPr>
                              <w:alias w:val="CC_Noformat_Partikod"/>
                              <w:tag w:val="CC_Noformat_Partikod"/>
                              <w:id w:val="-53464382"/>
                              <w:placeholder>
                                <w:docPart w:val="6A6C31019A9F4E8CA187D3F08D33E3E3"/>
                              </w:placeholder>
                              <w:text/>
                            </w:sdtPr>
                            <w:sdtContent>
                              <w:r w:rsidR="00BF03E3">
                                <w:t>KD</w:t>
                              </w:r>
                            </w:sdtContent>
                          </w:sdt>
                          <w:sdt>
                            <w:sdtPr>
                              <w:alias w:val="CC_Noformat_Partinummer"/>
                              <w:tag w:val="CC_Noformat_Partinummer"/>
                              <w:id w:val="-1709555926"/>
                              <w:placeholder>
                                <w:docPart w:val="B7708440DF444BFEB7920F38D300DC1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FD2387" w14:textId="6CE2433F">
                    <w:pPr>
                      <w:jc w:val="right"/>
                    </w:pPr>
                    <w:sdt>
                      <w:sdtPr>
                        <w:alias w:val="CC_Noformat_Partikod"/>
                        <w:tag w:val="CC_Noformat_Partikod"/>
                        <w:id w:val="2146601670"/>
                        <w:placeholder>
                          <w:docPart w:val="6A6C31019A9F4E8CA187D3F08D33E3E3"/>
                        </w:placeholder>
                        <w:text/>
                      </w:sdtPr>
                      <w:sdtContent>
                        <w:r w:rsidR="00BF03E3">
                          <w:t>KD</w:t>
                        </w:r>
                      </w:sdtContent>
                    </w:sdt>
                    <w:sdt>
                      <w:sdtPr>
                        <w:alias w:val="CC_Noformat_Partinummer"/>
                        <w:tag w:val="CC_Noformat_Partinummer"/>
                        <w:id w:val="2067789984"/>
                        <w:placeholder>
                          <w:docPart w:val="B7708440DF444BFEB7920F38D300DC1A"/>
                        </w:placeholder>
                        <w:showingPlcHdr/>
                        <w:text/>
                      </w:sdtPr>
                      <w:sdtContent>
                        <w:r>
                          <w:t xml:space="preserve"> </w:t>
                        </w:r>
                      </w:sdtContent>
                    </w:sdt>
                  </w:p>
                </w:txbxContent>
              </v:textbox>
            </v:shape>
          </w:pict>
        </mc:Fallback>
      </mc:AlternateContent>
    </w:r>
  </w:p>
  <w:p w:rsidR="00262EA3" w:rsidRPr="00293C4F" w:rsidP="00776B74" w14:paraId="2D2770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263F33" w14:textId="77777777">
    <w:pPr>
      <w:jc w:val="right"/>
    </w:pPr>
  </w:p>
  <w:p w:rsidR="00262EA3" w:rsidP="00776B74" w14:paraId="7153754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06674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B57A12" w14:textId="4A88A9CB">
    <w:pPr>
      <w:pStyle w:val="FSHNormal"/>
      <w:spacing w:before="40"/>
    </w:pPr>
    <w:sdt>
      <w:sdtPr>
        <w:alias w:val="CC_Noformat_Motionstyp"/>
        <w:tag w:val="CC_Noformat_Motionstyp"/>
        <w:id w:val="1162973129"/>
        <w:lock w:val="sdtContentLocked"/>
        <w:text/>
        <w15:appearance w15:val="hidden"/>
      </w:sdtPr>
      <w:sdtContent>
        <w:r w:rsidR="00F927C2">
          <w:t>Enskild motion</w:t>
        </w:r>
      </w:sdtContent>
    </w:sdt>
    <w:r w:rsidR="00821B36">
      <w:t xml:space="preserve"> </w:t>
    </w:r>
    <w:sdt>
      <w:sdtPr>
        <w:alias w:val="CC_Noformat_Partikod"/>
        <w:tag w:val="CC_Noformat_Partikod"/>
        <w:id w:val="1471015553"/>
        <w:text/>
      </w:sdtPr>
      <w:sdtContent>
        <w:r w:rsidR="00BF03E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18C58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C5DABD8" w14:textId="7FFF4FD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927C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927C2">
          <w:t>:180</w:t>
        </w:r>
      </w:sdtContent>
    </w:sdt>
  </w:p>
  <w:p w:rsidR="00262EA3" w:rsidP="00E03A3D" w14:paraId="30967056" w14:textId="5F841C65">
    <w:pPr>
      <w:pStyle w:val="Motionr"/>
    </w:pPr>
    <w:sdt>
      <w:sdtPr>
        <w:alias w:val="CC_Noformat_Avtext"/>
        <w:tag w:val="CC_Noformat_Avtext"/>
        <w:id w:val="-2020768203"/>
        <w:lock w:val="sdtContentLocked"/>
        <w:placeholder>
          <w:docPart w:val="6A6C31019A9F4E8CA187D3F08D33E3E3"/>
        </w:placeholder>
        <w:text/>
        <w15:appearance w15:val="hidden"/>
      </w:sdtPr>
      <w:sdtContent>
        <w:r w:rsidR="00F927C2">
          <w:t>av Magnus Oscarsson (KD)</w:t>
        </w:r>
      </w:sdtContent>
    </w:sdt>
  </w:p>
  <w:sdt>
    <w:sdtPr>
      <w:alias w:val="CC_Noformat_Rubtext"/>
      <w:tag w:val="CC_Noformat_Rubtext"/>
      <w:id w:val="-218060500"/>
      <w:lock w:val="sdtLocked"/>
      <w:placeholder>
        <w:docPart w:val="B7708440DF444BFEB7920F38D300DC1A"/>
      </w:placeholder>
      <w:text/>
    </w:sdtPr>
    <w:sdtContent>
      <w:p w:rsidR="00262EA3" w:rsidP="00283E0F" w14:paraId="16605841" w14:textId="24C12A53">
        <w:pPr>
          <w:pStyle w:val="FSHRub2"/>
        </w:pPr>
        <w:r>
          <w:t>Insatser för att minska vildsvinsstammen</w:t>
        </w:r>
      </w:p>
    </w:sdtContent>
  </w:sdt>
  <w:sdt>
    <w:sdtPr>
      <w:alias w:val="CC_Boilerplate_3"/>
      <w:tag w:val="CC_Boilerplate_3"/>
      <w:id w:val="1606463544"/>
      <w:lock w:val="sdtContentLocked"/>
      <w:text w:multiLine="1"/>
      <w15:appearance w15:val="hidden"/>
    </w:sdtPr>
    <w:sdtContent>
      <w:p w:rsidR="00262EA3" w:rsidP="00283E0F" w14:paraId="0926744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E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E42"/>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477"/>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A54"/>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C14"/>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5B"/>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3E3"/>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0DF"/>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03E3"/>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4303"/>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7C2"/>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48CE5E"/>
  <w15:chartTrackingRefBased/>
  <w15:docId w15:val="{E31A8A89-6E8D-49E9-ACA5-7EFCD9A3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41BF550A2E64835BCB8E8CDD78695A2"/>
        <w:category>
          <w:name w:val="Allmänt"/>
          <w:gallery w:val="placeholder"/>
        </w:category>
        <w:types>
          <w:type w:val="bbPlcHdr"/>
        </w:types>
        <w:behaviors>
          <w:behavior w:val="content"/>
        </w:behaviors>
        <w:guid w:val="{BE630CB9-4625-4446-9367-B1EB18A70398}"/>
      </w:docPartPr>
      <w:docPartBody>
        <w:p w:rsidR="00577477">
          <w:pPr>
            <w:pStyle w:val="F41BF550A2E64835BCB8E8CDD78695A2"/>
          </w:pPr>
          <w:r w:rsidRPr="005A0A93">
            <w:rPr>
              <w:rStyle w:val="PlaceholderText"/>
            </w:rPr>
            <w:t>Förslag till riksdagsbeslut</w:t>
          </w:r>
        </w:p>
      </w:docPartBody>
    </w:docPart>
    <w:docPart>
      <w:docPartPr>
        <w:name w:val="DC5DFD3FB2F840BFA07E0EC15FB9E246"/>
        <w:category>
          <w:name w:val="Allmänt"/>
          <w:gallery w:val="placeholder"/>
        </w:category>
        <w:types>
          <w:type w:val="bbPlcHdr"/>
        </w:types>
        <w:behaviors>
          <w:behavior w:val="content"/>
        </w:behaviors>
        <w:guid w:val="{05F7DD09-809B-46DA-854E-9A6B8FB75E91}"/>
      </w:docPartPr>
      <w:docPartBody>
        <w:p w:rsidR="00577477">
          <w:pPr>
            <w:pStyle w:val="DC5DFD3FB2F840BFA07E0EC15FB9E246"/>
          </w:pPr>
          <w:r w:rsidRPr="005A0A93">
            <w:rPr>
              <w:rStyle w:val="PlaceholderText"/>
            </w:rPr>
            <w:t>Motivering</w:t>
          </w:r>
        </w:p>
      </w:docPartBody>
    </w:docPart>
    <w:docPart>
      <w:docPartPr>
        <w:name w:val="6A6C31019A9F4E8CA187D3F08D33E3E3"/>
        <w:category>
          <w:name w:val="Allmänt"/>
          <w:gallery w:val="placeholder"/>
        </w:category>
        <w:types>
          <w:type w:val="bbPlcHdr"/>
        </w:types>
        <w:behaviors>
          <w:behavior w:val="content"/>
        </w:behaviors>
        <w:guid w:val="{98A1A5E4-0FE5-4D11-AF8D-E2A4CAC33D57}"/>
      </w:docPartPr>
      <w:docPartBody>
        <w:p w:rsidR="00577477">
          <w:pPr>
            <w:pStyle w:val="6A6C31019A9F4E8CA187D3F08D33E3E3"/>
          </w:pPr>
          <w:r>
            <w:rPr>
              <w:rStyle w:val="PlaceholderText"/>
            </w:rPr>
            <w:t xml:space="preserve"> </w:t>
          </w:r>
        </w:p>
      </w:docPartBody>
    </w:docPart>
    <w:docPart>
      <w:docPartPr>
        <w:name w:val="B7708440DF444BFEB7920F38D300DC1A"/>
        <w:category>
          <w:name w:val="Allmänt"/>
          <w:gallery w:val="placeholder"/>
        </w:category>
        <w:types>
          <w:type w:val="bbPlcHdr"/>
        </w:types>
        <w:behaviors>
          <w:behavior w:val="content"/>
        </w:behaviors>
        <w:guid w:val="{BA694C87-D97C-42FA-83EA-0FE72879511E}"/>
      </w:docPartPr>
      <w:docPartBody>
        <w:p w:rsidR="00577477">
          <w:pPr>
            <w:pStyle w:val="B7708440DF444BFEB7920F38D300DC1A"/>
          </w:pPr>
          <w:r>
            <w:t xml:space="preserve"> </w:t>
          </w:r>
        </w:p>
      </w:docPartBody>
    </w:docPart>
    <w:docPart>
      <w:docPartPr>
        <w:name w:val="83833EC53C774A27ABC6A09E3BEF981E"/>
        <w:category>
          <w:name w:val="Allmänt"/>
          <w:gallery w:val="placeholder"/>
        </w:category>
        <w:types>
          <w:type w:val="bbPlcHdr"/>
        </w:types>
        <w:behaviors>
          <w:behavior w:val="content"/>
        </w:behaviors>
        <w:guid w:val="{07858B3C-95BA-46D5-8DB6-839CF3D7575A}"/>
      </w:docPartPr>
      <w:docPartBody>
        <w:p w:rsidR="00C3430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77"/>
    <w:rsid w:val="00577477"/>
    <w:rsid w:val="009A23E3"/>
    <w:rsid w:val="00C341D8"/>
    <w:rsid w:val="00C3430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41BF550A2E64835BCB8E8CDD78695A2">
    <w:name w:val="F41BF550A2E64835BCB8E8CDD78695A2"/>
  </w:style>
  <w:style w:type="paragraph" w:customStyle="1" w:styleId="9B08D02FDB2F4D23BC4010B78D44E483">
    <w:name w:val="9B08D02FDB2F4D23BC4010B78D44E483"/>
  </w:style>
  <w:style w:type="paragraph" w:customStyle="1" w:styleId="DC5DFD3FB2F840BFA07E0EC15FB9E246">
    <w:name w:val="DC5DFD3FB2F840BFA07E0EC15FB9E246"/>
  </w:style>
  <w:style w:type="paragraph" w:customStyle="1" w:styleId="D2E901D7967C456CB91CD9BEC395291B">
    <w:name w:val="D2E901D7967C456CB91CD9BEC395291B"/>
  </w:style>
  <w:style w:type="paragraph" w:customStyle="1" w:styleId="6A6C31019A9F4E8CA187D3F08D33E3E3">
    <w:name w:val="6A6C31019A9F4E8CA187D3F08D33E3E3"/>
  </w:style>
  <w:style w:type="paragraph" w:customStyle="1" w:styleId="B7708440DF444BFEB7920F38D300DC1A">
    <w:name w:val="B7708440DF444BFEB7920F38D300DC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A7920C-3D21-4B51-BE94-93DB841F951F}"/>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232</Words>
  <Characters>1333</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