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582E9936" w14:textId="77777777" w:rsidTr="00782EA9">
        <w:tc>
          <w:tcPr>
            <w:tcW w:w="9141" w:type="dxa"/>
          </w:tcPr>
          <w:p w14:paraId="440D6F52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52747162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0EB899F1" w14:textId="77777777" w:rsidR="0096348C" w:rsidRPr="00477C9F" w:rsidRDefault="0096348C" w:rsidP="00477C9F">
      <w:pPr>
        <w:rPr>
          <w:sz w:val="22"/>
          <w:szCs w:val="22"/>
        </w:rPr>
      </w:pPr>
    </w:p>
    <w:p w14:paraId="5AF6668D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20F641B4" w14:textId="77777777" w:rsidTr="00F86ACF">
        <w:trPr>
          <w:cantSplit/>
          <w:trHeight w:val="742"/>
        </w:trPr>
        <w:tc>
          <w:tcPr>
            <w:tcW w:w="1790" w:type="dxa"/>
          </w:tcPr>
          <w:p w14:paraId="39C90B4F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70C3B89A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F8DE329" w14:textId="3447781B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544FD7">
              <w:rPr>
                <w:b/>
                <w:sz w:val="22"/>
                <w:szCs w:val="22"/>
              </w:rPr>
              <w:t>42</w:t>
            </w:r>
          </w:p>
          <w:p w14:paraId="21504F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0BB0F6C9" w14:textId="77777777" w:rsidTr="00F86ACF">
        <w:tc>
          <w:tcPr>
            <w:tcW w:w="1790" w:type="dxa"/>
          </w:tcPr>
          <w:p w14:paraId="224359E7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0CDCBFA6" w14:textId="09258788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9033B4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="009033B4">
              <w:rPr>
                <w:sz w:val="22"/>
                <w:szCs w:val="22"/>
              </w:rPr>
              <w:t>0</w:t>
            </w:r>
            <w:r w:rsidR="00544FD7">
              <w:rPr>
                <w:sz w:val="22"/>
                <w:szCs w:val="22"/>
              </w:rPr>
              <w:t>4</w:t>
            </w:r>
            <w:r w:rsidR="006F54BA">
              <w:rPr>
                <w:sz w:val="22"/>
                <w:szCs w:val="22"/>
              </w:rPr>
              <w:t>-</w:t>
            </w:r>
            <w:r w:rsidR="00544FD7">
              <w:rPr>
                <w:sz w:val="22"/>
                <w:szCs w:val="22"/>
              </w:rPr>
              <w:t>21</w:t>
            </w:r>
          </w:p>
        </w:tc>
      </w:tr>
      <w:tr w:rsidR="0096348C" w:rsidRPr="00477C9F" w14:paraId="18464D82" w14:textId="77777777" w:rsidTr="00F86ACF">
        <w:tc>
          <w:tcPr>
            <w:tcW w:w="1790" w:type="dxa"/>
          </w:tcPr>
          <w:p w14:paraId="1EF8285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312FF7E8" w14:textId="45D378B7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CF4ED5">
              <w:rPr>
                <w:sz w:val="22"/>
                <w:szCs w:val="22"/>
              </w:rPr>
              <w:t>00–</w:t>
            </w:r>
            <w:r w:rsidR="00BC73B7">
              <w:rPr>
                <w:sz w:val="22"/>
                <w:szCs w:val="22"/>
              </w:rPr>
              <w:t>12.10, 12.20–</w:t>
            </w:r>
            <w:r w:rsidR="00497D93">
              <w:rPr>
                <w:sz w:val="22"/>
                <w:szCs w:val="22"/>
              </w:rPr>
              <w:t>13.</w:t>
            </w:r>
            <w:r w:rsidR="007C5DE8">
              <w:rPr>
                <w:sz w:val="22"/>
                <w:szCs w:val="22"/>
              </w:rPr>
              <w:t>36</w:t>
            </w:r>
            <w:r w:rsidR="001B50BB">
              <w:rPr>
                <w:sz w:val="22"/>
                <w:szCs w:val="22"/>
              </w:rPr>
              <w:t xml:space="preserve">, </w:t>
            </w:r>
            <w:r w:rsidR="0068611C">
              <w:rPr>
                <w:sz w:val="22"/>
                <w:szCs w:val="22"/>
              </w:rPr>
              <w:t>13.48–14.12</w:t>
            </w:r>
          </w:p>
        </w:tc>
      </w:tr>
      <w:tr w:rsidR="0096348C" w:rsidRPr="00477C9F" w14:paraId="2E85A1C7" w14:textId="77777777" w:rsidTr="00F86ACF">
        <w:tc>
          <w:tcPr>
            <w:tcW w:w="1790" w:type="dxa"/>
          </w:tcPr>
          <w:p w14:paraId="5C183FFA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295B4C2A" w14:textId="4A8DA5B1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</w:t>
            </w:r>
            <w:r w:rsidRPr="002D70F9">
              <w:rPr>
                <w:sz w:val="22"/>
                <w:szCs w:val="22"/>
              </w:rPr>
              <w:t>bilaga</w:t>
            </w:r>
            <w:r w:rsidR="00C850D9" w:rsidRPr="002D70F9">
              <w:rPr>
                <w:sz w:val="22"/>
                <w:szCs w:val="22"/>
              </w:rPr>
              <w:t xml:space="preserve"> 1</w:t>
            </w:r>
          </w:p>
        </w:tc>
      </w:tr>
    </w:tbl>
    <w:p w14:paraId="579C23D0" w14:textId="77777777" w:rsidR="0096348C" w:rsidRPr="00477C9F" w:rsidRDefault="0096348C" w:rsidP="00477C9F">
      <w:pPr>
        <w:rPr>
          <w:sz w:val="22"/>
          <w:szCs w:val="22"/>
        </w:rPr>
      </w:pPr>
    </w:p>
    <w:p w14:paraId="1C16B835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2EA59455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08468A" w14:paraId="7303973C" w14:textId="77777777" w:rsidTr="00F86ACF">
        <w:tc>
          <w:tcPr>
            <w:tcW w:w="753" w:type="dxa"/>
          </w:tcPr>
          <w:p w14:paraId="21385ADF" w14:textId="77777777" w:rsidR="00F84080" w:rsidRPr="0008468A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8468A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08468A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4584C048" w14:textId="77777777" w:rsidR="00691D2E" w:rsidRPr="0008468A" w:rsidRDefault="00691D2E" w:rsidP="00691D2E">
            <w:pPr>
              <w:widowControl/>
              <w:spacing w:line="280" w:lineRule="exact"/>
              <w:rPr>
                <w:b/>
                <w:sz w:val="22"/>
                <w:szCs w:val="22"/>
              </w:rPr>
            </w:pPr>
            <w:r w:rsidRPr="0008468A">
              <w:rPr>
                <w:b/>
                <w:sz w:val="22"/>
                <w:szCs w:val="22"/>
              </w:rPr>
              <w:t>Offentlig utfrågning med Elisabeth Svantesson</w:t>
            </w:r>
          </w:p>
          <w:p w14:paraId="599A1B88" w14:textId="77777777" w:rsidR="00C850D9" w:rsidRPr="0008468A" w:rsidRDefault="00C850D9" w:rsidP="00691D2E">
            <w:pPr>
              <w:widowControl/>
              <w:spacing w:line="280" w:lineRule="exact"/>
              <w:rPr>
                <w:b/>
                <w:sz w:val="22"/>
                <w:szCs w:val="22"/>
              </w:rPr>
            </w:pPr>
          </w:p>
          <w:p w14:paraId="6C1815A7" w14:textId="4E636AE8" w:rsidR="00691D2E" w:rsidRPr="0008468A" w:rsidRDefault="00C850D9" w:rsidP="00C850D9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08468A">
              <w:rPr>
                <w:bCs/>
                <w:sz w:val="22"/>
                <w:szCs w:val="22"/>
              </w:rPr>
              <w:t xml:space="preserve">Utskottet höll en offentlig utfrågning med finansminister Elisabeth Svantesson, rörande granskningsärende 34 – </w:t>
            </w:r>
            <w:r w:rsidR="00691D2E" w:rsidRPr="0008468A">
              <w:rPr>
                <w:bCs/>
                <w:sz w:val="22"/>
                <w:szCs w:val="22"/>
              </w:rPr>
              <w:t>Finansministerns uttalande om det finanspolitiska ramverket</w:t>
            </w:r>
            <w:r w:rsidRPr="0008468A">
              <w:rPr>
                <w:bCs/>
                <w:sz w:val="22"/>
                <w:szCs w:val="22"/>
              </w:rPr>
              <w:t>.</w:t>
            </w:r>
          </w:p>
        </w:tc>
      </w:tr>
      <w:tr w:rsidR="008273F4" w:rsidRPr="0008468A" w14:paraId="0455EACF" w14:textId="77777777" w:rsidTr="00F86ACF">
        <w:tc>
          <w:tcPr>
            <w:tcW w:w="753" w:type="dxa"/>
          </w:tcPr>
          <w:p w14:paraId="6BCDC477" w14:textId="2911D594" w:rsidR="008273F4" w:rsidRPr="0008468A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8468A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08468A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9A5DD9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4FF70A2E" w14:textId="36EAC9A4" w:rsidR="0069143B" w:rsidRPr="0008468A" w:rsidRDefault="00C850D9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8468A"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700AF6C6" w14:textId="77777777" w:rsidR="00C850D9" w:rsidRPr="0008468A" w:rsidRDefault="00C850D9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9BA933B" w14:textId="77777777" w:rsidR="00C850D9" w:rsidRPr="0008468A" w:rsidRDefault="00C850D9" w:rsidP="00C850D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08468A">
              <w:rPr>
                <w:bCs/>
                <w:snapToGrid w:val="0"/>
                <w:sz w:val="22"/>
                <w:szCs w:val="22"/>
              </w:rPr>
              <w:t>Utskottet beslutade att ajournera sammanträdet.</w:t>
            </w:r>
          </w:p>
          <w:p w14:paraId="534E77C7" w14:textId="77777777" w:rsidR="00451D02" w:rsidRPr="0008468A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08468A" w14:paraId="2483A848" w14:textId="77777777" w:rsidTr="00F86ACF">
        <w:tc>
          <w:tcPr>
            <w:tcW w:w="753" w:type="dxa"/>
          </w:tcPr>
          <w:p w14:paraId="6F1DAEAF" w14:textId="3DDCFEEA" w:rsidR="00F84080" w:rsidRPr="0008468A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8468A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64E01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349ED168" w14:textId="77777777" w:rsidR="00691D2E" w:rsidRPr="0008468A" w:rsidRDefault="00691D2E" w:rsidP="00691D2E">
            <w:pPr>
              <w:widowControl/>
              <w:spacing w:line="280" w:lineRule="exact"/>
              <w:rPr>
                <w:b/>
                <w:sz w:val="22"/>
                <w:szCs w:val="22"/>
              </w:rPr>
            </w:pPr>
            <w:r w:rsidRPr="0008468A">
              <w:rPr>
                <w:b/>
                <w:sz w:val="22"/>
                <w:szCs w:val="22"/>
              </w:rPr>
              <w:t>Offentlig utfrågning med Margot Wallström</w:t>
            </w:r>
          </w:p>
          <w:p w14:paraId="7DAFEE90" w14:textId="77777777" w:rsidR="00C850D9" w:rsidRPr="0008468A" w:rsidRDefault="00C850D9" w:rsidP="00691D2E">
            <w:pPr>
              <w:widowControl/>
              <w:spacing w:line="280" w:lineRule="exact"/>
              <w:rPr>
                <w:b/>
                <w:sz w:val="22"/>
                <w:szCs w:val="22"/>
              </w:rPr>
            </w:pPr>
          </w:p>
          <w:p w14:paraId="2DB493B1" w14:textId="581F66BD" w:rsidR="0069143B" w:rsidRPr="0008468A" w:rsidRDefault="00C850D9" w:rsidP="00C850D9">
            <w:pPr>
              <w:widowControl/>
              <w:spacing w:line="280" w:lineRule="exact"/>
              <w:rPr>
                <w:bCs/>
                <w:sz w:val="22"/>
                <w:szCs w:val="22"/>
              </w:rPr>
            </w:pPr>
            <w:r w:rsidRPr="0008468A">
              <w:rPr>
                <w:bCs/>
                <w:sz w:val="22"/>
                <w:szCs w:val="22"/>
              </w:rPr>
              <w:t>Utskottet höll en offentlig utfrågning med tidigare utrikesminister</w:t>
            </w:r>
            <w:r w:rsidR="00271260">
              <w:rPr>
                <w:bCs/>
                <w:sz w:val="22"/>
                <w:szCs w:val="22"/>
              </w:rPr>
              <w:t xml:space="preserve"> Margot Wallström</w:t>
            </w:r>
            <w:r w:rsidRPr="0008468A">
              <w:rPr>
                <w:bCs/>
                <w:sz w:val="22"/>
                <w:szCs w:val="22"/>
              </w:rPr>
              <w:t xml:space="preserve">, rörande granskningsärende 16 – </w:t>
            </w:r>
            <w:bookmarkStart w:id="0" w:name="_Hlk213402546"/>
            <w:r w:rsidR="00691D2E" w:rsidRPr="0008468A">
              <w:rPr>
                <w:bCs/>
                <w:sz w:val="22"/>
                <w:szCs w:val="22"/>
              </w:rPr>
              <w:t>Dåvarande regeringens hantering av det s.k. tjänstemannauppropet</w:t>
            </w:r>
            <w:bookmarkEnd w:id="0"/>
            <w:r w:rsidRPr="0008468A">
              <w:rPr>
                <w:bCs/>
                <w:sz w:val="22"/>
                <w:szCs w:val="22"/>
              </w:rPr>
              <w:t>.</w:t>
            </w:r>
          </w:p>
          <w:p w14:paraId="430EA95A" w14:textId="17C9DFBE" w:rsidR="00C850D9" w:rsidRPr="0008468A" w:rsidRDefault="00C850D9" w:rsidP="00C850D9">
            <w:pPr>
              <w:widowControl/>
              <w:spacing w:line="280" w:lineRule="exact"/>
              <w:rPr>
                <w:b/>
                <w:snapToGrid w:val="0"/>
                <w:sz w:val="22"/>
                <w:szCs w:val="22"/>
              </w:rPr>
            </w:pPr>
          </w:p>
        </w:tc>
      </w:tr>
      <w:tr w:rsidR="00691D2E" w:rsidRPr="0008468A" w14:paraId="7E724955" w14:textId="77777777" w:rsidTr="00F86ACF">
        <w:tc>
          <w:tcPr>
            <w:tcW w:w="753" w:type="dxa"/>
          </w:tcPr>
          <w:p w14:paraId="6F3FF017" w14:textId="6A2772F5" w:rsidR="00691D2E" w:rsidRPr="0008468A" w:rsidRDefault="00C850D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8468A">
              <w:rPr>
                <w:b/>
                <w:snapToGrid w:val="0"/>
                <w:sz w:val="22"/>
                <w:szCs w:val="22"/>
              </w:rPr>
              <w:t>§</w:t>
            </w:r>
            <w:r w:rsidR="00D50ACE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0A36D399" w14:textId="77777777" w:rsidR="00C850D9" w:rsidRPr="0008468A" w:rsidRDefault="00C850D9" w:rsidP="00C850D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8468A"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74605159" w14:textId="77777777" w:rsidR="00C850D9" w:rsidRPr="0008468A" w:rsidRDefault="00C850D9" w:rsidP="00C850D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E1DA916" w14:textId="77777777" w:rsidR="00C850D9" w:rsidRPr="0008468A" w:rsidRDefault="00C850D9" w:rsidP="00C850D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08468A">
              <w:rPr>
                <w:bCs/>
                <w:snapToGrid w:val="0"/>
                <w:sz w:val="22"/>
                <w:szCs w:val="22"/>
              </w:rPr>
              <w:t>Utskottet beslutade att ajournera sammanträdet.</w:t>
            </w:r>
          </w:p>
          <w:p w14:paraId="02EAA2C0" w14:textId="77777777" w:rsidR="00691D2E" w:rsidRPr="0008468A" w:rsidRDefault="00691D2E" w:rsidP="00691D2E">
            <w:pPr>
              <w:widowControl/>
              <w:spacing w:line="280" w:lineRule="exact"/>
              <w:rPr>
                <w:b/>
                <w:sz w:val="22"/>
                <w:szCs w:val="22"/>
              </w:rPr>
            </w:pPr>
          </w:p>
        </w:tc>
      </w:tr>
      <w:tr w:rsidR="00376C7D" w:rsidRPr="0008468A" w14:paraId="567C52B6" w14:textId="77777777" w:rsidTr="00F86ACF">
        <w:tc>
          <w:tcPr>
            <w:tcW w:w="753" w:type="dxa"/>
          </w:tcPr>
          <w:p w14:paraId="69DB89AD" w14:textId="6068A2D8" w:rsidR="00376C7D" w:rsidRPr="0008468A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8468A">
              <w:rPr>
                <w:b/>
                <w:snapToGrid w:val="0"/>
                <w:sz w:val="22"/>
                <w:szCs w:val="22"/>
              </w:rPr>
              <w:t>§</w:t>
            </w:r>
            <w:r w:rsidR="00D50ACE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3A4A0F1B" w14:textId="77777777" w:rsidR="00691D2E" w:rsidRPr="0008468A" w:rsidRDefault="00691D2E" w:rsidP="00691D2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8468A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46324CE3" w14:textId="77777777" w:rsidR="00691D2E" w:rsidRPr="0008468A" w:rsidRDefault="00691D2E" w:rsidP="00691D2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2BC69BF" w14:textId="77777777" w:rsidR="00691D2E" w:rsidRPr="0008468A" w:rsidRDefault="00691D2E" w:rsidP="00691D2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8468A">
              <w:rPr>
                <w:snapToGrid w:val="0"/>
                <w:sz w:val="22"/>
                <w:szCs w:val="22"/>
              </w:rPr>
              <w:t>Utskottet justerade särskilt protokoll 2025/26:41.</w:t>
            </w:r>
          </w:p>
          <w:p w14:paraId="2591692B" w14:textId="77777777" w:rsidR="00930B63" w:rsidRPr="0008468A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91D2E" w:rsidRPr="0008468A" w14:paraId="6C34ED52" w14:textId="77777777" w:rsidTr="00F86ACF">
        <w:tc>
          <w:tcPr>
            <w:tcW w:w="753" w:type="dxa"/>
          </w:tcPr>
          <w:p w14:paraId="2917790A" w14:textId="008BB2E4" w:rsidR="00691D2E" w:rsidRPr="0008468A" w:rsidRDefault="00691D2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8468A">
              <w:rPr>
                <w:b/>
                <w:snapToGrid w:val="0"/>
                <w:sz w:val="22"/>
                <w:szCs w:val="22"/>
              </w:rPr>
              <w:t>§</w:t>
            </w:r>
            <w:r w:rsidR="00D50ACE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4E29167A" w14:textId="77777777" w:rsidR="004F35F4" w:rsidRPr="004F35F4" w:rsidRDefault="004F35F4" w:rsidP="004F35F4">
            <w:pPr>
              <w:rPr>
                <w:b/>
                <w:sz w:val="22"/>
                <w:szCs w:val="22"/>
              </w:rPr>
            </w:pPr>
            <w:r w:rsidRPr="004F35F4">
              <w:rPr>
                <w:b/>
                <w:sz w:val="22"/>
                <w:szCs w:val="22"/>
              </w:rPr>
              <w:t>Begäran att få ta del av allmän handling</w:t>
            </w:r>
          </w:p>
          <w:p w14:paraId="1950239C" w14:textId="77777777" w:rsidR="004F35F4" w:rsidRPr="004F35F4" w:rsidRDefault="004F35F4" w:rsidP="004F35F4">
            <w:pPr>
              <w:rPr>
                <w:b/>
                <w:sz w:val="22"/>
                <w:szCs w:val="22"/>
              </w:rPr>
            </w:pPr>
          </w:p>
          <w:p w14:paraId="3272D09E" w14:textId="77777777" w:rsidR="004F35F4" w:rsidRPr="004F35F4" w:rsidRDefault="004F35F4" w:rsidP="004F35F4">
            <w:pPr>
              <w:rPr>
                <w:bCs/>
                <w:sz w:val="22"/>
                <w:szCs w:val="22"/>
              </w:rPr>
            </w:pPr>
            <w:r w:rsidRPr="004F35F4">
              <w:rPr>
                <w:bCs/>
                <w:sz w:val="22"/>
                <w:szCs w:val="22"/>
              </w:rPr>
              <w:t xml:space="preserve">Utskottet behandlade en begäran (dnr 1726-2025/26) om att få ta del av handlingar i ett granskningsärende. </w:t>
            </w:r>
          </w:p>
          <w:p w14:paraId="79BA1908" w14:textId="77777777" w:rsidR="004F35F4" w:rsidRPr="004F35F4" w:rsidRDefault="004F35F4" w:rsidP="004F35F4">
            <w:pPr>
              <w:rPr>
                <w:bCs/>
                <w:sz w:val="22"/>
                <w:szCs w:val="22"/>
              </w:rPr>
            </w:pPr>
          </w:p>
          <w:p w14:paraId="735F4DBA" w14:textId="77777777" w:rsidR="004F35F4" w:rsidRPr="004F35F4" w:rsidRDefault="004F35F4" w:rsidP="004F35F4">
            <w:pPr>
              <w:rPr>
                <w:bCs/>
                <w:sz w:val="22"/>
                <w:szCs w:val="22"/>
              </w:rPr>
            </w:pPr>
            <w:r w:rsidRPr="004F35F4">
              <w:rPr>
                <w:bCs/>
                <w:sz w:val="22"/>
                <w:szCs w:val="22"/>
              </w:rPr>
              <w:t>Utskottet fattade beslut avseende vissa av de begärda handlingarna. Handlingarna lämnas ut i den omfattning som framgår av bilaga 2. De delar som inte lämnas ut bedöms av utskottet omfattas av sekretess enligt 15 kap. 1 § offentlighets- och sekretesslagen (2009:400).</w:t>
            </w:r>
          </w:p>
          <w:p w14:paraId="2A35C24C" w14:textId="77777777" w:rsidR="004F35F4" w:rsidRPr="004F35F4" w:rsidRDefault="004F35F4" w:rsidP="004F35F4">
            <w:pPr>
              <w:rPr>
                <w:bCs/>
                <w:sz w:val="22"/>
                <w:szCs w:val="22"/>
              </w:rPr>
            </w:pPr>
          </w:p>
          <w:p w14:paraId="6B6B9C79" w14:textId="77777777" w:rsidR="004F35F4" w:rsidRPr="004F35F4" w:rsidRDefault="004F35F4" w:rsidP="004F35F4">
            <w:pPr>
              <w:rPr>
                <w:bCs/>
                <w:sz w:val="22"/>
                <w:szCs w:val="22"/>
              </w:rPr>
            </w:pPr>
            <w:r w:rsidRPr="004F35F4">
              <w:rPr>
                <w:bCs/>
                <w:sz w:val="22"/>
                <w:szCs w:val="22"/>
              </w:rPr>
              <w:t>Ärendet bordlades.</w:t>
            </w:r>
          </w:p>
          <w:p w14:paraId="1A5EB702" w14:textId="77777777" w:rsidR="004F35F4" w:rsidRPr="004F35F4" w:rsidRDefault="004F35F4" w:rsidP="004F35F4">
            <w:pPr>
              <w:rPr>
                <w:bCs/>
                <w:sz w:val="22"/>
                <w:szCs w:val="22"/>
              </w:rPr>
            </w:pPr>
          </w:p>
          <w:p w14:paraId="24524F88" w14:textId="77777777" w:rsidR="00C850D9" w:rsidRPr="004F35F4" w:rsidRDefault="004F35F4" w:rsidP="004F35F4">
            <w:pPr>
              <w:rPr>
                <w:bCs/>
                <w:sz w:val="22"/>
                <w:szCs w:val="22"/>
              </w:rPr>
            </w:pPr>
            <w:r w:rsidRPr="004F35F4">
              <w:rPr>
                <w:bCs/>
                <w:sz w:val="22"/>
                <w:szCs w:val="22"/>
              </w:rPr>
              <w:t>Denna paragraf förklarades omedelbart justerad.</w:t>
            </w:r>
          </w:p>
          <w:p w14:paraId="048B39CC" w14:textId="3E9F94AE" w:rsidR="004F35F4" w:rsidRPr="0008468A" w:rsidRDefault="004F35F4" w:rsidP="004F35F4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B44110" w:rsidRPr="0008468A" w14:paraId="5D84A822" w14:textId="77777777" w:rsidTr="00F86ACF">
        <w:tc>
          <w:tcPr>
            <w:tcW w:w="753" w:type="dxa"/>
          </w:tcPr>
          <w:p w14:paraId="41D7B5B4" w14:textId="50930E55" w:rsidR="00B44110" w:rsidRPr="0008468A" w:rsidRDefault="00B4411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D50ACE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79CDF8D5" w14:textId="77777777" w:rsidR="00B44110" w:rsidRDefault="00B44110" w:rsidP="0069143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Ordförandebyte</w:t>
            </w:r>
          </w:p>
          <w:p w14:paraId="5EF2AAA3" w14:textId="77777777" w:rsidR="00D50ACE" w:rsidRDefault="00D50ACE" w:rsidP="0069143B">
            <w:pPr>
              <w:rPr>
                <w:b/>
                <w:sz w:val="22"/>
                <w:szCs w:val="22"/>
              </w:rPr>
            </w:pPr>
          </w:p>
          <w:p w14:paraId="6B77A332" w14:textId="77777777" w:rsidR="002431AC" w:rsidRPr="000E313E" w:rsidRDefault="002431AC" w:rsidP="002431AC">
            <w:pPr>
              <w:rPr>
                <w:bCs/>
                <w:sz w:val="22"/>
                <w:szCs w:val="22"/>
              </w:rPr>
            </w:pPr>
            <w:r w:rsidRPr="000E313E">
              <w:rPr>
                <w:bCs/>
                <w:sz w:val="22"/>
                <w:szCs w:val="22"/>
              </w:rPr>
              <w:t>Ordföranden Jennie Nilsson lämnade sammanträdet och vice ordföranden Mats Green övertog ledningen av sammanträdet.</w:t>
            </w:r>
          </w:p>
          <w:p w14:paraId="0B628493" w14:textId="7C7B7F54" w:rsidR="00D50ACE" w:rsidRPr="0008468A" w:rsidRDefault="00D50ACE" w:rsidP="0069143B">
            <w:pPr>
              <w:rPr>
                <w:b/>
                <w:sz w:val="22"/>
                <w:szCs w:val="22"/>
              </w:rPr>
            </w:pPr>
          </w:p>
        </w:tc>
      </w:tr>
      <w:tr w:rsidR="00D50ACE" w:rsidRPr="0008468A" w14:paraId="77E6BF60" w14:textId="77777777" w:rsidTr="00F86ACF">
        <w:tc>
          <w:tcPr>
            <w:tcW w:w="753" w:type="dxa"/>
          </w:tcPr>
          <w:p w14:paraId="545FA428" w14:textId="36651BB2" w:rsidR="00D50ACE" w:rsidRDefault="00D50ACE" w:rsidP="00D50AC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8</w:t>
            </w:r>
          </w:p>
        </w:tc>
        <w:tc>
          <w:tcPr>
            <w:tcW w:w="6596" w:type="dxa"/>
            <w:gridSpan w:val="2"/>
          </w:tcPr>
          <w:p w14:paraId="67A69AA0" w14:textId="77777777" w:rsidR="008B167D" w:rsidRPr="008B167D" w:rsidRDefault="008B167D" w:rsidP="008B167D">
            <w:pPr>
              <w:rPr>
                <w:b/>
                <w:snapToGrid w:val="0"/>
                <w:sz w:val="22"/>
                <w:szCs w:val="22"/>
              </w:rPr>
            </w:pPr>
            <w:r w:rsidRPr="008B167D">
              <w:rPr>
                <w:b/>
                <w:snapToGrid w:val="0"/>
                <w:sz w:val="22"/>
                <w:szCs w:val="22"/>
              </w:rPr>
              <w:t>Dåvarande regeringens agerande i samband med att statliga AP-fonder och bolag investerat i Northvolt – G4 och 9</w:t>
            </w:r>
          </w:p>
          <w:p w14:paraId="7D86E595" w14:textId="77777777" w:rsidR="008B167D" w:rsidRPr="008B167D" w:rsidRDefault="008B167D" w:rsidP="008B167D">
            <w:pPr>
              <w:rPr>
                <w:b/>
                <w:snapToGrid w:val="0"/>
                <w:sz w:val="22"/>
                <w:szCs w:val="22"/>
              </w:rPr>
            </w:pPr>
          </w:p>
          <w:p w14:paraId="3B226FD4" w14:textId="77777777" w:rsidR="008B167D" w:rsidRPr="008B167D" w:rsidRDefault="008B167D" w:rsidP="008B167D">
            <w:pPr>
              <w:rPr>
                <w:bCs/>
                <w:snapToGrid w:val="0"/>
                <w:sz w:val="22"/>
                <w:szCs w:val="22"/>
              </w:rPr>
            </w:pPr>
            <w:r w:rsidRPr="008B167D">
              <w:rPr>
                <w:bCs/>
                <w:snapToGrid w:val="0"/>
                <w:sz w:val="22"/>
                <w:szCs w:val="22"/>
              </w:rPr>
              <w:lastRenderedPageBreak/>
              <w:t>Utskottet diskuterade statusen för granskningsärendet.</w:t>
            </w:r>
          </w:p>
          <w:p w14:paraId="3328E4AB" w14:textId="77777777" w:rsidR="008B167D" w:rsidRPr="008B167D" w:rsidRDefault="008B167D" w:rsidP="008B167D">
            <w:pPr>
              <w:rPr>
                <w:bCs/>
                <w:snapToGrid w:val="0"/>
                <w:sz w:val="22"/>
                <w:szCs w:val="22"/>
              </w:rPr>
            </w:pPr>
          </w:p>
          <w:p w14:paraId="29F6E931" w14:textId="77777777" w:rsidR="00D50ACE" w:rsidRPr="008B167D" w:rsidRDefault="008B167D" w:rsidP="008B167D">
            <w:pPr>
              <w:rPr>
                <w:bCs/>
                <w:snapToGrid w:val="0"/>
                <w:sz w:val="22"/>
                <w:szCs w:val="22"/>
              </w:rPr>
            </w:pPr>
            <w:r w:rsidRPr="008B167D">
              <w:rPr>
                <w:bCs/>
                <w:snapToGrid w:val="0"/>
                <w:sz w:val="22"/>
                <w:szCs w:val="22"/>
              </w:rPr>
              <w:t>Utskottet beslutade att bjuda in tidigare finansmarknadsminister Per Bolund till utfrågning.</w:t>
            </w:r>
          </w:p>
          <w:p w14:paraId="7429852B" w14:textId="42D946FE" w:rsidR="008B167D" w:rsidRDefault="008B167D" w:rsidP="008B167D">
            <w:pPr>
              <w:rPr>
                <w:b/>
                <w:sz w:val="22"/>
                <w:szCs w:val="22"/>
              </w:rPr>
            </w:pPr>
          </w:p>
        </w:tc>
      </w:tr>
      <w:tr w:rsidR="00D50ACE" w:rsidRPr="0008468A" w14:paraId="0EACBC00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47EDB90E" w14:textId="55CC869A" w:rsidR="00D50ACE" w:rsidRPr="0008468A" w:rsidRDefault="00872753" w:rsidP="00D50AC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J</w:t>
            </w:r>
            <w:r w:rsidR="00D50ACE" w:rsidRPr="0008468A">
              <w:rPr>
                <w:sz w:val="22"/>
                <w:szCs w:val="22"/>
              </w:rPr>
              <w:t>ustera</w:t>
            </w:r>
            <w:r w:rsidR="00870545">
              <w:rPr>
                <w:sz w:val="22"/>
                <w:szCs w:val="22"/>
              </w:rPr>
              <w:t>t 2026-04-23</w:t>
            </w:r>
          </w:p>
          <w:p w14:paraId="05E137AA" w14:textId="77777777" w:rsidR="00D50ACE" w:rsidRPr="0008468A" w:rsidRDefault="00D50ACE" w:rsidP="00D50AC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08468A">
              <w:rPr>
                <w:sz w:val="22"/>
                <w:szCs w:val="22"/>
              </w:rPr>
              <w:t>Jennie Nilsson</w:t>
            </w:r>
          </w:p>
          <w:p w14:paraId="2C21259D" w14:textId="77777777" w:rsidR="00D50ACE" w:rsidRPr="0008468A" w:rsidRDefault="00D50ACE" w:rsidP="00D50AC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13B4F5D0" w14:textId="77777777" w:rsidR="005805B8" w:rsidRDefault="005805B8" w:rsidP="005805B8">
      <w:pPr>
        <w:widowControl/>
        <w:rPr>
          <w:sz w:val="22"/>
          <w:szCs w:val="22"/>
        </w:rPr>
      </w:pPr>
    </w:p>
    <w:p w14:paraId="2046EDAD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732B79EA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18D9C4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40671ED4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F1670B3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</w:t>
            </w:r>
            <w:r w:rsidR="00D726E6">
              <w:rPr>
                <w:sz w:val="20"/>
              </w:rPr>
              <w:t xml:space="preserve">Kompletteringsval </w:t>
            </w:r>
            <w:r w:rsidR="00D726E6" w:rsidRPr="002A7E85">
              <w:rPr>
                <w:sz w:val="20"/>
              </w:rPr>
              <w:t>2026-0</w:t>
            </w:r>
            <w:r w:rsidR="00D726E6">
              <w:rPr>
                <w:sz w:val="20"/>
              </w:rPr>
              <w:t>2</w:t>
            </w:r>
            <w:r w:rsidR="00D726E6" w:rsidRPr="002A7E85">
              <w:rPr>
                <w:sz w:val="20"/>
              </w:rPr>
              <w:t>-</w:t>
            </w:r>
            <w:r w:rsidR="00B169F2">
              <w:rPr>
                <w:sz w:val="20"/>
              </w:rPr>
              <w:t>16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AEE5A05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1500473D" w14:textId="06CA4DB6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  <w:r w:rsidR="00C850D9">
              <w:rPr>
                <w:b/>
                <w:sz w:val="22"/>
                <w:szCs w:val="22"/>
              </w:rPr>
              <w:t xml:space="preserve"> </w:t>
            </w:r>
            <w:r w:rsidR="00C850D9" w:rsidRPr="00E56197">
              <w:rPr>
                <w:b/>
                <w:sz w:val="22"/>
                <w:szCs w:val="22"/>
              </w:rPr>
              <w:t>1</w:t>
            </w:r>
          </w:p>
          <w:p w14:paraId="46B9A555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5B08943B" w14:textId="7B749912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6F54BA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6F54BA">
              <w:rPr>
                <w:sz w:val="20"/>
              </w:rPr>
              <w:t>6</w:t>
            </w:r>
            <w:r w:rsidRPr="00D82D29">
              <w:rPr>
                <w:sz w:val="20"/>
              </w:rPr>
              <w:t>:</w:t>
            </w:r>
            <w:r w:rsidR="007D0BB5">
              <w:rPr>
                <w:sz w:val="20"/>
              </w:rPr>
              <w:t>42</w:t>
            </w:r>
          </w:p>
        </w:tc>
      </w:tr>
      <w:tr w:rsidR="005805B8" w14:paraId="7D3D357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081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F40E" w14:textId="2F170690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EE2E8E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A28A" w14:textId="10DC4856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EE2E8E">
              <w:rPr>
                <w:sz w:val="20"/>
              </w:rPr>
              <w:t xml:space="preserve"> 5–6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25FE0" w14:textId="0EC30D6F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6B75FD" w:rsidRPr="00E56197">
              <w:rPr>
                <w:sz w:val="20"/>
              </w:rPr>
              <w:t>7–8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4E2B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BB971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5E7DC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CCB86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9D08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23278CC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7FB8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85A6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119C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5D02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FA6F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40A3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8052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B16C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5365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393D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B2A8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A14F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4195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DA40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A96E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020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962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D726E6" w14:paraId="6D85F46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02E4B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Nilsson</w:t>
            </w:r>
            <w:r w:rsidRPr="00244936">
              <w:rPr>
                <w:sz w:val="22"/>
                <w:szCs w:val="22"/>
              </w:rPr>
              <w:t xml:space="preserve">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CD17" w14:textId="19B9E292" w:rsidR="00D726E6" w:rsidRPr="00003AB2" w:rsidRDefault="007E3D1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96A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D126" w14:textId="003424A9" w:rsidR="00D726E6" w:rsidRPr="00003AB2" w:rsidRDefault="00EE2E8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840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0FF5" w14:textId="2BB3A97F" w:rsidR="00D726E6" w:rsidRPr="00003AB2" w:rsidRDefault="00EE2E8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F6F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DD6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E44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2BF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A69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301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CDE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B7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BDC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FD8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823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:rsidRPr="0008468A" w14:paraId="75DCF5C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D383B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Mats Green</w:t>
            </w:r>
            <w:r w:rsidRPr="006F54BA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6F54BA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072C" w14:textId="0B35BC88" w:rsidR="00D726E6" w:rsidRPr="006F54BA" w:rsidRDefault="007E3D1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17BA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EE0D" w14:textId="6B6F10D4" w:rsidR="00D726E6" w:rsidRPr="006F54BA" w:rsidRDefault="00EE2E8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1408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504C" w14:textId="7132C80E" w:rsidR="00D726E6" w:rsidRPr="006F54BA" w:rsidRDefault="00D34F4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41D7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7A7E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261E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1E6C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E0B0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9668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DEC8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980A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9B5E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0F8E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CB371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419731C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EAE10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6790" w14:textId="278E5771" w:rsidR="00D726E6" w:rsidRPr="00003AB2" w:rsidRDefault="007E3D1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F1A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74B4" w14:textId="1EE58004" w:rsidR="00D726E6" w:rsidRPr="00003AB2" w:rsidRDefault="00EE2E8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D97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3772" w14:textId="01EABFAA" w:rsidR="00D726E6" w:rsidRPr="00003AB2" w:rsidRDefault="00EE2E8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02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A73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2F2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39F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9F6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006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2C4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867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BD8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C6C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435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69A225B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AE2E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0377" w14:textId="1ABD6012" w:rsidR="00D726E6" w:rsidRPr="00003AB2" w:rsidRDefault="007E3D1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9D2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F8D3" w14:textId="656CEA00" w:rsidR="00D726E6" w:rsidRPr="00003AB2" w:rsidRDefault="00EE2E8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82B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1B3D" w14:textId="608D3092" w:rsidR="00D726E6" w:rsidRPr="00003AB2" w:rsidRDefault="00D34F4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E9E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D8D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0B9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74A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223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DE7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5B7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BA3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CAB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963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82C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59A6FB0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C423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2059" w14:textId="6E1B5A18" w:rsidR="00D726E6" w:rsidRPr="00003AB2" w:rsidRDefault="007E3D1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C18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72DF" w14:textId="01FB95EF" w:rsidR="00D726E6" w:rsidRPr="00003AB2" w:rsidRDefault="00EE2E8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D2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9512" w14:textId="238D4568" w:rsidR="00D726E6" w:rsidRPr="00003AB2" w:rsidRDefault="00D34F4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A96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DAC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5ED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CBC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4B5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D9C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FE8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887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132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3FD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0D4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41C2D83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057D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73D0" w14:textId="2A5C3678" w:rsidR="00D726E6" w:rsidRPr="00003AB2" w:rsidRDefault="007E3D1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BF8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F355" w14:textId="79D7A751" w:rsidR="00D726E6" w:rsidRPr="00003AB2" w:rsidRDefault="00EE2E8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EF8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CEBD" w14:textId="4468C1D9" w:rsidR="00D726E6" w:rsidRPr="00003AB2" w:rsidRDefault="00D34F4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EC5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E07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93B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8C1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D3F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E93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190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F0A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B9C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98C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E3F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6C01C8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8D64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Oskar Svärd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1B02" w14:textId="2EA254DD" w:rsidR="00D726E6" w:rsidRPr="00003AB2" w:rsidRDefault="007E3D1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E1E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6F3A" w14:textId="613ABAEC" w:rsidR="00D726E6" w:rsidRPr="00003AB2" w:rsidRDefault="00EE2E8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095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3A61" w14:textId="01E187E3" w:rsidR="00D726E6" w:rsidRPr="00003AB2" w:rsidRDefault="00D34F4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964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B8C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3AF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A27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AAC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CF0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98C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F44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E84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187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20B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6B66110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5CAD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20B4" w14:textId="249E6FC3" w:rsidR="00D726E6" w:rsidRPr="00003AB2" w:rsidRDefault="007E3D1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7AA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034D" w14:textId="2521CA2D" w:rsidR="00D726E6" w:rsidRPr="00003AB2" w:rsidRDefault="00EE2E8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886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AED4" w14:textId="4426D213" w:rsidR="00D726E6" w:rsidRPr="00003AB2" w:rsidRDefault="00D34F4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E0B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D2D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966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65C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6EF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FA5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9CF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B26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EB2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648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353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4B824EC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57C4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C31C" w14:textId="6D325EA2" w:rsidR="00D726E6" w:rsidRPr="00003AB2" w:rsidRDefault="007E3D1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D8E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AD39" w14:textId="1C55DD0B" w:rsidR="00D726E6" w:rsidRPr="00003AB2" w:rsidRDefault="00EE2E8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29F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B74A" w14:textId="20560F1A" w:rsidR="00D726E6" w:rsidRPr="00003AB2" w:rsidRDefault="00D34F4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465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0A6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4E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890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E29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20F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503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09F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AEA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34C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96A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917581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CE0E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DDE7" w14:textId="327A0BC5" w:rsidR="00D726E6" w:rsidRPr="00003AB2" w:rsidRDefault="007E3D1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D98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197F" w14:textId="250DA76B" w:rsidR="00D726E6" w:rsidRPr="00003AB2" w:rsidRDefault="00EE2E8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C8D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F629" w14:textId="17DC8519" w:rsidR="00D726E6" w:rsidRPr="00003AB2" w:rsidRDefault="00EE2E8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3C8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619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4B8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341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E78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7D4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143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57E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B9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C80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474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5C847E4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8BFB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C804" w14:textId="4065620A" w:rsidR="00D726E6" w:rsidRPr="00003AB2" w:rsidRDefault="007E3D1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254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2CB8" w14:textId="25C79D59" w:rsidR="00D726E6" w:rsidRPr="00003AB2" w:rsidRDefault="00EE2E8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5D3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0708" w14:textId="208E2E04" w:rsidR="00D726E6" w:rsidRPr="00003AB2" w:rsidRDefault="00D34F4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A81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EFD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E1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B68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711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AE8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8B7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3C3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5BA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CBF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E36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79BCC3F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2DAD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40E1" w14:textId="0C6EF6C6" w:rsidR="00D726E6" w:rsidRPr="00003AB2" w:rsidRDefault="007E3D1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DB5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9BA1" w14:textId="75EC28D6" w:rsidR="00D726E6" w:rsidRPr="00003AB2" w:rsidRDefault="00EE2E8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23D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ADD9" w14:textId="09881391" w:rsidR="00D726E6" w:rsidRPr="00003AB2" w:rsidRDefault="00D34F4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52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A4F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33A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447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746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371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323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652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5F03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5B8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12F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276B6DB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1807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B145" w14:textId="17FDB4F1" w:rsidR="00D726E6" w:rsidRPr="00003AB2" w:rsidRDefault="007E3D1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46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7E45" w14:textId="7FE791D9" w:rsidR="00D726E6" w:rsidRPr="00003AB2" w:rsidRDefault="00EE2E8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D69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0BB2" w14:textId="4463596C" w:rsidR="00D726E6" w:rsidRPr="00003AB2" w:rsidRDefault="00D34F4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A6A2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46B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A21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451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225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E49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E97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630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EE5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AA2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10C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F48383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5513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uharrem Demirok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AD10" w14:textId="7B133F10" w:rsidR="00D726E6" w:rsidRPr="00003AB2" w:rsidRDefault="007E3D1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45F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A219" w14:textId="71D338A0" w:rsidR="00D726E6" w:rsidRPr="00003AB2" w:rsidRDefault="00EE2E8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72D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B989" w14:textId="326A6378" w:rsidR="00D726E6" w:rsidRPr="00003AB2" w:rsidRDefault="00D34F4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9A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8A0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3E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669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412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C1D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450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C56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18A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AFE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0166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DD15C9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BAA6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Susanne Nordström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15AC" w14:textId="2C674DE3" w:rsidR="00D726E6" w:rsidRPr="00003AB2" w:rsidRDefault="007E3D1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372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FBEA" w14:textId="4F3049A3" w:rsidR="00D726E6" w:rsidRPr="00003AB2" w:rsidRDefault="00EE2E8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191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ACCD" w14:textId="3676C743" w:rsidR="00D726E6" w:rsidRPr="00003AB2" w:rsidRDefault="00D34F4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EA5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22D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4E2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A1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5CE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81F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23E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CEE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65C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6D8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36B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395C1C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39AB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4357" w14:textId="1223C7B9" w:rsidR="00D726E6" w:rsidRPr="00003AB2" w:rsidRDefault="007E3D1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441D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8C6F" w14:textId="0A85C145" w:rsidR="00D726E6" w:rsidRPr="00003AB2" w:rsidRDefault="00EE2E8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4D5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278E" w14:textId="05C738EC" w:rsidR="00D726E6" w:rsidRPr="00003AB2" w:rsidRDefault="00D34F4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379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A73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09D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C95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AE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19E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63F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4CB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412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51D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52B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D07CCE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872FF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Lars </w:t>
            </w:r>
            <w:r>
              <w:rPr>
                <w:sz w:val="22"/>
                <w:szCs w:val="22"/>
              </w:rPr>
              <w:t>Engsund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80D9" w14:textId="01B1B7E9" w:rsidR="00D726E6" w:rsidRPr="00003AB2" w:rsidRDefault="007E3D1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C1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F15F" w14:textId="48541961" w:rsidR="00D726E6" w:rsidRPr="00003AB2" w:rsidRDefault="00EE2E8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913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E4AB" w14:textId="46DF7892" w:rsidR="00D726E6" w:rsidRPr="00003AB2" w:rsidRDefault="00D34F4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27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EB4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49E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07F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76A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E26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34F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3C9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954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1E9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FB8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D46475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D7A3C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3D5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220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D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9CE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C43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A00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7779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0BD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EA9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4DE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214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BD5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713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984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D09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84D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4FC833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9BE8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F6F0" w14:textId="19E925DC" w:rsidR="00D726E6" w:rsidRPr="00003AB2" w:rsidRDefault="007E3D1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1EF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CCE4" w14:textId="3BC57036" w:rsidR="00D726E6" w:rsidRPr="00003AB2" w:rsidRDefault="00EE2E8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1FC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9358" w14:textId="062153C8" w:rsidR="00D726E6" w:rsidRPr="00003AB2" w:rsidRDefault="00D34F4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7B7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B48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AED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A47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273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451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A6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DAD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84A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431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EBE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38B27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B870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9581" w14:textId="205E35F4" w:rsidR="00D726E6" w:rsidRPr="00003AB2" w:rsidRDefault="007E3D1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303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3461" w14:textId="7D4C5AEA" w:rsidR="00D726E6" w:rsidRPr="00003AB2" w:rsidRDefault="00D34F4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4B2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E06C" w14:textId="684D3E2B" w:rsidR="00D726E6" w:rsidRPr="00003AB2" w:rsidRDefault="00D34F4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41E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733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BF0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26C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281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CFB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01B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A51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294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DB3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7C3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9ED2A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9A85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8EE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CCD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935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596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F58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BEF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E6C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C42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CDC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362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03C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182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28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F21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AC8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7B6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9673278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D619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3AC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9E0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81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81F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E6A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78A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0B3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27C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EA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FD0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8B8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8FB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01E0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597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23A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DB8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6D3827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10AA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3940" w14:textId="594891A1" w:rsidR="00D726E6" w:rsidRPr="00003AB2" w:rsidRDefault="007E3D1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30E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FF67" w14:textId="2AF062FE" w:rsidR="00D726E6" w:rsidRPr="00003AB2" w:rsidRDefault="00EE2E8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005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CEFC" w14:textId="3E0B97D1" w:rsidR="00D726E6" w:rsidRPr="00003AB2" w:rsidRDefault="00D34F4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A18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1F0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E92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B5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2E30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516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5F0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EA4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C7E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F8B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010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6EC2BF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2B62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16C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E73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1C6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5DF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3EDF" w14:textId="009A646F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B3B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A6D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F3E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931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158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66F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EAA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6D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F16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9E2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9A9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082FBA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502B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Brunsberg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051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40B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771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89F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8FF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86B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023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41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768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D21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926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EE3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513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0B9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4F3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9CA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6E46A05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091C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F47E0B"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44C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324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BF4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60E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75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063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D8D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1D3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F63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568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671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996D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28C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00C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0CD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38F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8DF1F1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1943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D1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0F4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FF6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8F0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928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36B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ACA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2F8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06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FA8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A07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5D6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41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544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983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170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139A7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9981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CAE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95A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CEB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C19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441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69A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C73A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9FC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E53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713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CC4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B6D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ABF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F2D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45A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9F3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C9C7B5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F9FF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561DF3">
              <w:rPr>
                <w:sz w:val="22"/>
                <w:szCs w:val="22"/>
              </w:rPr>
              <w:t>Cecilia Gustafsson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849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EC8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74F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64A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24B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65F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7F8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82D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33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EF7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F92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50B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3B4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A8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8AC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C1D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5581B1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0DE6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F5D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F9C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F12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800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EB3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DE3E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459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BE3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1FF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756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FA1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2B3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5F5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251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65D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75B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223F39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15F4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E7E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DCC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E57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9C8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F8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158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654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7BE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231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FE9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54F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B8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7F6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379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380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49C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D8FD94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5C133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Malin Björk </w:t>
            </w:r>
            <w:r w:rsidRPr="003B2561">
              <w:rPr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A256" w14:textId="5007ABF9" w:rsidR="00D726E6" w:rsidRPr="00003AB2" w:rsidRDefault="007E3D1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8AC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6782" w14:textId="23335028" w:rsidR="00D726E6" w:rsidRPr="00003AB2" w:rsidRDefault="00D34F4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D74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35C1" w14:textId="5DCC0E2F" w:rsidR="00D726E6" w:rsidRPr="00003AB2" w:rsidRDefault="00D34F4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215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62D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9FD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AFA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99F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6B5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6F5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908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A9A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A6F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EF8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91AA7C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3A2A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12F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0A1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E53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D55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D94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5A3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EF3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EB8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50E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132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386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C07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B6A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FBB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119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A8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DEB604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9852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548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ED7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0FA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0AA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B7E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E4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86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33E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32F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F63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157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578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4D9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EC8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AEA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9AE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9989C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B35B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4D9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DDF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07C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3BF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02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CE0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50F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ECD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240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33E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C9D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C57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EC66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963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669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C2A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215660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0D9C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EF2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01C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781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296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063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70B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B71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669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618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B01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5A3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A1E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340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54C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146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C9E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602079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D13D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 Gunnarsson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01E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C9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824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1A8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E8D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54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ED6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E70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EA7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62F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DE3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D67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825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696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06D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DE1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B6AFE1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9B12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E75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D53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978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6CF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0AE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1AD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5D7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3A8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004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376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60E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320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E66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99B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1210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ABF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4F625A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BC1F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AEB5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7E8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134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3A4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55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75D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C03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517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6CD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64C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C72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928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5F2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E6C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8C8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341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DE8486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2BD9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010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DB5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52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B49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B3E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CE2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A11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C14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5C6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7C1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395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FD3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E2B0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5AE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21B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7D3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B882EF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4B58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442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C6E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E52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F31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DFD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2C7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CAE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263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6F0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AE5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264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3F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722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28D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FA6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244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A2C398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35F0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217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8D9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14D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979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054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0A4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2AB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A24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D07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42E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26C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B8B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700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EE4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C79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2B9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FF755A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1649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964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197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7A2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BE0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CB3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D69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425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7F8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722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4C6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10C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D56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35C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C6D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251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787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39587F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BB5E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B48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8AE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E28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9BB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E3C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D50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67C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3A8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07F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0CF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1EF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F5A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B36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135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CEC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01A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E52E9E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B559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F94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68B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0C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E7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974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650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14F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038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03B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941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25E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BA5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226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776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9E8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762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CF98C4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D335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Lennkvist Manriquez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753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8EF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391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5EA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51B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790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ED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77B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934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D96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E60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02D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C93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9F7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6E7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F46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2B6036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7C4B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2BA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85E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7E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D2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B5B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63B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E70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D97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BA3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949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338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DDC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D33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C59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BE1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A96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DF63BA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58BC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FC7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193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D3C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A5D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5C2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2F7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C64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F70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40D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EB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B40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0BE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0F2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550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F67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B4D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D7508F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3B34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02F2" w14:textId="515D4B2B" w:rsidR="00D726E6" w:rsidRPr="00003AB2" w:rsidRDefault="007E3D11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B9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7232" w14:textId="302A13F2" w:rsidR="00D726E6" w:rsidRPr="00003AB2" w:rsidRDefault="00D34F4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88D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4035" w14:textId="0296CADA" w:rsidR="00D726E6" w:rsidRPr="00003AB2" w:rsidRDefault="00D34F4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273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4C8D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BC9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0C2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147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694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990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031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E61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DEC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93B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1F1245D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E5764B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6F80C89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05D63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F6B0FF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2AA42D27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0CFC32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C33E01B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D2952C2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58CC5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7764FB32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F826C" w14:textId="77777777" w:rsidR="00544FD7" w:rsidRDefault="00544FD7" w:rsidP="00310728">
      <w:r>
        <w:separator/>
      </w:r>
    </w:p>
  </w:endnote>
  <w:endnote w:type="continuationSeparator" w:id="0">
    <w:p w14:paraId="067BFC68" w14:textId="77777777" w:rsidR="00544FD7" w:rsidRDefault="00544FD7" w:rsidP="00310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F6498" w14:textId="77777777" w:rsidR="00544FD7" w:rsidRDefault="00544FD7" w:rsidP="00310728">
      <w:r>
        <w:separator/>
      </w:r>
    </w:p>
  </w:footnote>
  <w:footnote w:type="continuationSeparator" w:id="0">
    <w:p w14:paraId="4A37E03C" w14:textId="77777777" w:rsidR="00544FD7" w:rsidRDefault="00544FD7" w:rsidP="003107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E2094"/>
    <w:multiLevelType w:val="hybridMultilevel"/>
    <w:tmpl w:val="6CCAE888"/>
    <w:lvl w:ilvl="0" w:tplc="68366196">
      <w:start w:val="1"/>
      <w:numFmt w:val="decimal"/>
      <w:lvlText w:val="%1."/>
      <w:lvlJc w:val="left"/>
      <w:pPr>
        <w:ind w:left="1746" w:hanging="360"/>
      </w:pPr>
      <w:rPr>
        <w:b/>
        <w:bCs/>
      </w:rPr>
    </w:lvl>
    <w:lvl w:ilvl="1" w:tplc="29088368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8" w15:restartNumberingAfterBreak="0">
    <w:nsid w:val="619B40B9"/>
    <w:multiLevelType w:val="hybridMultilevel"/>
    <w:tmpl w:val="08A850A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532743">
    <w:abstractNumId w:val="0"/>
  </w:num>
  <w:num w:numId="2" w16cid:durableId="2025857621">
    <w:abstractNumId w:val="9"/>
  </w:num>
  <w:num w:numId="3" w16cid:durableId="2110541026">
    <w:abstractNumId w:val="5"/>
  </w:num>
  <w:num w:numId="4" w16cid:durableId="1609854375">
    <w:abstractNumId w:val="6"/>
  </w:num>
  <w:num w:numId="5" w16cid:durableId="264727663">
    <w:abstractNumId w:val="2"/>
  </w:num>
  <w:num w:numId="6" w16cid:durableId="1413896379">
    <w:abstractNumId w:val="10"/>
  </w:num>
  <w:num w:numId="7" w16cid:durableId="882785947">
    <w:abstractNumId w:val="4"/>
  </w:num>
  <w:num w:numId="8" w16cid:durableId="2022318007">
    <w:abstractNumId w:val="3"/>
  </w:num>
  <w:num w:numId="9" w16cid:durableId="1480459488">
    <w:abstractNumId w:val="1"/>
  </w:num>
  <w:num w:numId="10" w16cid:durableId="1151756589">
    <w:abstractNumId w:val="7"/>
  </w:num>
  <w:num w:numId="11" w16cid:durableId="8543425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FD7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64E01"/>
    <w:rsid w:val="000700C4"/>
    <w:rsid w:val="0007401F"/>
    <w:rsid w:val="0008468A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52938"/>
    <w:rsid w:val="00161AA6"/>
    <w:rsid w:val="00164E3D"/>
    <w:rsid w:val="00165461"/>
    <w:rsid w:val="00166858"/>
    <w:rsid w:val="00166A61"/>
    <w:rsid w:val="001828F2"/>
    <w:rsid w:val="001A1578"/>
    <w:rsid w:val="001A5B6F"/>
    <w:rsid w:val="001B50BB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31AC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260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A7E85"/>
    <w:rsid w:val="002B40DE"/>
    <w:rsid w:val="002B4EDC"/>
    <w:rsid w:val="002B51DB"/>
    <w:rsid w:val="002C7177"/>
    <w:rsid w:val="002D0E4D"/>
    <w:rsid w:val="002D2AB5"/>
    <w:rsid w:val="002D6725"/>
    <w:rsid w:val="002D70F9"/>
    <w:rsid w:val="002E3221"/>
    <w:rsid w:val="002F284C"/>
    <w:rsid w:val="002F2F4E"/>
    <w:rsid w:val="002F53C2"/>
    <w:rsid w:val="003075B8"/>
    <w:rsid w:val="00310728"/>
    <w:rsid w:val="00312782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B2561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7C9F"/>
    <w:rsid w:val="00490212"/>
    <w:rsid w:val="0049372F"/>
    <w:rsid w:val="00494678"/>
    <w:rsid w:val="00494D58"/>
    <w:rsid w:val="00497D93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5F4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4FD7"/>
    <w:rsid w:val="00545403"/>
    <w:rsid w:val="005502C5"/>
    <w:rsid w:val="005522EE"/>
    <w:rsid w:val="0055348E"/>
    <w:rsid w:val="00554348"/>
    <w:rsid w:val="00561DF3"/>
    <w:rsid w:val="005622CA"/>
    <w:rsid w:val="005650F7"/>
    <w:rsid w:val="00577B92"/>
    <w:rsid w:val="005805B8"/>
    <w:rsid w:val="00581568"/>
    <w:rsid w:val="00583587"/>
    <w:rsid w:val="00584ACB"/>
    <w:rsid w:val="00586400"/>
    <w:rsid w:val="005A2CE0"/>
    <w:rsid w:val="005A5300"/>
    <w:rsid w:val="005B5E8D"/>
    <w:rsid w:val="005C1541"/>
    <w:rsid w:val="005C2F5F"/>
    <w:rsid w:val="005C75F9"/>
    <w:rsid w:val="005C7F5A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17C5C"/>
    <w:rsid w:val="00626335"/>
    <w:rsid w:val="0063744B"/>
    <w:rsid w:val="006402A0"/>
    <w:rsid w:val="00640520"/>
    <w:rsid w:val="006503A2"/>
    <w:rsid w:val="00655976"/>
    <w:rsid w:val="006609C2"/>
    <w:rsid w:val="00670574"/>
    <w:rsid w:val="0068611C"/>
    <w:rsid w:val="00690BE7"/>
    <w:rsid w:val="0069143B"/>
    <w:rsid w:val="00691D2E"/>
    <w:rsid w:val="006A0DF4"/>
    <w:rsid w:val="006A151D"/>
    <w:rsid w:val="006A511D"/>
    <w:rsid w:val="006B0412"/>
    <w:rsid w:val="006B151B"/>
    <w:rsid w:val="006B693F"/>
    <w:rsid w:val="006B75FD"/>
    <w:rsid w:val="006B7B0C"/>
    <w:rsid w:val="006C1E27"/>
    <w:rsid w:val="006C21FA"/>
    <w:rsid w:val="006D3126"/>
    <w:rsid w:val="006F54BA"/>
    <w:rsid w:val="00702EB9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A058E"/>
    <w:rsid w:val="007B0C0A"/>
    <w:rsid w:val="007C5DE8"/>
    <w:rsid w:val="007D0BB5"/>
    <w:rsid w:val="007D78AD"/>
    <w:rsid w:val="007E0A45"/>
    <w:rsid w:val="007E3D11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0545"/>
    <w:rsid w:val="00872753"/>
    <w:rsid w:val="008751C0"/>
    <w:rsid w:val="00875A5E"/>
    <w:rsid w:val="00875CAD"/>
    <w:rsid w:val="008808A5"/>
    <w:rsid w:val="008858E4"/>
    <w:rsid w:val="008A715C"/>
    <w:rsid w:val="008B167D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33B4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1874"/>
    <w:rsid w:val="009A3E81"/>
    <w:rsid w:val="009A41A6"/>
    <w:rsid w:val="009A5DD9"/>
    <w:rsid w:val="009A632E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C769C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B7A6B"/>
    <w:rsid w:val="00AC1FEE"/>
    <w:rsid w:val="00AC2BE8"/>
    <w:rsid w:val="00AC3349"/>
    <w:rsid w:val="00AD15A4"/>
    <w:rsid w:val="00AD797B"/>
    <w:rsid w:val="00AE179D"/>
    <w:rsid w:val="00AE23B6"/>
    <w:rsid w:val="00AF32C5"/>
    <w:rsid w:val="00AF4EF8"/>
    <w:rsid w:val="00AF6DAF"/>
    <w:rsid w:val="00AF7C8D"/>
    <w:rsid w:val="00B00082"/>
    <w:rsid w:val="00B11C9C"/>
    <w:rsid w:val="00B11DC3"/>
    <w:rsid w:val="00B15788"/>
    <w:rsid w:val="00B169F2"/>
    <w:rsid w:val="00B17845"/>
    <w:rsid w:val="00B44110"/>
    <w:rsid w:val="00B54D41"/>
    <w:rsid w:val="00B56452"/>
    <w:rsid w:val="00B6245C"/>
    <w:rsid w:val="00B639E1"/>
    <w:rsid w:val="00B64A91"/>
    <w:rsid w:val="00B71674"/>
    <w:rsid w:val="00B74AFA"/>
    <w:rsid w:val="00B820F6"/>
    <w:rsid w:val="00B84121"/>
    <w:rsid w:val="00B85B4A"/>
    <w:rsid w:val="00B9203B"/>
    <w:rsid w:val="00B92DC8"/>
    <w:rsid w:val="00B93FFB"/>
    <w:rsid w:val="00B964CE"/>
    <w:rsid w:val="00BA46E1"/>
    <w:rsid w:val="00BA4A28"/>
    <w:rsid w:val="00BA5688"/>
    <w:rsid w:val="00BB5499"/>
    <w:rsid w:val="00BC495C"/>
    <w:rsid w:val="00BC73B7"/>
    <w:rsid w:val="00BD0DE6"/>
    <w:rsid w:val="00BD41E4"/>
    <w:rsid w:val="00BD53C1"/>
    <w:rsid w:val="00BE0742"/>
    <w:rsid w:val="00BE15A0"/>
    <w:rsid w:val="00BE329D"/>
    <w:rsid w:val="00BE3BF7"/>
    <w:rsid w:val="00BE7F8C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850D9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34F43"/>
    <w:rsid w:val="00D40740"/>
    <w:rsid w:val="00D41B19"/>
    <w:rsid w:val="00D44270"/>
    <w:rsid w:val="00D44E3A"/>
    <w:rsid w:val="00D47BAF"/>
    <w:rsid w:val="00D50ACE"/>
    <w:rsid w:val="00D52626"/>
    <w:rsid w:val="00D53C45"/>
    <w:rsid w:val="00D565FE"/>
    <w:rsid w:val="00D650C7"/>
    <w:rsid w:val="00D650CB"/>
    <w:rsid w:val="00D67826"/>
    <w:rsid w:val="00D67B7E"/>
    <w:rsid w:val="00D67FEC"/>
    <w:rsid w:val="00D726E6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619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2E8E"/>
    <w:rsid w:val="00EE68A3"/>
    <w:rsid w:val="00EE7911"/>
    <w:rsid w:val="00F03690"/>
    <w:rsid w:val="00F064EF"/>
    <w:rsid w:val="00F07228"/>
    <w:rsid w:val="00F101D7"/>
    <w:rsid w:val="00F16AFF"/>
    <w:rsid w:val="00F227F9"/>
    <w:rsid w:val="00F322BA"/>
    <w:rsid w:val="00F33C48"/>
    <w:rsid w:val="00F37387"/>
    <w:rsid w:val="00F454FD"/>
    <w:rsid w:val="00F47E0B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714"/>
    <w:rsid w:val="00FA384F"/>
    <w:rsid w:val="00FB200F"/>
    <w:rsid w:val="00FB3A7E"/>
    <w:rsid w:val="00FC53FD"/>
    <w:rsid w:val="00FC5DC8"/>
    <w:rsid w:val="00FD0038"/>
    <w:rsid w:val="00FD0820"/>
    <w:rsid w:val="00FD13A3"/>
    <w:rsid w:val="00FD4374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EC30378"/>
  <w15:chartTrackingRefBased/>
  <w15:docId w15:val="{0D6DB052-D7CE-447C-81BF-006048E0A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styleId="Sidhuvud">
    <w:name w:val="header"/>
    <w:basedOn w:val="Normal"/>
    <w:link w:val="SidhuvudChar"/>
    <w:rsid w:val="0031072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310728"/>
    <w:rPr>
      <w:sz w:val="24"/>
    </w:rPr>
  </w:style>
  <w:style w:type="paragraph" w:styleId="Sidfot">
    <w:name w:val="footer"/>
    <w:basedOn w:val="Normal"/>
    <w:link w:val="SidfotChar"/>
    <w:rsid w:val="00AB7A6B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AB7A6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293</TotalTime>
  <Pages>3</Pages>
  <Words>494</Words>
  <Characters>3521</Characters>
  <Application>Microsoft Office Word</Application>
  <DocSecurity>0</DocSecurity>
  <Lines>1760</Lines>
  <Paragraphs>250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29</cp:revision>
  <cp:lastPrinted>2026-04-22T14:19:00Z</cp:lastPrinted>
  <dcterms:created xsi:type="dcterms:W3CDTF">2026-04-17T13:54:00Z</dcterms:created>
  <dcterms:modified xsi:type="dcterms:W3CDTF">2026-05-06T11:41:00Z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