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2957998F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>UTSKOTTSSAMMANTRÄDE 20</w:t>
            </w:r>
            <w:r w:rsidR="00564B32">
              <w:rPr>
                <w:b/>
                <w:sz w:val="20"/>
              </w:rPr>
              <w:t>22</w:t>
            </w:r>
            <w:r w:rsidRPr="00CA7639">
              <w:rPr>
                <w:b/>
                <w:sz w:val="20"/>
              </w:rPr>
              <w:t>/</w:t>
            </w:r>
            <w:r w:rsidR="00564B32">
              <w:rPr>
                <w:b/>
                <w:sz w:val="20"/>
              </w:rPr>
              <w:t>23</w:t>
            </w:r>
            <w:r w:rsidRPr="00CA7639">
              <w:rPr>
                <w:b/>
                <w:sz w:val="20"/>
              </w:rPr>
              <w:t>:</w:t>
            </w:r>
            <w:r w:rsidR="00AD441D">
              <w:rPr>
                <w:b/>
                <w:sz w:val="20"/>
              </w:rPr>
              <w:t>32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683594F6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857FCD">
              <w:rPr>
                <w:sz w:val="20"/>
              </w:rPr>
              <w:t>3</w:t>
            </w:r>
            <w:r w:rsidRPr="00CA7639">
              <w:rPr>
                <w:sz w:val="20"/>
              </w:rPr>
              <w:t>–</w:t>
            </w:r>
            <w:r w:rsidR="00857FCD">
              <w:rPr>
                <w:sz w:val="20"/>
              </w:rPr>
              <w:t>0</w:t>
            </w:r>
            <w:r w:rsidR="009E3E40">
              <w:rPr>
                <w:sz w:val="20"/>
              </w:rPr>
              <w:t>3</w:t>
            </w:r>
            <w:r w:rsidRPr="00CA7639">
              <w:rPr>
                <w:sz w:val="20"/>
              </w:rPr>
              <w:t>–</w:t>
            </w:r>
            <w:r w:rsidR="00AD441D">
              <w:rPr>
                <w:sz w:val="20"/>
              </w:rPr>
              <w:t>23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11D6A9EC" w14:textId="2EE114D8" w:rsidR="00203835" w:rsidRDefault="00BE10A2" w:rsidP="00BE10A2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AD441D">
              <w:rPr>
                <w:sz w:val="20"/>
              </w:rPr>
              <w:t>9</w:t>
            </w:r>
            <w:r>
              <w:rPr>
                <w:sz w:val="20"/>
              </w:rPr>
              <w:t>:</w:t>
            </w:r>
            <w:r w:rsidR="00AD441D">
              <w:rPr>
                <w:sz w:val="20"/>
              </w:rPr>
              <w:t>3</w:t>
            </w:r>
            <w:r w:rsidR="009E3E40">
              <w:rPr>
                <w:sz w:val="20"/>
              </w:rPr>
              <w:t>0</w:t>
            </w:r>
            <w:r w:rsidR="00CA7639" w:rsidRPr="00CA7639">
              <w:rPr>
                <w:sz w:val="20"/>
              </w:rPr>
              <w:t>–</w:t>
            </w:r>
            <w:r w:rsidR="00745EC6">
              <w:rPr>
                <w:sz w:val="20"/>
              </w:rPr>
              <w:t>10:35</w:t>
            </w:r>
          </w:p>
          <w:p w14:paraId="3AC8063F" w14:textId="26A47A4D" w:rsidR="00745EC6" w:rsidRDefault="00745EC6" w:rsidP="00BE10A2">
            <w:pPr>
              <w:rPr>
                <w:sz w:val="20"/>
              </w:rPr>
            </w:pPr>
            <w:r>
              <w:rPr>
                <w:sz w:val="20"/>
              </w:rPr>
              <w:t>11:00–11:55</w:t>
            </w:r>
          </w:p>
          <w:p w14:paraId="50C019E7" w14:textId="418D0677" w:rsidR="00C24338" w:rsidRPr="00CA7639" w:rsidRDefault="00C24338" w:rsidP="00AD441D">
            <w:pPr>
              <w:rPr>
                <w:sz w:val="20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0132DF3E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Se bilaga 1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2F1B2F" w:rsidRPr="004B367D" w14:paraId="76C9D910" w14:textId="77777777" w:rsidTr="00BF0094">
        <w:trPr>
          <w:trHeight w:val="884"/>
        </w:trPr>
        <w:tc>
          <w:tcPr>
            <w:tcW w:w="567" w:type="dxa"/>
          </w:tcPr>
          <w:p w14:paraId="305240FF" w14:textId="0F8F6B9C" w:rsidR="002F1B2F" w:rsidRDefault="002F1B2F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AD441D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  <w:shd w:val="clear" w:color="auto" w:fill="auto"/>
          </w:tcPr>
          <w:p w14:paraId="6B15033D" w14:textId="10522133" w:rsidR="008A4C10" w:rsidRDefault="00AD441D" w:rsidP="0013117A">
            <w:pPr>
              <w:rPr>
                <w:b/>
              </w:rPr>
            </w:pPr>
            <w:r>
              <w:rPr>
                <w:b/>
              </w:rPr>
              <w:t>Ukraina (UU14)</w:t>
            </w:r>
          </w:p>
          <w:p w14:paraId="40D8B338" w14:textId="5460354D" w:rsidR="00203835" w:rsidRDefault="00203835" w:rsidP="0013117A">
            <w:pPr>
              <w:rPr>
                <w:b/>
              </w:rPr>
            </w:pPr>
          </w:p>
          <w:p w14:paraId="7D836E4B" w14:textId="77777777" w:rsidR="00AD441D" w:rsidRDefault="00AD441D" w:rsidP="00AD441D">
            <w:r>
              <w:t>Utskottet fortsatte behandlingen av motioner.</w:t>
            </w:r>
          </w:p>
          <w:p w14:paraId="362B38EC" w14:textId="77777777" w:rsidR="00AD441D" w:rsidRDefault="00AD441D" w:rsidP="00AD441D"/>
          <w:p w14:paraId="33338216" w14:textId="77777777" w:rsidR="00AD441D" w:rsidRPr="00203835" w:rsidRDefault="00AD441D" w:rsidP="00AD441D">
            <w:pPr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5E943533" w14:textId="226F7EE6" w:rsidR="002F1B2F" w:rsidRDefault="002F1B2F" w:rsidP="009E3E40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9A1F84" w:rsidRPr="004B367D" w14:paraId="52C4BEBF" w14:textId="77777777" w:rsidTr="00BF0094">
        <w:trPr>
          <w:trHeight w:val="884"/>
        </w:trPr>
        <w:tc>
          <w:tcPr>
            <w:tcW w:w="567" w:type="dxa"/>
          </w:tcPr>
          <w:p w14:paraId="3C42EDDC" w14:textId="6BD7333F" w:rsidR="009A1F84" w:rsidRDefault="009A1F84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  <w:shd w:val="clear" w:color="auto" w:fill="auto"/>
          </w:tcPr>
          <w:p w14:paraId="643CA5B7" w14:textId="4C201A1A" w:rsidR="00203835" w:rsidRDefault="00AD441D" w:rsidP="00D2473F">
            <w:pPr>
              <w:rPr>
                <w:b/>
              </w:rPr>
            </w:pPr>
            <w:r>
              <w:rPr>
                <w:b/>
              </w:rPr>
              <w:t>Mänskliga rättigheter</w:t>
            </w:r>
            <w:r w:rsidR="009E3E40" w:rsidRPr="009543B9">
              <w:rPr>
                <w:b/>
              </w:rPr>
              <w:t xml:space="preserve"> (UU</w:t>
            </w:r>
            <w:r>
              <w:rPr>
                <w:b/>
              </w:rPr>
              <w:t>15</w:t>
            </w:r>
            <w:r w:rsidR="009E3E40" w:rsidRPr="009543B9">
              <w:rPr>
                <w:b/>
              </w:rPr>
              <w:t>)</w:t>
            </w:r>
          </w:p>
          <w:p w14:paraId="2FFEBFA9" w14:textId="516C7A2B" w:rsidR="00BE10A2" w:rsidRDefault="009A1F84" w:rsidP="00D2473F">
            <w:r>
              <w:rPr>
                <w:b/>
              </w:rPr>
              <w:br/>
            </w:r>
            <w:r w:rsidR="00BE10A2">
              <w:t>Utskottet fortsatte behandl</w:t>
            </w:r>
            <w:r w:rsidR="003E4D97">
              <w:t>ingen av</w:t>
            </w:r>
            <w:r w:rsidR="00BE10A2">
              <w:t xml:space="preserve"> </w:t>
            </w:r>
            <w:r w:rsidR="009E3E40">
              <w:t>motioner</w:t>
            </w:r>
            <w:r w:rsidR="00203835">
              <w:t>.</w:t>
            </w:r>
          </w:p>
          <w:p w14:paraId="664FD7F7" w14:textId="77777777" w:rsidR="00BE10A2" w:rsidRDefault="00BE10A2" w:rsidP="00D2473F"/>
          <w:p w14:paraId="6D958A51" w14:textId="35C414AF" w:rsidR="00203835" w:rsidRPr="00203835" w:rsidRDefault="009E3E40" w:rsidP="00203835">
            <w:pPr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6EABE032" w14:textId="064874C5" w:rsidR="00BE10A2" w:rsidRDefault="00BE10A2" w:rsidP="0047600C">
            <w:pPr>
              <w:rPr>
                <w:b/>
              </w:rPr>
            </w:pPr>
          </w:p>
        </w:tc>
      </w:tr>
      <w:tr w:rsidR="00786225" w:rsidRPr="004B367D" w14:paraId="3B7AEC28" w14:textId="77777777" w:rsidTr="00BF0094">
        <w:trPr>
          <w:trHeight w:val="884"/>
        </w:trPr>
        <w:tc>
          <w:tcPr>
            <w:tcW w:w="567" w:type="dxa"/>
          </w:tcPr>
          <w:p w14:paraId="1E101D4F" w14:textId="23C10723" w:rsidR="00786225" w:rsidRDefault="00786225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  <w:shd w:val="clear" w:color="auto" w:fill="auto"/>
          </w:tcPr>
          <w:p w14:paraId="5501613E" w14:textId="2C0F8FCC" w:rsidR="00786225" w:rsidRDefault="00AD441D" w:rsidP="00786225">
            <w:pPr>
              <w:rPr>
                <w:b/>
              </w:rPr>
            </w:pPr>
            <w:r>
              <w:rPr>
                <w:b/>
              </w:rPr>
              <w:t>Internationella relationer m.m. (UU7)</w:t>
            </w:r>
          </w:p>
          <w:p w14:paraId="29D9B482" w14:textId="77777777" w:rsidR="00786225" w:rsidRDefault="00786225" w:rsidP="00D2473F">
            <w:pPr>
              <w:rPr>
                <w:b/>
              </w:rPr>
            </w:pPr>
          </w:p>
          <w:p w14:paraId="6701EDB6" w14:textId="77777777" w:rsidR="00AD441D" w:rsidRDefault="00AD441D" w:rsidP="00AD441D">
            <w:r>
              <w:t>Utskottet fortsatte behandlingen av motioner.</w:t>
            </w:r>
          </w:p>
          <w:p w14:paraId="50095906" w14:textId="77777777" w:rsidR="00AD441D" w:rsidRDefault="00AD441D" w:rsidP="00AD441D"/>
          <w:p w14:paraId="11A92954" w14:textId="77777777" w:rsidR="00AD441D" w:rsidRPr="00203835" w:rsidRDefault="00AD441D" w:rsidP="00AD441D">
            <w:pPr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6B411977" w14:textId="1FEEA42A" w:rsidR="00786225" w:rsidRPr="009543B9" w:rsidRDefault="00786225" w:rsidP="00D2473F">
            <w:pPr>
              <w:rPr>
                <w:b/>
              </w:rPr>
            </w:pPr>
          </w:p>
        </w:tc>
      </w:tr>
      <w:tr w:rsidR="009A1F84" w:rsidRPr="004B367D" w14:paraId="1FF3BEAD" w14:textId="77777777" w:rsidTr="00BF0094">
        <w:trPr>
          <w:trHeight w:val="884"/>
        </w:trPr>
        <w:tc>
          <w:tcPr>
            <w:tcW w:w="567" w:type="dxa"/>
          </w:tcPr>
          <w:p w14:paraId="6CA4F36A" w14:textId="4EB87FD0" w:rsidR="009A1F84" w:rsidRDefault="009A1F84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86225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06BAE227" w14:textId="5BE1F0BF" w:rsidR="009A1F84" w:rsidRDefault="00AD441D" w:rsidP="0013117A">
            <w:pPr>
              <w:rPr>
                <w:b/>
              </w:rPr>
            </w:pPr>
            <w:r>
              <w:rPr>
                <w:b/>
              </w:rPr>
              <w:t xml:space="preserve">Makroekonomiskt stöd till Republiken </w:t>
            </w:r>
            <w:proofErr w:type="spellStart"/>
            <w:r>
              <w:rPr>
                <w:b/>
              </w:rPr>
              <w:t>Nordmakedonien</w:t>
            </w:r>
            <w:proofErr w:type="spellEnd"/>
            <w:r w:rsidR="009E3E40">
              <w:rPr>
                <w:b/>
              </w:rPr>
              <w:br/>
            </w:r>
          </w:p>
          <w:p w14:paraId="09EC780D" w14:textId="2259ADAE" w:rsidR="00AD441D" w:rsidRDefault="00AD441D" w:rsidP="00AD441D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  <w:r w:rsidRPr="002D49E0">
              <w:rPr>
                <w:szCs w:val="26"/>
              </w:rPr>
              <w:t xml:space="preserve">Utskottet </w:t>
            </w:r>
            <w:r>
              <w:rPr>
                <w:szCs w:val="26"/>
              </w:rPr>
              <w:t xml:space="preserve">inledde subsidiaritetsprövningen av </w:t>
            </w:r>
            <w:proofErr w:type="gramStart"/>
            <w:r>
              <w:rPr>
                <w:szCs w:val="26"/>
              </w:rPr>
              <w:t>COM(</w:t>
            </w:r>
            <w:proofErr w:type="gramEnd"/>
            <w:r>
              <w:rPr>
                <w:szCs w:val="26"/>
              </w:rPr>
              <w:t xml:space="preserve">2023) 74. </w:t>
            </w:r>
          </w:p>
          <w:p w14:paraId="4FC6502E" w14:textId="77777777" w:rsidR="00AD441D" w:rsidRDefault="00AD441D" w:rsidP="00AD441D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</w:p>
          <w:p w14:paraId="05FEDD2A" w14:textId="77777777" w:rsidR="00AD441D" w:rsidRPr="002D49E0" w:rsidRDefault="00AD441D" w:rsidP="00AD441D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  <w:r>
              <w:rPr>
                <w:szCs w:val="26"/>
              </w:rPr>
              <w:t>Utskottet ansåg att förslaget inte strider mot subsidiaritetsprincipen.</w:t>
            </w:r>
          </w:p>
          <w:p w14:paraId="1D774FAE" w14:textId="77777777" w:rsidR="00AD441D" w:rsidRPr="002D49E0" w:rsidRDefault="00AD441D" w:rsidP="00AD441D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</w:p>
          <w:p w14:paraId="05387B44" w14:textId="77777777" w:rsidR="00AD441D" w:rsidRPr="002D49E0" w:rsidRDefault="00AD441D" w:rsidP="00AD441D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Denna paragraf förklarades omedelbart justerad.</w:t>
            </w:r>
          </w:p>
          <w:p w14:paraId="0F1B28AA" w14:textId="42373DB8" w:rsidR="009E3E40" w:rsidRDefault="009E3E40" w:rsidP="009E3E40">
            <w:pPr>
              <w:widowControl/>
              <w:rPr>
                <w:b/>
              </w:rPr>
            </w:pPr>
          </w:p>
        </w:tc>
      </w:tr>
      <w:tr w:rsidR="00D2473F" w:rsidRPr="004B367D" w14:paraId="2C2184B3" w14:textId="77777777" w:rsidTr="00BF0094">
        <w:trPr>
          <w:trHeight w:val="884"/>
        </w:trPr>
        <w:tc>
          <w:tcPr>
            <w:tcW w:w="567" w:type="dxa"/>
          </w:tcPr>
          <w:p w14:paraId="5E452B8D" w14:textId="4803CE43" w:rsidR="00D2473F" w:rsidRDefault="00D2473F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86225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54970359" w14:textId="6BF07193" w:rsidR="00D2473F" w:rsidRDefault="00AD441D" w:rsidP="0013117A">
            <w:pPr>
              <w:rPr>
                <w:b/>
              </w:rPr>
            </w:pPr>
            <w:r>
              <w:rPr>
                <w:b/>
              </w:rPr>
              <w:t>Aktuella EU-frågor</w:t>
            </w:r>
            <w:r w:rsidR="006D1A76">
              <w:rPr>
                <w:b/>
              </w:rPr>
              <w:br/>
            </w:r>
          </w:p>
          <w:p w14:paraId="711AD609" w14:textId="77777777" w:rsidR="00502986" w:rsidRDefault="00AD441D" w:rsidP="00AD441D">
            <w:r>
              <w:t>Dokumentet lades till handlingarna.</w:t>
            </w:r>
          </w:p>
          <w:p w14:paraId="1EA49CD6" w14:textId="63B9FC8F" w:rsidR="00AD441D" w:rsidRPr="004E4FE0" w:rsidRDefault="00AD441D" w:rsidP="00AD441D">
            <w:pPr>
              <w:rPr>
                <w:snapToGrid w:val="0"/>
              </w:rPr>
            </w:pPr>
          </w:p>
        </w:tc>
      </w:tr>
      <w:tr w:rsidR="00237BE5" w:rsidRPr="004B367D" w14:paraId="0F6C5DCA" w14:textId="77777777" w:rsidTr="00BF0094">
        <w:trPr>
          <w:trHeight w:val="884"/>
        </w:trPr>
        <w:tc>
          <w:tcPr>
            <w:tcW w:w="567" w:type="dxa"/>
          </w:tcPr>
          <w:p w14:paraId="6CC9378F" w14:textId="489F5F4C" w:rsidR="00237BE5" w:rsidRDefault="00237BE5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45EC6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16553851" w14:textId="77777777" w:rsidR="00BE10A2" w:rsidRDefault="00BE10A2" w:rsidP="00BE10A2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Justering av protokoll</w:t>
            </w:r>
          </w:p>
          <w:p w14:paraId="5E5E32B9" w14:textId="77777777" w:rsidR="00BE10A2" w:rsidRDefault="00BE10A2" w:rsidP="00BE10A2">
            <w:pPr>
              <w:rPr>
                <w:b/>
              </w:rPr>
            </w:pPr>
          </w:p>
          <w:p w14:paraId="2C770C6A" w14:textId="1D8BADE9" w:rsidR="00AD3982" w:rsidRDefault="00BE10A2" w:rsidP="00BE10A2">
            <w:pPr>
              <w:rPr>
                <w:color w:val="000000"/>
                <w:szCs w:val="24"/>
              </w:rPr>
            </w:pPr>
            <w:r w:rsidRPr="003C7A98">
              <w:rPr>
                <w:color w:val="000000"/>
                <w:szCs w:val="24"/>
              </w:rPr>
              <w:t>Utskottet justerade protokoll 2022/23:</w:t>
            </w:r>
            <w:r w:rsidR="00AD441D">
              <w:rPr>
                <w:color w:val="000000"/>
                <w:szCs w:val="24"/>
              </w:rPr>
              <w:t>31</w:t>
            </w:r>
            <w:r w:rsidR="00FE5589">
              <w:rPr>
                <w:color w:val="000000"/>
                <w:szCs w:val="24"/>
              </w:rPr>
              <w:t>.</w:t>
            </w:r>
          </w:p>
          <w:p w14:paraId="7E654DF3" w14:textId="7F8735F5" w:rsidR="006C7D29" w:rsidRDefault="006C7D29" w:rsidP="00237BE5">
            <w:pPr>
              <w:rPr>
                <w:b/>
              </w:rPr>
            </w:pPr>
          </w:p>
        </w:tc>
      </w:tr>
      <w:tr w:rsidR="002E5B4C" w:rsidRPr="004B367D" w14:paraId="507CBC48" w14:textId="77777777" w:rsidTr="00BF0094">
        <w:trPr>
          <w:trHeight w:val="884"/>
        </w:trPr>
        <w:tc>
          <w:tcPr>
            <w:tcW w:w="567" w:type="dxa"/>
          </w:tcPr>
          <w:p w14:paraId="285E7643" w14:textId="1D4FB5A8" w:rsidR="002E5B4C" w:rsidRDefault="002E5B4C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45EC6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  <w:shd w:val="clear" w:color="auto" w:fill="auto"/>
          </w:tcPr>
          <w:p w14:paraId="3B5B4004" w14:textId="6FB237D0" w:rsidR="002E5B4C" w:rsidRPr="008D58C3" w:rsidRDefault="00AD441D" w:rsidP="00BE10A2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Inkomna handlingar</w:t>
            </w:r>
          </w:p>
          <w:p w14:paraId="256847A3" w14:textId="77777777" w:rsidR="002E5B4C" w:rsidRPr="00B42F9D" w:rsidRDefault="002E5B4C" w:rsidP="00BE10A2">
            <w:pPr>
              <w:rPr>
                <w:color w:val="000000"/>
                <w:szCs w:val="24"/>
              </w:rPr>
            </w:pPr>
          </w:p>
          <w:p w14:paraId="38003485" w14:textId="15C62B85" w:rsidR="00AD441D" w:rsidRDefault="00AD441D" w:rsidP="002E5B4C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p w14:paraId="6E803999" w14:textId="482E89D5" w:rsidR="00745EC6" w:rsidRDefault="00745EC6" w:rsidP="002E5B4C">
            <w:pPr>
              <w:rPr>
                <w:bCs/>
              </w:rPr>
            </w:pPr>
          </w:p>
          <w:p w14:paraId="3C6A95E8" w14:textId="77777777" w:rsidR="00745EC6" w:rsidRDefault="00745EC6" w:rsidP="002E5B4C">
            <w:pPr>
              <w:rPr>
                <w:bCs/>
              </w:rPr>
            </w:pPr>
          </w:p>
          <w:p w14:paraId="4AEBBB49" w14:textId="3CFAD2E1" w:rsidR="002E5B4C" w:rsidRPr="002E5B4C" w:rsidRDefault="002E5B4C" w:rsidP="002E5B4C">
            <w:pPr>
              <w:rPr>
                <w:color w:val="000000"/>
                <w:szCs w:val="24"/>
              </w:rPr>
            </w:pPr>
          </w:p>
        </w:tc>
      </w:tr>
      <w:tr w:rsidR="00237BE5" w:rsidRPr="004B367D" w14:paraId="7E983E34" w14:textId="77777777" w:rsidTr="00BF0094">
        <w:trPr>
          <w:trHeight w:val="884"/>
        </w:trPr>
        <w:tc>
          <w:tcPr>
            <w:tcW w:w="567" w:type="dxa"/>
          </w:tcPr>
          <w:p w14:paraId="3A8D504A" w14:textId="7FA07B27" w:rsidR="00237BE5" w:rsidRDefault="00237BE5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745EC6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  <w:shd w:val="clear" w:color="auto" w:fill="auto"/>
          </w:tcPr>
          <w:p w14:paraId="120F12A4" w14:textId="7BF83B8B" w:rsidR="00BE10A2" w:rsidRDefault="00AD441D" w:rsidP="00BE10A2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Kanslimeddelanden</w:t>
            </w:r>
          </w:p>
          <w:p w14:paraId="674ACAC2" w14:textId="77777777" w:rsidR="00BE10A2" w:rsidRDefault="00BE10A2" w:rsidP="00BE10A2">
            <w:pPr>
              <w:rPr>
                <w:b/>
                <w:bCs/>
                <w:color w:val="000000"/>
                <w:szCs w:val="24"/>
              </w:rPr>
            </w:pPr>
          </w:p>
          <w:p w14:paraId="51DFD041" w14:textId="01057EA9" w:rsidR="00AD441D" w:rsidRDefault="00AD441D" w:rsidP="00745EC6">
            <w:pPr>
              <w:rPr>
                <w:bCs/>
              </w:rPr>
            </w:pPr>
            <w:r w:rsidRPr="00745EC6">
              <w:rPr>
                <w:bCs/>
              </w:rPr>
              <w:t xml:space="preserve">Utskottet </w:t>
            </w:r>
            <w:r w:rsidR="00745EC6" w:rsidRPr="00745EC6">
              <w:rPr>
                <w:bCs/>
              </w:rPr>
              <w:t>påmindes om</w:t>
            </w:r>
            <w:r w:rsidRPr="00745EC6">
              <w:rPr>
                <w:bCs/>
              </w:rPr>
              <w:t>:</w:t>
            </w:r>
            <w:r w:rsidR="00745EC6">
              <w:rPr>
                <w:bCs/>
              </w:rPr>
              <w:br/>
              <w:t xml:space="preserve">- att UNDP:s chef </w:t>
            </w:r>
            <w:proofErr w:type="spellStart"/>
            <w:r w:rsidR="00745EC6">
              <w:rPr>
                <w:bCs/>
              </w:rPr>
              <w:t>Achim</w:t>
            </w:r>
            <w:proofErr w:type="spellEnd"/>
            <w:r w:rsidR="00745EC6">
              <w:rPr>
                <w:bCs/>
              </w:rPr>
              <w:t xml:space="preserve"> Steiner besöker utskottet idag kl. 13:00.</w:t>
            </w:r>
          </w:p>
          <w:p w14:paraId="5A4E0810" w14:textId="7DEEEBFA" w:rsidR="00745EC6" w:rsidRDefault="00745EC6" w:rsidP="00745EC6">
            <w:pPr>
              <w:rPr>
                <w:b/>
              </w:rPr>
            </w:pPr>
          </w:p>
        </w:tc>
      </w:tr>
      <w:tr w:rsidR="008D58C3" w:rsidRPr="004B367D" w14:paraId="1953B626" w14:textId="77777777" w:rsidTr="00BF0094">
        <w:trPr>
          <w:trHeight w:val="884"/>
        </w:trPr>
        <w:tc>
          <w:tcPr>
            <w:tcW w:w="567" w:type="dxa"/>
          </w:tcPr>
          <w:p w14:paraId="2843AE53" w14:textId="5C4BCDE2" w:rsidR="008D58C3" w:rsidRDefault="008D58C3" w:rsidP="000B0A9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45EC6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  <w:shd w:val="clear" w:color="auto" w:fill="auto"/>
          </w:tcPr>
          <w:p w14:paraId="22B3BFB6" w14:textId="77777777" w:rsidR="008D58C3" w:rsidRDefault="008D58C3" w:rsidP="008D58C3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Nästa sammanträde</w:t>
            </w:r>
          </w:p>
          <w:p w14:paraId="64CE80DB" w14:textId="77777777" w:rsidR="008D58C3" w:rsidRDefault="008D58C3" w:rsidP="008D58C3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14:paraId="056502C1" w14:textId="79FD680C" w:rsidR="00745EC6" w:rsidRDefault="008D58C3" w:rsidP="008D58C3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8D58C3">
              <w:rPr>
                <w:bCs/>
                <w:color w:val="000000"/>
                <w:szCs w:val="24"/>
              </w:rPr>
              <w:t xml:space="preserve">Utskottet beslutade att nästa sammanträde ska äga rum tisdagen den </w:t>
            </w:r>
            <w:r w:rsidR="0067432A">
              <w:rPr>
                <w:bCs/>
                <w:color w:val="000000"/>
                <w:szCs w:val="24"/>
              </w:rPr>
              <w:t>28</w:t>
            </w:r>
            <w:r w:rsidRPr="008D58C3">
              <w:rPr>
                <w:bCs/>
                <w:color w:val="000000"/>
                <w:szCs w:val="24"/>
              </w:rPr>
              <w:t xml:space="preserve"> mars 2023.</w:t>
            </w:r>
          </w:p>
          <w:p w14:paraId="47837607" w14:textId="77777777" w:rsidR="008D58C3" w:rsidRDefault="008D58C3" w:rsidP="000B0A9E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745EC6" w:rsidRPr="004B367D" w14:paraId="1C147EB0" w14:textId="77777777" w:rsidTr="00BF0094">
        <w:trPr>
          <w:trHeight w:val="884"/>
        </w:trPr>
        <w:tc>
          <w:tcPr>
            <w:tcW w:w="567" w:type="dxa"/>
          </w:tcPr>
          <w:p w14:paraId="577EE6BE" w14:textId="2F2400F5" w:rsidR="00745EC6" w:rsidRDefault="00745EC6" w:rsidP="000B0A9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10</w:t>
            </w:r>
          </w:p>
        </w:tc>
        <w:tc>
          <w:tcPr>
            <w:tcW w:w="6947" w:type="dxa"/>
            <w:shd w:val="clear" w:color="auto" w:fill="auto"/>
          </w:tcPr>
          <w:p w14:paraId="74AB1681" w14:textId="77777777" w:rsidR="00745EC6" w:rsidRDefault="00745EC6" w:rsidP="008D58C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11EE3">
              <w:rPr>
                <w:b/>
                <w:bCs/>
              </w:rPr>
              <w:t>Folkmord, brott mot mänskligheten och krigsförbrytelser</w:t>
            </w:r>
          </w:p>
          <w:p w14:paraId="13C83E7A" w14:textId="77777777" w:rsidR="00745EC6" w:rsidRDefault="00745EC6" w:rsidP="008D58C3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14:paraId="04119582" w14:textId="17ABA883" w:rsidR="00745EC6" w:rsidRDefault="00745EC6" w:rsidP="00745EC6">
            <w:r>
              <w:t xml:space="preserve">Åklagare Karolina Wieslander och Henrik </w:t>
            </w:r>
            <w:proofErr w:type="spellStart"/>
            <w:r>
              <w:t>Attorps</w:t>
            </w:r>
            <w:proofErr w:type="spellEnd"/>
            <w:r>
              <w:t xml:space="preserve">, </w:t>
            </w:r>
            <w:r w:rsidRPr="00611EE3">
              <w:t>Riksenheten mot internationell och organiserad brottslighet</w:t>
            </w:r>
            <w:r>
              <w:t>, Åklagarmyndigheten, informerade utskottet om folkmord, brott mot mänskligheten och krigsförbrytelser.</w:t>
            </w:r>
          </w:p>
          <w:p w14:paraId="31A13EC5" w14:textId="77777777" w:rsidR="00745EC6" w:rsidRDefault="00745EC6" w:rsidP="00745EC6"/>
          <w:p w14:paraId="3A66FD69" w14:textId="11F1DB4B" w:rsidR="00745EC6" w:rsidRDefault="00745EC6" w:rsidP="00745EC6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t>Ledamöternas frågor besvarades.</w:t>
            </w:r>
          </w:p>
        </w:tc>
      </w:tr>
      <w:tr w:rsidR="00745EC6" w:rsidRPr="004B367D" w14:paraId="57AEDB03" w14:textId="77777777" w:rsidTr="00BF0094">
        <w:trPr>
          <w:trHeight w:val="884"/>
        </w:trPr>
        <w:tc>
          <w:tcPr>
            <w:tcW w:w="567" w:type="dxa"/>
          </w:tcPr>
          <w:p w14:paraId="1B6129E7" w14:textId="77777777" w:rsidR="00745EC6" w:rsidRDefault="00745EC6" w:rsidP="000B0A9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79915676" w14:textId="77777777" w:rsidR="00745EC6" w:rsidRDefault="00745EC6" w:rsidP="008D58C3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8D58C3" w:rsidRPr="004B367D" w14:paraId="76D8285B" w14:textId="77777777" w:rsidTr="00BF0094">
        <w:trPr>
          <w:trHeight w:val="884"/>
        </w:trPr>
        <w:tc>
          <w:tcPr>
            <w:tcW w:w="567" w:type="dxa"/>
          </w:tcPr>
          <w:p w14:paraId="654DA5E5" w14:textId="2D57CABC" w:rsidR="008D58C3" w:rsidRDefault="008D58C3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6EE23355" w14:textId="77777777" w:rsidR="008D58C3" w:rsidRDefault="008D58C3" w:rsidP="0013117A">
            <w:pPr>
              <w:rPr>
                <w:b/>
                <w:color w:val="000000"/>
                <w:szCs w:val="24"/>
              </w:rPr>
            </w:pPr>
          </w:p>
        </w:tc>
      </w:tr>
      <w:tr w:rsidR="008D58C3" w:rsidRPr="004B367D" w14:paraId="339285DD" w14:textId="77777777" w:rsidTr="00BF0094">
        <w:trPr>
          <w:trHeight w:val="884"/>
        </w:trPr>
        <w:tc>
          <w:tcPr>
            <w:tcW w:w="567" w:type="dxa"/>
          </w:tcPr>
          <w:p w14:paraId="04222089" w14:textId="3ECFAA3E" w:rsidR="008D58C3" w:rsidRDefault="008D58C3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2C46CF7C" w14:textId="1E7C3E7C" w:rsidR="008D58C3" w:rsidRDefault="008D58C3" w:rsidP="00D612FC">
            <w:pPr>
              <w:rPr>
                <w:b/>
                <w:color w:val="000000"/>
                <w:szCs w:val="24"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27439ED5" w14:textId="3C9B92A9" w:rsidR="00D35DC1" w:rsidRDefault="00D35DC1" w:rsidP="00E97ABF">
            <w:pPr>
              <w:tabs>
                <w:tab w:val="left" w:pos="1701"/>
              </w:tabs>
            </w:pPr>
          </w:p>
          <w:p w14:paraId="744DFBE7" w14:textId="6D6E3FC1" w:rsidR="00F33856" w:rsidRDefault="00F33856" w:rsidP="00E97ABF">
            <w:pPr>
              <w:tabs>
                <w:tab w:val="left" w:pos="1701"/>
              </w:tabs>
            </w:pPr>
          </w:p>
          <w:p w14:paraId="3990AE59" w14:textId="77777777" w:rsidR="00AD3982" w:rsidRPr="006F350C" w:rsidRDefault="00AD3982" w:rsidP="00E97ABF">
            <w:pPr>
              <w:tabs>
                <w:tab w:val="left" w:pos="1701"/>
              </w:tabs>
            </w:pPr>
          </w:p>
          <w:p w14:paraId="6EC5CFAA" w14:textId="77777777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Vid protokollet</w:t>
            </w:r>
          </w:p>
          <w:p w14:paraId="35BCAB9D" w14:textId="77777777" w:rsidR="00E97ABF" w:rsidRPr="006F350C" w:rsidRDefault="00E97ABF" w:rsidP="00812C87">
            <w:pPr>
              <w:tabs>
                <w:tab w:val="left" w:pos="1701"/>
              </w:tabs>
            </w:pPr>
            <w:r w:rsidRPr="006F350C">
              <w:br/>
            </w:r>
          </w:p>
          <w:p w14:paraId="22106D72" w14:textId="3331B520" w:rsidR="005030DD" w:rsidRPr="006F350C" w:rsidRDefault="00C82B14" w:rsidP="005030DD">
            <w:pPr>
              <w:tabs>
                <w:tab w:val="left" w:pos="1701"/>
              </w:tabs>
            </w:pPr>
            <w:r w:rsidRPr="000037C8">
              <w:t>Helene Persson Naeselius</w:t>
            </w:r>
          </w:p>
          <w:p w14:paraId="6B4365DC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EB1A92C" w14:textId="0B5A0A0B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Justeras den</w:t>
            </w:r>
            <w:r w:rsidR="00D87951" w:rsidRPr="006F350C">
              <w:t xml:space="preserve"> </w:t>
            </w:r>
            <w:r w:rsidR="0067432A">
              <w:t>28</w:t>
            </w:r>
            <w:r w:rsidR="00FF69F2">
              <w:t xml:space="preserve"> </w:t>
            </w:r>
            <w:r w:rsidR="00D612FC">
              <w:t>mars</w:t>
            </w:r>
            <w:r w:rsidR="004F38B1" w:rsidRPr="006F350C">
              <w:t xml:space="preserve"> 202</w:t>
            </w:r>
            <w:r w:rsidR="00394DF4">
              <w:t>3</w:t>
            </w:r>
          </w:p>
          <w:p w14:paraId="20B3BFAC" w14:textId="77777777" w:rsidR="00716AF6" w:rsidRPr="006F350C" w:rsidRDefault="00E97ABF" w:rsidP="00E97ABF">
            <w:pPr>
              <w:tabs>
                <w:tab w:val="left" w:pos="1701"/>
              </w:tabs>
            </w:pPr>
            <w:r w:rsidRPr="006F350C">
              <w:br/>
            </w:r>
          </w:p>
          <w:p w14:paraId="2ACCF64A" w14:textId="3FE91159" w:rsidR="004B327E" w:rsidRPr="004B327E" w:rsidRDefault="00D828A1" w:rsidP="00E97ABF">
            <w:pPr>
              <w:tabs>
                <w:tab w:val="left" w:pos="1701"/>
              </w:tabs>
            </w:pPr>
            <w:r>
              <w:t>Aron Emilsson</w:t>
            </w:r>
          </w:p>
        </w:tc>
      </w:tr>
      <w:tr w:rsidR="00332023" w:rsidRPr="004B367D" w14:paraId="3028AA49" w14:textId="77777777" w:rsidTr="00EB67C8">
        <w:tc>
          <w:tcPr>
            <w:tcW w:w="7156" w:type="dxa"/>
          </w:tcPr>
          <w:p w14:paraId="06A2D742" w14:textId="77777777" w:rsidR="00332023" w:rsidRDefault="00332023" w:rsidP="00E97ABF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7F1D0441" w14:textId="77777777" w:rsidR="0050083A" w:rsidRPr="004B367D" w:rsidRDefault="0050083A" w:rsidP="0050083A">
      <w:pPr>
        <w:rPr>
          <w:highlight w:val="yellow"/>
        </w:rPr>
      </w:pPr>
    </w:p>
    <w:p w14:paraId="17392801" w14:textId="77777777" w:rsidR="0050083A" w:rsidRPr="004B367D" w:rsidRDefault="0050083A" w:rsidP="0050083A">
      <w:pPr>
        <w:rPr>
          <w:highlight w:val="yellow"/>
        </w:rPr>
      </w:pPr>
    </w:p>
    <w:p w14:paraId="06C0618B" w14:textId="77777777" w:rsidR="0050083A" w:rsidRPr="004B367D" w:rsidRDefault="0050083A" w:rsidP="0050083A">
      <w:pPr>
        <w:rPr>
          <w:highlight w:val="yellow"/>
        </w:rPr>
      </w:pPr>
    </w:p>
    <w:p w14:paraId="1D6AC74C" w14:textId="77777777" w:rsidR="0050083A" w:rsidRPr="004B367D" w:rsidRDefault="0050083A" w:rsidP="0050083A">
      <w:pPr>
        <w:rPr>
          <w:highlight w:val="yellow"/>
        </w:rPr>
      </w:pPr>
    </w:p>
    <w:p w14:paraId="246C721F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58419E66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CA60B3">
              <w:rPr>
                <w:sz w:val="20"/>
              </w:rPr>
              <w:t>2</w:t>
            </w:r>
            <w:r w:rsidRPr="003504FA">
              <w:rPr>
                <w:sz w:val="20"/>
              </w:rPr>
              <w:t>/2</w:t>
            </w:r>
            <w:r w:rsidR="00CA60B3">
              <w:rPr>
                <w:sz w:val="20"/>
              </w:rPr>
              <w:t>3</w:t>
            </w:r>
            <w:r w:rsidRPr="006F350C">
              <w:rPr>
                <w:sz w:val="20"/>
              </w:rPr>
              <w:t>:</w:t>
            </w:r>
            <w:r w:rsidR="0067432A">
              <w:rPr>
                <w:sz w:val="20"/>
              </w:rPr>
              <w:t>32</w:t>
            </w:r>
          </w:p>
        </w:tc>
      </w:tr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6A8BCEBC" w:rsidR="0050083A" w:rsidRPr="00745EC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745EC6">
              <w:rPr>
                <w:sz w:val="19"/>
                <w:szCs w:val="19"/>
              </w:rPr>
              <w:t>§</w:t>
            </w:r>
            <w:r w:rsidR="00605583" w:rsidRPr="00745EC6">
              <w:rPr>
                <w:sz w:val="19"/>
                <w:szCs w:val="19"/>
              </w:rPr>
              <w:t xml:space="preserve"> </w:t>
            </w:r>
            <w:proofErr w:type="gramStart"/>
            <w:r w:rsidR="00300A09" w:rsidRPr="00745EC6">
              <w:rPr>
                <w:sz w:val="19"/>
                <w:szCs w:val="19"/>
              </w:rPr>
              <w:t>1</w:t>
            </w:r>
            <w:r w:rsidR="00745EC6" w:rsidRPr="00745EC6">
              <w:rPr>
                <w:sz w:val="19"/>
                <w:szCs w:val="19"/>
              </w:rPr>
              <w:t>-9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1F8ACF12" w:rsidR="0050083A" w:rsidRPr="00745EC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745EC6">
              <w:rPr>
                <w:sz w:val="19"/>
                <w:szCs w:val="19"/>
              </w:rPr>
              <w:t>§</w:t>
            </w:r>
            <w:r w:rsidR="00175CF2" w:rsidRPr="00745EC6">
              <w:rPr>
                <w:sz w:val="19"/>
                <w:szCs w:val="19"/>
              </w:rPr>
              <w:t xml:space="preserve"> </w:t>
            </w:r>
            <w:r w:rsidR="00745EC6" w:rsidRPr="00745EC6">
              <w:rPr>
                <w:sz w:val="19"/>
                <w:szCs w:val="19"/>
              </w:rPr>
              <w:t>10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2B36A874" w:rsidR="0050083A" w:rsidRPr="00745EC6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745EC6">
              <w:rPr>
                <w:sz w:val="19"/>
                <w:szCs w:val="19"/>
              </w:rPr>
              <w:t>§</w:t>
            </w:r>
            <w:r w:rsidR="00FE1ED1" w:rsidRPr="00745EC6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5132BE50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AC3731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22BBEB5D" w:rsidR="0050083A" w:rsidRPr="00B439F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856F7F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1E4122A2" w:rsidR="0050083A" w:rsidRPr="00B439F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B439F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77777777" w:rsidR="0050083A" w:rsidRPr="00B439F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B439F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77777777" w:rsidR="0050083A" w:rsidRPr="00B439F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B439F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77777777" w:rsidR="0050083A" w:rsidRPr="00B439F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77777777" w:rsidR="0050083A" w:rsidRPr="00B439F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E55BC9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E55BC9" w:rsidRPr="003504FA" w:rsidRDefault="00E55BC9" w:rsidP="00E55BC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B678FE">
              <w:rPr>
                <w:snapToGrid w:val="0"/>
                <w:sz w:val="22"/>
                <w:szCs w:val="22"/>
              </w:rPr>
              <w:t xml:space="preserve">Aron Emilsson (SD) </w:t>
            </w:r>
            <w:r>
              <w:rPr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4B7DE286" w:rsidR="00E55BC9" w:rsidRPr="00745EC6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745EC6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E55BC9" w:rsidRPr="00745EC6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6ED4C742" w:rsidR="00E55BC9" w:rsidRPr="00745EC6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745EC6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E55BC9" w:rsidRPr="00745EC6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3036D781" w:rsidR="00E55BC9" w:rsidRPr="00745EC6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E55BC9" w:rsidRPr="00FE5589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4936F681" w:rsidR="00E55BC9" w:rsidRPr="00FE5589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E55BC9" w:rsidRPr="00FE5589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2B5A7B3F" w:rsidR="00E55BC9" w:rsidRPr="00FE5589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E55BC9" w:rsidRPr="00FE5589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43DA5E25" w:rsidR="00E55BC9" w:rsidRPr="00FE5589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E55BC9" w:rsidRPr="00FE5589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E55BC9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E55BC9" w:rsidRPr="003504FA" w:rsidRDefault="00E55BC9" w:rsidP="00E55BC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76CD55F5" w:rsidR="00E55BC9" w:rsidRPr="00745EC6" w:rsidRDefault="00E55BC9" w:rsidP="00E55BC9">
            <w:pPr>
              <w:rPr>
                <w:sz w:val="20"/>
              </w:rPr>
            </w:pPr>
            <w:r w:rsidRPr="00745EC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E55BC9" w:rsidRPr="00745EC6" w:rsidRDefault="00E55BC9" w:rsidP="00E55BC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73ED0F68" w:rsidR="00E55BC9" w:rsidRPr="00745EC6" w:rsidRDefault="00E55BC9" w:rsidP="00E55BC9">
            <w:pPr>
              <w:rPr>
                <w:sz w:val="20"/>
              </w:rPr>
            </w:pPr>
            <w:r w:rsidRPr="00745EC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E55BC9" w:rsidRPr="00745EC6" w:rsidRDefault="00E55BC9" w:rsidP="00E55BC9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7A65935D" w:rsidR="00E55BC9" w:rsidRPr="00745EC6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35D5F384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564F289D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E55BC9" w:rsidRPr="00FE5589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5C9B8BCD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E55BC9" w:rsidRPr="003504FA" w:rsidRDefault="00E55BC9" w:rsidP="00E55BC9">
            <w:pPr>
              <w:rPr>
                <w:sz w:val="20"/>
              </w:rPr>
            </w:pPr>
          </w:p>
        </w:tc>
      </w:tr>
      <w:tr w:rsidR="00E55BC9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E55BC9" w:rsidRPr="003504FA" w:rsidRDefault="00E55BC9" w:rsidP="00E55BC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0AAE37EE" w:rsidR="00E55BC9" w:rsidRPr="00745EC6" w:rsidRDefault="00E55BC9" w:rsidP="00E55BC9">
            <w:pPr>
              <w:rPr>
                <w:sz w:val="20"/>
              </w:rPr>
            </w:pPr>
            <w:r w:rsidRPr="00745EC6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E55BC9" w:rsidRPr="00745EC6" w:rsidRDefault="00E55BC9" w:rsidP="00E55BC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6875004A" w:rsidR="00E55BC9" w:rsidRPr="00745EC6" w:rsidRDefault="00E55BC9" w:rsidP="00E55BC9">
            <w:pPr>
              <w:rPr>
                <w:sz w:val="20"/>
              </w:rPr>
            </w:pPr>
            <w:r w:rsidRPr="00745EC6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E55BC9" w:rsidRPr="00745EC6" w:rsidRDefault="00E55BC9" w:rsidP="00E55BC9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398BC4C3" w:rsidR="00E55BC9" w:rsidRPr="00745EC6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463E44D8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51E48139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6BEBD8AE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E55BC9" w:rsidRPr="003504FA" w:rsidRDefault="00E55BC9" w:rsidP="00E55BC9">
            <w:pPr>
              <w:rPr>
                <w:sz w:val="20"/>
              </w:rPr>
            </w:pPr>
          </w:p>
        </w:tc>
      </w:tr>
      <w:tr w:rsidR="00E55BC9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E55BC9" w:rsidRPr="003504FA" w:rsidRDefault="00E55BC9" w:rsidP="00E55BC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Alexandra Völker</w:t>
            </w:r>
            <w:r w:rsidRPr="00B678FE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6A1E75FE" w:rsidR="00E55BC9" w:rsidRPr="00745EC6" w:rsidRDefault="00E55BC9" w:rsidP="00E55BC9">
            <w:pPr>
              <w:rPr>
                <w:sz w:val="20"/>
              </w:rPr>
            </w:pPr>
            <w:r w:rsidRPr="00745EC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E55BC9" w:rsidRPr="00745EC6" w:rsidRDefault="00E55BC9" w:rsidP="00E55BC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6B990C4B" w:rsidR="00E55BC9" w:rsidRPr="00745EC6" w:rsidRDefault="00E55BC9" w:rsidP="00E55BC9">
            <w:pPr>
              <w:rPr>
                <w:sz w:val="20"/>
              </w:rPr>
            </w:pPr>
            <w:r w:rsidRPr="00745EC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E55BC9" w:rsidRPr="00745EC6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50C90730" w:rsidR="00E55BC9" w:rsidRPr="00745EC6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001BAC43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0AA892FD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E55BC9" w:rsidRPr="00FE5589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DE3E3D7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E55BC9" w:rsidRPr="003504FA" w:rsidRDefault="00E55BC9" w:rsidP="00E55BC9">
            <w:pPr>
              <w:rPr>
                <w:sz w:val="20"/>
              </w:rPr>
            </w:pPr>
          </w:p>
        </w:tc>
      </w:tr>
      <w:tr w:rsidR="00E55BC9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E55BC9" w:rsidRPr="003504FA" w:rsidRDefault="00E55BC9" w:rsidP="00E55BC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4AC4953A" w:rsidR="00E55BC9" w:rsidRPr="00745EC6" w:rsidRDefault="00E55BC9" w:rsidP="00E55BC9">
            <w:pPr>
              <w:rPr>
                <w:sz w:val="20"/>
              </w:rPr>
            </w:pPr>
            <w:r w:rsidRPr="00745EC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E55BC9" w:rsidRPr="00745EC6" w:rsidRDefault="00E55BC9" w:rsidP="00E55BC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69798B49" w:rsidR="00E55BC9" w:rsidRPr="00745EC6" w:rsidRDefault="00E55BC9" w:rsidP="00E55BC9">
            <w:pPr>
              <w:rPr>
                <w:sz w:val="20"/>
              </w:rPr>
            </w:pPr>
            <w:r w:rsidRPr="00745EC6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E55BC9" w:rsidRPr="00745EC6" w:rsidRDefault="00E55BC9" w:rsidP="00E55BC9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7B2B5D29" w:rsidR="00E55BC9" w:rsidRPr="00745EC6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62764419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27DCF380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40AC2A3B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E55BC9" w:rsidRPr="003504FA" w:rsidRDefault="00E55BC9" w:rsidP="00E55BC9">
            <w:pPr>
              <w:rPr>
                <w:sz w:val="20"/>
              </w:rPr>
            </w:pPr>
          </w:p>
        </w:tc>
      </w:tr>
      <w:tr w:rsidR="00E55BC9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E55BC9" w:rsidRPr="003504FA" w:rsidRDefault="00E55BC9" w:rsidP="00E55BC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4D848757" w:rsidR="00E55BC9" w:rsidRPr="00745EC6" w:rsidRDefault="00E55BC9" w:rsidP="00E55BC9">
            <w:pPr>
              <w:rPr>
                <w:sz w:val="20"/>
              </w:rPr>
            </w:pPr>
            <w:r w:rsidRPr="00745EC6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E55BC9" w:rsidRPr="00745EC6" w:rsidRDefault="00E55BC9" w:rsidP="00E55BC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76E15B0A" w:rsidR="00E55BC9" w:rsidRPr="00745EC6" w:rsidRDefault="00E55BC9" w:rsidP="00E55BC9">
            <w:pPr>
              <w:rPr>
                <w:sz w:val="20"/>
              </w:rPr>
            </w:pPr>
            <w:r w:rsidRPr="00745EC6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E55BC9" w:rsidRPr="00745EC6" w:rsidRDefault="00E55BC9" w:rsidP="00E55BC9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647A23ED" w:rsidR="00E55BC9" w:rsidRPr="00745EC6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3A76C1F6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44F30795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6E1F61AC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E55BC9" w:rsidRPr="003504FA" w:rsidRDefault="00E55BC9" w:rsidP="00E55BC9">
            <w:pPr>
              <w:rPr>
                <w:sz w:val="20"/>
              </w:rPr>
            </w:pPr>
          </w:p>
        </w:tc>
      </w:tr>
      <w:tr w:rsidR="00E55BC9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E55BC9" w:rsidRPr="003504FA" w:rsidRDefault="00E55BC9" w:rsidP="00E55BC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2649D23A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3E6E8193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E55BC9" w:rsidRPr="00B439FD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5B5D7288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5B2E30D9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6DA48278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E55BC9" w:rsidRPr="00FE5589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8FBC43E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E55BC9" w:rsidRPr="003504FA" w:rsidRDefault="00E55BC9" w:rsidP="00E55BC9">
            <w:pPr>
              <w:rPr>
                <w:sz w:val="20"/>
              </w:rPr>
            </w:pPr>
          </w:p>
        </w:tc>
      </w:tr>
      <w:tr w:rsidR="00E55BC9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5842663" w:rsidR="00E55BC9" w:rsidRPr="003504FA" w:rsidRDefault="00E55BC9" w:rsidP="00E55BC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1D69020E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306DB075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E55BC9" w:rsidRPr="00B439FD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2F8F6FBD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33D96518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3BE3F922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E55BC9" w:rsidRPr="00FE5589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614ED65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E55BC9" w:rsidRPr="003504FA" w:rsidRDefault="00E55BC9" w:rsidP="00E55BC9">
            <w:pPr>
              <w:rPr>
                <w:sz w:val="20"/>
              </w:rPr>
            </w:pPr>
          </w:p>
        </w:tc>
      </w:tr>
      <w:tr w:rsidR="00E55BC9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5C9A1550" w:rsidR="00E55BC9" w:rsidRPr="003504FA" w:rsidRDefault="00E55BC9" w:rsidP="00E55BC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6E00D2CD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7B1739FD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E55BC9" w:rsidRPr="00B439FD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1EC47600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2F14C1E2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6F912A68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E55BC9" w:rsidRPr="00FE5589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36081818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E55BC9" w:rsidRPr="003504FA" w:rsidRDefault="00E55BC9" w:rsidP="00E55BC9">
            <w:pPr>
              <w:rPr>
                <w:sz w:val="20"/>
              </w:rPr>
            </w:pPr>
          </w:p>
        </w:tc>
      </w:tr>
      <w:tr w:rsidR="00E55BC9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778E2D7A" w:rsidR="00E55BC9" w:rsidRPr="003504FA" w:rsidRDefault="00E55BC9" w:rsidP="00E55BC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Tomas Eneroth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5D88397A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451895AC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0FDA996B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1215E7B6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2E8727FD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4A5EB65F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E55BC9" w:rsidRPr="003504FA" w:rsidRDefault="00E55BC9" w:rsidP="00E55BC9">
            <w:pPr>
              <w:rPr>
                <w:sz w:val="20"/>
              </w:rPr>
            </w:pPr>
          </w:p>
        </w:tc>
      </w:tr>
      <w:tr w:rsidR="00E55BC9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127470FD" w:rsidR="00E55BC9" w:rsidRPr="003504FA" w:rsidRDefault="00E55BC9" w:rsidP="00E55BC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706DF3A0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5B32BD93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E55BC9" w:rsidRPr="00B439FD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33602825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655B725D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1DB5DFE7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E55BC9" w:rsidRPr="00FE5589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6D66D993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E55BC9" w:rsidRPr="00FE5589" w:rsidRDefault="00E55BC9" w:rsidP="00E55BC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E55BC9" w:rsidRPr="003504FA" w:rsidRDefault="00E55BC9" w:rsidP="00E55BC9">
            <w:pPr>
              <w:rPr>
                <w:sz w:val="20"/>
              </w:rPr>
            </w:pPr>
          </w:p>
        </w:tc>
      </w:tr>
      <w:tr w:rsidR="00E55BC9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3777D6D7" w:rsidR="00E55BC9" w:rsidRPr="003504FA" w:rsidRDefault="00E55BC9" w:rsidP="00E55BC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0AE6178B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449FA54A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E55BC9" w:rsidRPr="00B439FD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5724FC54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1D611AAF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1638D571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03F44A3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E55BC9" w:rsidRPr="003504FA" w:rsidRDefault="00E55BC9" w:rsidP="00E55BC9">
            <w:pPr>
              <w:rPr>
                <w:sz w:val="20"/>
              </w:rPr>
            </w:pPr>
          </w:p>
        </w:tc>
      </w:tr>
      <w:tr w:rsidR="00E55BC9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920201F" w:rsidR="00E55BC9" w:rsidRPr="003504FA" w:rsidRDefault="00E55BC9" w:rsidP="00E55BC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31260A4E" w:rsidR="00E55BC9" w:rsidRPr="00B439FD" w:rsidRDefault="00E55BC9" w:rsidP="00E55BC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B439FD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3B94EF82" w:rsidR="00E55BC9" w:rsidRPr="00B439FD" w:rsidRDefault="00E55BC9" w:rsidP="00E55BC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B439FD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E55BC9" w:rsidRPr="00B439FD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794FF23E" w:rsidR="00E55BC9" w:rsidRPr="00B439FD" w:rsidRDefault="00E55BC9" w:rsidP="00E55BC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04741C66" w:rsidR="00E55BC9" w:rsidRPr="003504FA" w:rsidRDefault="00E55BC9" w:rsidP="00E55BC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6878FC4E" w:rsidR="00E55BC9" w:rsidRPr="003504FA" w:rsidRDefault="00E55BC9" w:rsidP="00E55BC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31496A1F" w:rsidR="00E55BC9" w:rsidRPr="003504FA" w:rsidRDefault="00E55BC9" w:rsidP="00E55BC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E55BC9" w:rsidRPr="003504FA" w:rsidRDefault="00E55BC9" w:rsidP="00E55BC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E55BC9" w:rsidRPr="003504FA" w:rsidRDefault="00E55BC9" w:rsidP="00E55BC9">
            <w:pPr>
              <w:rPr>
                <w:sz w:val="20"/>
              </w:rPr>
            </w:pPr>
          </w:p>
        </w:tc>
      </w:tr>
      <w:tr w:rsidR="00E55BC9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1E38566D" w:rsidR="00E55BC9" w:rsidRPr="003504FA" w:rsidRDefault="00E55BC9" w:rsidP="00E55BC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B007D2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4D30F923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5BB53015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E55BC9" w:rsidRPr="00B439FD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146D582A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1299D350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36C08422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5722348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E55BC9" w:rsidRPr="003504FA" w:rsidRDefault="00E55BC9" w:rsidP="00E55BC9">
            <w:pPr>
              <w:rPr>
                <w:sz w:val="20"/>
              </w:rPr>
            </w:pPr>
          </w:p>
        </w:tc>
      </w:tr>
      <w:tr w:rsidR="00E55BC9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3B544272" w:rsidR="00E55BC9" w:rsidRPr="003504FA" w:rsidRDefault="00E55BC9" w:rsidP="00E55BC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John E Weinerhall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2B39CA80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51027802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31A618AA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36490F76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35DB39E6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324C5810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E55BC9" w:rsidRPr="003504FA" w:rsidRDefault="00E55BC9" w:rsidP="00E55BC9">
            <w:pPr>
              <w:rPr>
                <w:sz w:val="20"/>
              </w:rPr>
            </w:pPr>
          </w:p>
        </w:tc>
      </w:tr>
      <w:tr w:rsidR="00E55BC9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3FF4FA41" w:rsidR="00E55BC9" w:rsidRPr="003504FA" w:rsidRDefault="00E55BC9" w:rsidP="00E55BC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59A1E284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66C2D185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E55BC9" w:rsidRPr="00B439FD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299174A1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02EA2C1D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3C862FF2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2BE2F2B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E55BC9" w:rsidRPr="003504FA" w:rsidRDefault="00E55BC9" w:rsidP="00E55BC9">
            <w:pPr>
              <w:rPr>
                <w:sz w:val="20"/>
              </w:rPr>
            </w:pPr>
          </w:p>
        </w:tc>
      </w:tr>
      <w:tr w:rsidR="00E55BC9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64B32F50" w:rsidR="00E55BC9" w:rsidRPr="003504FA" w:rsidRDefault="00E55BC9" w:rsidP="00E55BC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68B1FD74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5AECD1A0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E55BC9" w:rsidRPr="00B439FD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0406CA84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496EA1CD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75A4AC30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6CAAF5CD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E55BC9" w:rsidRPr="003504FA" w:rsidRDefault="00E55BC9" w:rsidP="00E55BC9">
            <w:pPr>
              <w:rPr>
                <w:sz w:val="20"/>
              </w:rPr>
            </w:pPr>
          </w:p>
        </w:tc>
      </w:tr>
      <w:tr w:rsidR="00E55BC9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E55BC9" w:rsidRPr="003504FA" w:rsidRDefault="00E55BC9" w:rsidP="00E55BC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E55BC9" w:rsidRPr="00B439FD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E55BC9" w:rsidRPr="003504FA" w:rsidRDefault="00E55BC9" w:rsidP="00E55BC9">
            <w:pPr>
              <w:rPr>
                <w:sz w:val="20"/>
              </w:rPr>
            </w:pPr>
          </w:p>
        </w:tc>
      </w:tr>
      <w:tr w:rsidR="00E55BC9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E55BC9" w:rsidRPr="003504FA" w:rsidRDefault="00E55BC9" w:rsidP="00E55BC9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E55BC9" w:rsidRPr="00B439FD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E55BC9" w:rsidRPr="003504FA" w:rsidRDefault="00E55BC9" w:rsidP="00E55BC9">
            <w:pPr>
              <w:rPr>
                <w:sz w:val="20"/>
              </w:rPr>
            </w:pPr>
          </w:p>
        </w:tc>
      </w:tr>
      <w:tr w:rsidR="00E55BC9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5282FC89" w:rsidR="00E55BC9" w:rsidRPr="003504FA" w:rsidRDefault="00E55BC9" w:rsidP="00E55BC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A12DD">
              <w:rPr>
                <w:snapToGrid w:val="0"/>
                <w:sz w:val="22"/>
                <w:szCs w:val="22"/>
              </w:rPr>
              <w:t>Yasmine Eriksson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7D8C729E" w:rsidR="00E55BC9" w:rsidRPr="00B439FD" w:rsidRDefault="00E04C7A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B439F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E55BC9" w:rsidRPr="00B439FD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29ADCADC" w:rsidR="00E55BC9" w:rsidRPr="00B439FD" w:rsidRDefault="00E04C7A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B439F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77777777" w:rsidR="00E55BC9" w:rsidRPr="00B439FD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27D6D6D6" w:rsidR="00E55BC9" w:rsidRPr="00B439FD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7057A9A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65D67BC9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344212C2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E55BC9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18465C0E" w:rsidR="00E55BC9" w:rsidRPr="00EA12DD" w:rsidRDefault="00E55BC9" w:rsidP="00E55BC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53A3CA75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1CCA7FBC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317E7C43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7C88A794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2152B223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6E14717D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E55BC9" w:rsidRPr="003504FA" w:rsidRDefault="00E55BC9" w:rsidP="00E55BC9">
            <w:pPr>
              <w:rPr>
                <w:sz w:val="20"/>
              </w:rPr>
            </w:pPr>
          </w:p>
        </w:tc>
      </w:tr>
      <w:tr w:rsidR="00E04C7A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5C0BC5D5" w:rsidR="00E04C7A" w:rsidRPr="003504FA" w:rsidRDefault="00E04C7A" w:rsidP="00E04C7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Katarina Tolgfors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2376D9F4" w:rsidR="00E04C7A" w:rsidRPr="00B439FD" w:rsidRDefault="00E04C7A" w:rsidP="00E04C7A">
            <w:pPr>
              <w:rPr>
                <w:sz w:val="20"/>
              </w:rPr>
            </w:pPr>
            <w:r w:rsidRPr="00B439FD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E04C7A" w:rsidRPr="00B439FD" w:rsidRDefault="00E04C7A" w:rsidP="00E04C7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4AA57949" w:rsidR="00E04C7A" w:rsidRPr="00B439FD" w:rsidRDefault="00E04C7A" w:rsidP="00E04C7A">
            <w:pPr>
              <w:rPr>
                <w:sz w:val="20"/>
              </w:rPr>
            </w:pPr>
            <w:r w:rsidRPr="00B439FD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E04C7A" w:rsidRPr="00B439FD" w:rsidRDefault="00E04C7A" w:rsidP="00E04C7A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172C8803" w:rsidR="00E04C7A" w:rsidRPr="00B439FD" w:rsidRDefault="00E04C7A" w:rsidP="00E04C7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E04C7A" w:rsidRPr="003504FA" w:rsidRDefault="00E04C7A" w:rsidP="00E04C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7C96EF1E" w:rsidR="00E04C7A" w:rsidRPr="003504FA" w:rsidRDefault="00E04C7A" w:rsidP="00E04C7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E04C7A" w:rsidRPr="003504FA" w:rsidRDefault="00E04C7A" w:rsidP="00E04C7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6FC53BE0" w:rsidR="00E04C7A" w:rsidRPr="003504FA" w:rsidRDefault="00E04C7A" w:rsidP="00E04C7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E04C7A" w:rsidRPr="003504FA" w:rsidRDefault="00E04C7A" w:rsidP="00E04C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2191C1D1" w:rsidR="00E04C7A" w:rsidRPr="003504FA" w:rsidRDefault="00E04C7A" w:rsidP="00E04C7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E04C7A" w:rsidRPr="003504FA" w:rsidRDefault="00E04C7A" w:rsidP="00E04C7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E04C7A" w:rsidRPr="003504FA" w:rsidRDefault="00E04C7A" w:rsidP="00E04C7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E04C7A" w:rsidRPr="003504FA" w:rsidRDefault="00E04C7A" w:rsidP="00E04C7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E04C7A" w:rsidRPr="003504FA" w:rsidRDefault="00E04C7A" w:rsidP="00E04C7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E04C7A" w:rsidRPr="003504FA" w:rsidRDefault="00E04C7A" w:rsidP="00E04C7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E04C7A" w:rsidRPr="003504FA" w:rsidRDefault="00E04C7A" w:rsidP="00E04C7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E04C7A" w:rsidRPr="003504FA" w:rsidRDefault="00E04C7A" w:rsidP="00E04C7A">
            <w:pPr>
              <w:rPr>
                <w:sz w:val="20"/>
              </w:rPr>
            </w:pPr>
          </w:p>
        </w:tc>
      </w:tr>
      <w:tr w:rsidR="00E55BC9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40073211" w:rsidR="00E55BC9" w:rsidRPr="003504FA" w:rsidRDefault="00E55BC9" w:rsidP="00E55BC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16C017CC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6836FC92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E55BC9" w:rsidRPr="00B439FD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6C7367C7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03AA92E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182CA45F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45603DB8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E55BC9" w:rsidRPr="003504FA" w:rsidRDefault="00E55BC9" w:rsidP="00E55BC9">
            <w:pPr>
              <w:rPr>
                <w:sz w:val="20"/>
              </w:rPr>
            </w:pPr>
          </w:p>
        </w:tc>
      </w:tr>
      <w:tr w:rsidR="00E55BC9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796741FA" w:rsidR="00E55BC9" w:rsidRPr="003504FA" w:rsidRDefault="00E55BC9" w:rsidP="00E55BC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1EE35CF0" w:rsidR="00E55BC9" w:rsidRPr="00B439FD" w:rsidRDefault="00E04C7A" w:rsidP="00E55BC9">
            <w:pPr>
              <w:rPr>
                <w:sz w:val="20"/>
              </w:rPr>
            </w:pPr>
            <w:r w:rsidRPr="00B439FD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0559B933" w:rsidR="00E55BC9" w:rsidRPr="00B439FD" w:rsidRDefault="00E04C7A" w:rsidP="00E55BC9">
            <w:pPr>
              <w:rPr>
                <w:sz w:val="20"/>
              </w:rPr>
            </w:pPr>
            <w:r w:rsidRPr="00B439FD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E55BC9" w:rsidRPr="00B439FD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04A123FF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5578CFE4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3DA747C3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41D258D9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E55BC9" w:rsidRPr="003504FA" w:rsidRDefault="00E55BC9" w:rsidP="00E55BC9">
            <w:pPr>
              <w:rPr>
                <w:sz w:val="20"/>
              </w:rPr>
            </w:pPr>
          </w:p>
        </w:tc>
      </w:tr>
      <w:tr w:rsidR="00E55BC9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E55BC9" w:rsidRPr="003504FA" w:rsidRDefault="00E55BC9" w:rsidP="00E55BC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433BC816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10B673D9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E55BC9" w:rsidRPr="00B439FD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3FC1DD10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6E49DAB0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3599F49C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6CC45AE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E55BC9" w:rsidRPr="003504FA" w:rsidRDefault="00E55BC9" w:rsidP="00E55BC9">
            <w:pPr>
              <w:rPr>
                <w:sz w:val="20"/>
              </w:rPr>
            </w:pPr>
          </w:p>
        </w:tc>
      </w:tr>
      <w:tr w:rsidR="00E55BC9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E55BC9" w:rsidRPr="003504FA" w:rsidRDefault="00E55BC9" w:rsidP="00E55BC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9B4603">
              <w:rPr>
                <w:snapToGrid w:val="0"/>
                <w:sz w:val="22"/>
                <w:szCs w:val="22"/>
              </w:rPr>
              <w:t>Karin Enström</w:t>
            </w:r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49C3530E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42871077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E55BC9" w:rsidRPr="00B439FD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463B16E6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153CD1B1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11D0E062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22577FDC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E55BC9" w:rsidRPr="003504FA" w:rsidRDefault="00E55BC9" w:rsidP="00E55BC9">
            <w:pPr>
              <w:rPr>
                <w:sz w:val="20"/>
              </w:rPr>
            </w:pPr>
          </w:p>
        </w:tc>
      </w:tr>
      <w:tr w:rsidR="00E55BC9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27558739" w:rsidR="00E55BC9" w:rsidRPr="003504FA" w:rsidRDefault="00E55BC9" w:rsidP="00E55BC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z w:val="22"/>
                <w:szCs w:val="22"/>
              </w:rPr>
              <w:t>Jytte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29C6FB2D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528F8DC1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E55BC9" w:rsidRPr="00B439FD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2FCC3DAA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7561C28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4E1E2441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59452EB8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E55BC9" w:rsidRPr="003504FA" w:rsidRDefault="00E55BC9" w:rsidP="00E55BC9">
            <w:pPr>
              <w:rPr>
                <w:sz w:val="20"/>
              </w:rPr>
            </w:pPr>
          </w:p>
        </w:tc>
      </w:tr>
      <w:tr w:rsidR="00E55BC9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616A7F09" w:rsidR="00E55BC9" w:rsidRPr="003E4D97" w:rsidRDefault="00E55BC9" w:rsidP="00E55BC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50C2A"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6BF21663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683E0DDC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E55BC9" w:rsidRPr="00B439FD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7B622FC7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277A7310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75C356C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4270AAFB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E55BC9" w:rsidRPr="003504FA" w:rsidRDefault="00E55BC9" w:rsidP="00E55BC9">
            <w:pPr>
              <w:rPr>
                <w:sz w:val="20"/>
              </w:rPr>
            </w:pPr>
          </w:p>
        </w:tc>
      </w:tr>
      <w:tr w:rsidR="00E55BC9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2A267762" w:rsidR="00E55BC9" w:rsidRPr="00450C2A" w:rsidRDefault="00E55BC9" w:rsidP="00E55BC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4F35AF3C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2FA6AE94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41313BA4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7FB4B8AA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612FBEB9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1F9CE5FC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E55BC9" w:rsidRPr="003504FA" w:rsidRDefault="00E55BC9" w:rsidP="00E55BC9">
            <w:pPr>
              <w:rPr>
                <w:sz w:val="20"/>
              </w:rPr>
            </w:pPr>
          </w:p>
        </w:tc>
      </w:tr>
      <w:tr w:rsidR="00E55BC9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022539CD" w:rsidR="00E55BC9" w:rsidRPr="003504FA" w:rsidRDefault="00E55BC9" w:rsidP="00E55BC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Gustaf Göthberg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7651F8A4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28842EB2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E55BC9" w:rsidRPr="00B439FD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144D642C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10F5CE68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23A52128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531D3C74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E55BC9" w:rsidRPr="003504FA" w:rsidRDefault="00E55BC9" w:rsidP="00E55BC9">
            <w:pPr>
              <w:rPr>
                <w:sz w:val="20"/>
              </w:rPr>
            </w:pPr>
          </w:p>
        </w:tc>
      </w:tr>
      <w:tr w:rsidR="00E55BC9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2B035AE5" w:rsidR="00E55BC9" w:rsidRPr="003504FA" w:rsidRDefault="00E55BC9" w:rsidP="00E55BC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07FBB009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025B00E4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E55BC9" w:rsidRPr="00B439FD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7F7DF0A7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58407B99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22ACBFA2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40FC1B36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E55BC9" w:rsidRPr="003504FA" w:rsidRDefault="00E55BC9" w:rsidP="00E55BC9">
            <w:pPr>
              <w:rPr>
                <w:sz w:val="20"/>
              </w:rPr>
            </w:pPr>
          </w:p>
        </w:tc>
      </w:tr>
      <w:tr w:rsidR="00E55BC9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2C192ABC" w:rsidR="00E55BC9" w:rsidRPr="003504FA" w:rsidRDefault="00E55BC9" w:rsidP="00E55BC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1406DE0D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0C0D0A56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E55BC9" w:rsidRPr="00B439FD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42B44695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69034028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720FF3A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3CD27CF1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E55BC9" w:rsidRPr="003504FA" w:rsidRDefault="00E55BC9" w:rsidP="00E55BC9">
            <w:pPr>
              <w:rPr>
                <w:sz w:val="20"/>
              </w:rPr>
            </w:pPr>
          </w:p>
        </w:tc>
      </w:tr>
      <w:tr w:rsidR="00E55BC9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77CD05B1" w:rsidR="00E55BC9" w:rsidRPr="003504FA" w:rsidRDefault="00E55BC9" w:rsidP="00E55BC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34F12BF1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6B522F6D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E55BC9" w:rsidRPr="00B439FD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633ECF7A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3F53A3DA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59F5A1F9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3CC12D5A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E55BC9" w:rsidRPr="003504FA" w:rsidRDefault="00E55BC9" w:rsidP="00E55BC9">
            <w:pPr>
              <w:rPr>
                <w:sz w:val="20"/>
              </w:rPr>
            </w:pPr>
          </w:p>
        </w:tc>
      </w:tr>
      <w:tr w:rsidR="00E55BC9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468A222" w:rsidR="00E55BC9" w:rsidRPr="003504FA" w:rsidRDefault="00E55BC9" w:rsidP="00E55BC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68A2E4FD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4AF24C8D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E55BC9" w:rsidRPr="00B439FD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526C223A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497076C2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4E12FC93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06C1A63C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E55BC9" w:rsidRPr="003504FA" w:rsidRDefault="00E55BC9" w:rsidP="00E55BC9">
            <w:pPr>
              <w:rPr>
                <w:sz w:val="20"/>
              </w:rPr>
            </w:pPr>
          </w:p>
        </w:tc>
      </w:tr>
      <w:tr w:rsidR="00E55BC9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01396A16" w:rsidR="00E55BC9" w:rsidRPr="003504FA" w:rsidRDefault="00E55BC9" w:rsidP="00E55BC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Anna Starbrink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1A26C859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4C6FA30D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E55BC9" w:rsidRPr="00B439FD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10067EBB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2FAD9790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6BF1A0AA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A88C4C5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E55BC9" w:rsidRPr="003504FA" w:rsidRDefault="00E55BC9" w:rsidP="00E55BC9">
            <w:pPr>
              <w:rPr>
                <w:sz w:val="20"/>
              </w:rPr>
            </w:pPr>
          </w:p>
        </w:tc>
      </w:tr>
      <w:tr w:rsidR="00E55BC9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02E4B2C9" w:rsidR="00E55BC9" w:rsidRPr="003504FA" w:rsidRDefault="00E55BC9" w:rsidP="00E55BC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Angelika Bengtsson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4115D754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71CEFDCA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E55BC9" w:rsidRPr="00B439FD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68AA57BA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5757D0CE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538CB064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319C4841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E55BC9" w:rsidRPr="003504FA" w:rsidRDefault="00E55BC9" w:rsidP="00E55BC9">
            <w:pPr>
              <w:rPr>
                <w:sz w:val="20"/>
              </w:rPr>
            </w:pPr>
          </w:p>
        </w:tc>
      </w:tr>
      <w:tr w:rsidR="00E55BC9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21CE38" w:rsidR="00E55BC9" w:rsidRPr="003504FA" w:rsidRDefault="00E55BC9" w:rsidP="00E55BC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37988FC1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2CEB26F2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E55BC9" w:rsidRPr="00B439FD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5E3187FC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4B7B2F3C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1330A01D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5EF25EED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E55BC9" w:rsidRPr="003504FA" w:rsidRDefault="00E55BC9" w:rsidP="00E55BC9">
            <w:pPr>
              <w:rPr>
                <w:sz w:val="20"/>
              </w:rPr>
            </w:pPr>
          </w:p>
        </w:tc>
      </w:tr>
      <w:tr w:rsidR="00E55BC9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3D9CA1" w:rsidR="00E55BC9" w:rsidRPr="003504FA" w:rsidRDefault="00E55BC9" w:rsidP="00E55BC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2439AE5C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5441CF6E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E55BC9" w:rsidRPr="00B439FD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4317B910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0241E862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74191B86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4FCFDB33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E55BC9" w:rsidRPr="003504FA" w:rsidRDefault="00E55BC9" w:rsidP="00E55BC9">
            <w:pPr>
              <w:rPr>
                <w:sz w:val="20"/>
              </w:rPr>
            </w:pPr>
          </w:p>
        </w:tc>
      </w:tr>
      <w:tr w:rsidR="00E55BC9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4ED76835" w:rsidR="00E55BC9" w:rsidRPr="003504FA" w:rsidRDefault="00E55BC9" w:rsidP="00E55BC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3EA4C8CF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7BBF8DAB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E55BC9" w:rsidRPr="00B439FD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69451319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7AEE8C12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08F004A3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357C9F1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E55BC9" w:rsidRPr="003504FA" w:rsidRDefault="00E55BC9" w:rsidP="00E55BC9">
            <w:pPr>
              <w:rPr>
                <w:sz w:val="20"/>
              </w:rPr>
            </w:pPr>
          </w:p>
        </w:tc>
      </w:tr>
      <w:tr w:rsidR="00E55BC9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69B11EC3" w:rsidR="00E55BC9" w:rsidRPr="003504FA" w:rsidRDefault="00E55BC9" w:rsidP="00E55BC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0F2B5CA6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7EAAC9BC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E55BC9" w:rsidRPr="00B439FD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3F2EE590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7F9E439B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5A5B677E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2C808AD9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E55BC9" w:rsidRPr="003504FA" w:rsidRDefault="00E55BC9" w:rsidP="00E55BC9">
            <w:pPr>
              <w:rPr>
                <w:sz w:val="20"/>
              </w:rPr>
            </w:pPr>
          </w:p>
        </w:tc>
      </w:tr>
      <w:tr w:rsidR="00E55BC9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4F786FD0" w:rsidR="00E55BC9" w:rsidRPr="003504FA" w:rsidRDefault="00E55BC9" w:rsidP="00E55BC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Yusuf </w:t>
            </w:r>
            <w:proofErr w:type="spellStart"/>
            <w:r>
              <w:rPr>
                <w:snapToGrid w:val="0"/>
                <w:sz w:val="21"/>
                <w:szCs w:val="21"/>
              </w:rPr>
              <w:t>Aydin</w:t>
            </w:r>
            <w:proofErr w:type="spellEnd"/>
            <w:r>
              <w:rPr>
                <w:snapToGrid w:val="0"/>
                <w:sz w:val="21"/>
                <w:szCs w:val="21"/>
              </w:rPr>
              <w:t xml:space="preserve">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7D95BE8F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790A31CC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E55BC9" w:rsidRPr="00B439FD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26DD0316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0E35C316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6017DAE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59494A8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E55BC9" w:rsidRPr="003504FA" w:rsidRDefault="00E55BC9" w:rsidP="00E55BC9">
            <w:pPr>
              <w:rPr>
                <w:sz w:val="20"/>
              </w:rPr>
            </w:pPr>
          </w:p>
        </w:tc>
      </w:tr>
      <w:tr w:rsidR="00E55BC9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128693B5" w:rsidR="00E55BC9" w:rsidRPr="003504FA" w:rsidRDefault="00E55BC9" w:rsidP="00E55BC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76126F77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17254CBB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E55BC9" w:rsidRPr="00B439FD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3E32EC7D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678100EC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2700DF3D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F89DD70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E55BC9" w:rsidRPr="003504FA" w:rsidRDefault="00E55BC9" w:rsidP="00E55BC9">
            <w:pPr>
              <w:rPr>
                <w:sz w:val="20"/>
              </w:rPr>
            </w:pPr>
          </w:p>
        </w:tc>
      </w:tr>
      <w:tr w:rsidR="00E55BC9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5422119" w:rsidR="00E55BC9" w:rsidRPr="003504FA" w:rsidRDefault="00E55BC9" w:rsidP="00E55BC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Emma Nohrén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26B1CBB2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0CFD71E3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E55BC9" w:rsidRPr="00B439FD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2491FC34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742DF065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2894EBFC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5B0D4ECD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E55BC9" w:rsidRPr="003504FA" w:rsidRDefault="00E55BC9" w:rsidP="00E55BC9">
            <w:pPr>
              <w:rPr>
                <w:sz w:val="20"/>
              </w:rPr>
            </w:pPr>
          </w:p>
        </w:tc>
      </w:tr>
      <w:tr w:rsidR="00E55BC9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5F6AEB3A" w:rsidR="00E55BC9" w:rsidRPr="003504FA" w:rsidRDefault="00E55BC9" w:rsidP="00E55BC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Helena Gellerman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5903A6DC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7206BDAB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E55BC9" w:rsidRPr="00B439FD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026F15D6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222D20D6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521F9F3F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216C4855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E55BC9" w:rsidRPr="003504FA" w:rsidRDefault="00E55BC9" w:rsidP="00E55BC9">
            <w:pPr>
              <w:rPr>
                <w:sz w:val="20"/>
              </w:rPr>
            </w:pPr>
          </w:p>
        </w:tc>
      </w:tr>
      <w:tr w:rsidR="00E55BC9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719DBF6C" w:rsidR="00E55BC9" w:rsidRPr="003504FA" w:rsidRDefault="00E55BC9" w:rsidP="00E55BC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Juno Blom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714595D6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07A74FC5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E55BC9" w:rsidRPr="00B439FD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352FD0F4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0519B3F1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26402009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38516944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E55BC9" w:rsidRPr="003504FA" w:rsidRDefault="00E55BC9" w:rsidP="00E55BC9">
            <w:pPr>
              <w:rPr>
                <w:sz w:val="20"/>
              </w:rPr>
            </w:pPr>
          </w:p>
        </w:tc>
      </w:tr>
      <w:tr w:rsidR="00E55BC9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10F7C7CE" w:rsidR="00E55BC9" w:rsidRPr="003504FA" w:rsidRDefault="00E55BC9" w:rsidP="00E55BC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Jörgen Berglund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2B067820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38ABFBC7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E55BC9" w:rsidRPr="00B439FD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0D11FE97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10ADE6CD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436EE758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4618E0A5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E55BC9" w:rsidRPr="003504FA" w:rsidRDefault="00E55BC9" w:rsidP="00E55BC9">
            <w:pPr>
              <w:rPr>
                <w:sz w:val="20"/>
              </w:rPr>
            </w:pPr>
          </w:p>
        </w:tc>
      </w:tr>
      <w:tr w:rsidR="00E55BC9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A34CF59" w:rsidR="00E55BC9" w:rsidRPr="003504FA" w:rsidRDefault="00E55BC9" w:rsidP="00E55BC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Hans Wallmark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0836FE34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38E6D883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E55BC9" w:rsidRPr="00B439FD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417B12A8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22B325E1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00283CDA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A7BF30D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E55BC9" w:rsidRPr="003504FA" w:rsidRDefault="00E55BC9" w:rsidP="00E55BC9">
            <w:pPr>
              <w:rPr>
                <w:sz w:val="20"/>
              </w:rPr>
            </w:pPr>
          </w:p>
        </w:tc>
      </w:tr>
      <w:tr w:rsidR="00E55BC9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7D68954E" w:rsidR="00E55BC9" w:rsidRPr="003504FA" w:rsidRDefault="00E55BC9" w:rsidP="00E55BC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Frida </w:t>
            </w:r>
            <w:proofErr w:type="spellStart"/>
            <w:r>
              <w:rPr>
                <w:snapToGrid w:val="0"/>
                <w:sz w:val="21"/>
                <w:szCs w:val="21"/>
              </w:rPr>
              <w:t>Tånghag</w:t>
            </w:r>
            <w:proofErr w:type="spellEnd"/>
            <w:r>
              <w:rPr>
                <w:snapToGrid w:val="0"/>
                <w:sz w:val="21"/>
                <w:szCs w:val="21"/>
              </w:rPr>
              <w:t xml:space="preserve">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0CFBB98F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0B0CDD8E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E55BC9" w:rsidRPr="00B439FD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50F5CADF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67DB4B26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7BBB9F4D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4DC0E26F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E55BC9" w:rsidRPr="003504FA" w:rsidRDefault="00E55BC9" w:rsidP="00E55BC9">
            <w:pPr>
              <w:rPr>
                <w:sz w:val="20"/>
              </w:rPr>
            </w:pPr>
          </w:p>
        </w:tc>
      </w:tr>
      <w:tr w:rsidR="00E55BC9" w:rsidRPr="003504FA" w14:paraId="443A8A8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227E0" w14:textId="2A90AEE1" w:rsidR="00E55BC9" w:rsidRPr="003504FA" w:rsidRDefault="00E55BC9" w:rsidP="00E55BC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Ulf Holm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A3EE" w14:textId="0AB72C9A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95FD" w14:textId="77777777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CB0D" w14:textId="079C3A66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D77C8" w14:textId="77777777" w:rsidR="00E55BC9" w:rsidRPr="00B439FD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90720" w14:textId="18FAAACC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33DCE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96BFE3" w14:textId="10CB7002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4C15D8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EEA04" w14:textId="1D243329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480AE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C44" w14:textId="62DEEC82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0E324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D6BCE2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191E04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A15937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E8840D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1E9DDE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9B41DD" w14:textId="77777777" w:rsidR="00E55BC9" w:rsidRPr="003504FA" w:rsidRDefault="00E55BC9" w:rsidP="00E55BC9">
            <w:pPr>
              <w:rPr>
                <w:sz w:val="20"/>
              </w:rPr>
            </w:pPr>
          </w:p>
        </w:tc>
      </w:tr>
      <w:tr w:rsidR="00E55BC9" w:rsidRPr="003504FA" w14:paraId="0BFEEE6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7089" w14:textId="1E2C74C9" w:rsidR="00E55BC9" w:rsidRPr="003504FA" w:rsidRDefault="00E55BC9" w:rsidP="00E55BC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Martin Melin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3F06A" w14:textId="2A88F7D8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8A4" w14:textId="77777777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14ECB" w14:textId="0F791C2C" w:rsidR="00E55BC9" w:rsidRPr="00B439FD" w:rsidRDefault="00E55BC9" w:rsidP="00E55BC9">
            <w:pPr>
              <w:rPr>
                <w:sz w:val="20"/>
              </w:rPr>
            </w:pPr>
            <w:r w:rsidRPr="00B439FD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A9D3" w14:textId="77777777" w:rsidR="00E55BC9" w:rsidRPr="00B439FD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C2AB" w14:textId="6A6A8BA5" w:rsidR="00E55BC9" w:rsidRPr="00B439FD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EABE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F165F1" w14:textId="7822DD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0D678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90A69D" w14:textId="4EDC6531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4B9F7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6F05E8" w14:textId="6794B479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427291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203FD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FB630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8D0889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8D32FA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99E67" w14:textId="77777777" w:rsidR="00E55BC9" w:rsidRPr="003504FA" w:rsidRDefault="00E55BC9" w:rsidP="00E55BC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E9960" w14:textId="77777777" w:rsidR="00E55BC9" w:rsidRPr="003504FA" w:rsidRDefault="00E55BC9" w:rsidP="00E55BC9">
            <w:pPr>
              <w:rPr>
                <w:sz w:val="20"/>
              </w:rPr>
            </w:pPr>
          </w:p>
        </w:tc>
      </w:tr>
      <w:tr w:rsidR="00E04C7A" w:rsidRPr="003504FA" w14:paraId="6881656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AA3E" w14:textId="25F68717" w:rsidR="00E04C7A" w:rsidRDefault="00E04C7A" w:rsidP="00E04C7A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Fredrik </w:t>
            </w:r>
            <w:proofErr w:type="spellStart"/>
            <w:r>
              <w:rPr>
                <w:snapToGrid w:val="0"/>
                <w:sz w:val="21"/>
                <w:szCs w:val="21"/>
              </w:rPr>
              <w:t>Saweståhl</w:t>
            </w:r>
            <w:proofErr w:type="spellEnd"/>
            <w:r>
              <w:rPr>
                <w:snapToGrid w:val="0"/>
                <w:sz w:val="21"/>
                <w:szCs w:val="21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BEB9C" w14:textId="2DC54226" w:rsidR="00E04C7A" w:rsidRPr="00B439FD" w:rsidRDefault="00E04C7A" w:rsidP="00E04C7A">
            <w:pPr>
              <w:rPr>
                <w:sz w:val="20"/>
              </w:rPr>
            </w:pPr>
            <w:r w:rsidRPr="00B439F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A8668" w14:textId="77777777" w:rsidR="00E04C7A" w:rsidRPr="00B439FD" w:rsidRDefault="00E04C7A" w:rsidP="00E04C7A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3093D" w14:textId="7D420919" w:rsidR="00E04C7A" w:rsidRPr="00B439FD" w:rsidRDefault="00E04C7A" w:rsidP="00E04C7A">
            <w:pPr>
              <w:rPr>
                <w:sz w:val="20"/>
              </w:rPr>
            </w:pPr>
            <w:r w:rsidRPr="00B439FD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6519C" w14:textId="77777777" w:rsidR="00E04C7A" w:rsidRPr="00B439FD" w:rsidRDefault="00E04C7A" w:rsidP="00E04C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AF9A" w14:textId="785663E7" w:rsidR="00E04C7A" w:rsidRPr="00B439FD" w:rsidRDefault="00E04C7A" w:rsidP="00E04C7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E904B" w14:textId="77777777" w:rsidR="00E04C7A" w:rsidRPr="003504FA" w:rsidRDefault="00E04C7A" w:rsidP="00E04C7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027613" w14:textId="77777777" w:rsidR="00E04C7A" w:rsidRPr="003504FA" w:rsidRDefault="00E04C7A" w:rsidP="00E04C7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86EE0" w14:textId="77777777" w:rsidR="00E04C7A" w:rsidRPr="003504FA" w:rsidRDefault="00E04C7A" w:rsidP="00E04C7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425527" w14:textId="77777777" w:rsidR="00E04C7A" w:rsidRPr="003504FA" w:rsidRDefault="00E04C7A" w:rsidP="00E04C7A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9817A" w14:textId="77777777" w:rsidR="00E04C7A" w:rsidRPr="003504FA" w:rsidRDefault="00E04C7A" w:rsidP="00E04C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78E3A9" w14:textId="77777777" w:rsidR="00E04C7A" w:rsidRPr="003504FA" w:rsidRDefault="00E04C7A" w:rsidP="00E04C7A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2A908" w14:textId="77777777" w:rsidR="00E04C7A" w:rsidRPr="003504FA" w:rsidRDefault="00E04C7A" w:rsidP="00E04C7A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DB5B31" w14:textId="77777777" w:rsidR="00E04C7A" w:rsidRPr="003504FA" w:rsidRDefault="00E04C7A" w:rsidP="00E04C7A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4644FD" w14:textId="77777777" w:rsidR="00E04C7A" w:rsidRPr="003504FA" w:rsidRDefault="00E04C7A" w:rsidP="00E04C7A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D15DBF" w14:textId="77777777" w:rsidR="00E04C7A" w:rsidRPr="003504FA" w:rsidRDefault="00E04C7A" w:rsidP="00E04C7A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065F4D" w14:textId="77777777" w:rsidR="00E04C7A" w:rsidRPr="003504FA" w:rsidRDefault="00E04C7A" w:rsidP="00E04C7A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82CA90" w14:textId="77777777" w:rsidR="00E04C7A" w:rsidRPr="003504FA" w:rsidRDefault="00E04C7A" w:rsidP="00E04C7A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A1DBFD" w14:textId="77777777" w:rsidR="00E04C7A" w:rsidRPr="003504FA" w:rsidRDefault="00E04C7A" w:rsidP="00E04C7A">
            <w:pPr>
              <w:rPr>
                <w:sz w:val="20"/>
              </w:rPr>
            </w:pPr>
          </w:p>
        </w:tc>
      </w:tr>
      <w:tr w:rsidR="00E55BC9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E55BC9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65" w:type="dxa"/>
            <w:gridSpan w:val="20"/>
          </w:tcPr>
          <w:p w14:paraId="4B2E4297" w14:textId="77777777" w:rsidR="00E55BC9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E55BC9" w:rsidRPr="003504FA" w:rsidRDefault="00E55BC9" w:rsidP="00E55BC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E55BC9" w:rsidRPr="003504FA" w:rsidRDefault="00E55BC9" w:rsidP="00E55BC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E55BC9" w:rsidRPr="003504FA" w:rsidRDefault="00E55BC9" w:rsidP="00E55BC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E55BC9" w:rsidRPr="003504FA" w:rsidRDefault="00E55BC9" w:rsidP="00E55BC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E55BC9" w:rsidRPr="003504FA" w:rsidRDefault="00E55BC9" w:rsidP="00E55BC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E55BC9" w:rsidRPr="003504FA" w:rsidRDefault="00E55BC9" w:rsidP="00E55BC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E55BC9" w:rsidRPr="003504FA" w:rsidRDefault="00E55BC9" w:rsidP="00E55BC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E55BC9" w:rsidRPr="003504FA" w:rsidRDefault="00E55BC9" w:rsidP="00E55BC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E55BC9" w:rsidRPr="003504FA" w:rsidRDefault="00E55BC9" w:rsidP="00E55BC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E55BC9" w:rsidRPr="003504FA" w:rsidRDefault="00E55BC9" w:rsidP="00E55BC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E55BC9" w:rsidRPr="003504FA" w:rsidRDefault="00E55BC9" w:rsidP="00E55BC9">
            <w:pPr>
              <w:widowControl/>
              <w:spacing w:after="160" w:line="259" w:lineRule="auto"/>
            </w:pPr>
          </w:p>
        </w:tc>
      </w:tr>
      <w:tr w:rsidR="00E55BC9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65" w:type="dxa"/>
            <w:gridSpan w:val="20"/>
          </w:tcPr>
          <w:p w14:paraId="1A329551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E55BC9" w:rsidRPr="003504FA" w:rsidRDefault="00E55BC9" w:rsidP="00E55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E55BC9" w:rsidRPr="003504FA" w:rsidRDefault="00E55BC9" w:rsidP="00E55BC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E55BC9" w:rsidRPr="003504FA" w:rsidRDefault="00E55BC9" w:rsidP="00E55BC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E55BC9" w:rsidRPr="003504FA" w:rsidRDefault="00E55BC9" w:rsidP="00E55BC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E55BC9" w:rsidRPr="003504FA" w:rsidRDefault="00E55BC9" w:rsidP="00E55BC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E55BC9" w:rsidRPr="003504FA" w:rsidRDefault="00E55BC9" w:rsidP="00E55BC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E55BC9" w:rsidRPr="003504FA" w:rsidRDefault="00E55BC9" w:rsidP="00E55BC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E55BC9" w:rsidRPr="003504FA" w:rsidRDefault="00E55BC9" w:rsidP="00E55BC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E55BC9" w:rsidRPr="003504FA" w:rsidRDefault="00E55BC9" w:rsidP="00E55BC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E55BC9" w:rsidRPr="003504FA" w:rsidRDefault="00E55BC9" w:rsidP="00E55BC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E55BC9" w:rsidRPr="003504FA" w:rsidRDefault="00E55BC9" w:rsidP="00E55BC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E55BC9" w:rsidRPr="003504FA" w:rsidRDefault="00E55BC9" w:rsidP="00E55BC9">
            <w:pPr>
              <w:widowControl/>
              <w:spacing w:after="160" w:line="259" w:lineRule="auto"/>
            </w:pPr>
          </w:p>
        </w:tc>
      </w:tr>
    </w:tbl>
    <w:p w14:paraId="38A21BCD" w14:textId="0D26E16E" w:rsidR="00EA0836" w:rsidRDefault="00EA0836" w:rsidP="00EA0836">
      <w:pPr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EA0836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FB89A" w14:textId="77777777" w:rsidR="006A3820" w:rsidRDefault="006A3820" w:rsidP="00286A5C">
      <w:r>
        <w:separator/>
      </w:r>
    </w:p>
  </w:endnote>
  <w:endnote w:type="continuationSeparator" w:id="0">
    <w:p w14:paraId="5E9C4BD7" w14:textId="77777777" w:rsidR="006A3820" w:rsidRDefault="006A3820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96B3B" w14:textId="77777777" w:rsidR="006A3820" w:rsidRDefault="006A3820" w:rsidP="00286A5C">
      <w:r>
        <w:separator/>
      </w:r>
    </w:p>
  </w:footnote>
  <w:footnote w:type="continuationSeparator" w:id="0">
    <w:p w14:paraId="40831FCF" w14:textId="77777777" w:rsidR="006A3820" w:rsidRDefault="006A3820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7AA8"/>
    <w:rsid w:val="0002084B"/>
    <w:rsid w:val="00020DC9"/>
    <w:rsid w:val="00021DAD"/>
    <w:rsid w:val="00023426"/>
    <w:rsid w:val="000246A7"/>
    <w:rsid w:val="00025B66"/>
    <w:rsid w:val="00026CB0"/>
    <w:rsid w:val="000311B1"/>
    <w:rsid w:val="00031A4B"/>
    <w:rsid w:val="00033790"/>
    <w:rsid w:val="00036ED4"/>
    <w:rsid w:val="000378AB"/>
    <w:rsid w:val="00040753"/>
    <w:rsid w:val="00040C44"/>
    <w:rsid w:val="00041212"/>
    <w:rsid w:val="00041E57"/>
    <w:rsid w:val="00042880"/>
    <w:rsid w:val="000449AF"/>
    <w:rsid w:val="00045A02"/>
    <w:rsid w:val="00046486"/>
    <w:rsid w:val="000470DB"/>
    <w:rsid w:val="00052817"/>
    <w:rsid w:val="000533D3"/>
    <w:rsid w:val="0005475F"/>
    <w:rsid w:val="000554C8"/>
    <w:rsid w:val="0005659F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8464F"/>
    <w:rsid w:val="00086425"/>
    <w:rsid w:val="000870BB"/>
    <w:rsid w:val="00087C2F"/>
    <w:rsid w:val="00090FE9"/>
    <w:rsid w:val="000919BC"/>
    <w:rsid w:val="000920A8"/>
    <w:rsid w:val="00094440"/>
    <w:rsid w:val="00094A50"/>
    <w:rsid w:val="000959FF"/>
    <w:rsid w:val="00097261"/>
    <w:rsid w:val="000A6455"/>
    <w:rsid w:val="000A6822"/>
    <w:rsid w:val="000B0A9E"/>
    <w:rsid w:val="000B0F4E"/>
    <w:rsid w:val="000B3BBC"/>
    <w:rsid w:val="000B44AE"/>
    <w:rsid w:val="000C1024"/>
    <w:rsid w:val="000C10B6"/>
    <w:rsid w:val="000C4C5D"/>
    <w:rsid w:val="000D10F2"/>
    <w:rsid w:val="000D222D"/>
    <w:rsid w:val="000D3693"/>
    <w:rsid w:val="000D57A3"/>
    <w:rsid w:val="000E04CB"/>
    <w:rsid w:val="000E0CBF"/>
    <w:rsid w:val="000E35D7"/>
    <w:rsid w:val="000E3A10"/>
    <w:rsid w:val="000E57F2"/>
    <w:rsid w:val="000E6B42"/>
    <w:rsid w:val="000E7116"/>
    <w:rsid w:val="000F1E6D"/>
    <w:rsid w:val="000F3AEE"/>
    <w:rsid w:val="000F409B"/>
    <w:rsid w:val="000F5AF7"/>
    <w:rsid w:val="000F65F7"/>
    <w:rsid w:val="000F6755"/>
    <w:rsid w:val="001006FF"/>
    <w:rsid w:val="0010398A"/>
    <w:rsid w:val="00106498"/>
    <w:rsid w:val="001064E1"/>
    <w:rsid w:val="00107146"/>
    <w:rsid w:val="00111673"/>
    <w:rsid w:val="00112A5E"/>
    <w:rsid w:val="00112FE2"/>
    <w:rsid w:val="001147F5"/>
    <w:rsid w:val="001148C6"/>
    <w:rsid w:val="00117283"/>
    <w:rsid w:val="00124C73"/>
    <w:rsid w:val="0012644D"/>
    <w:rsid w:val="00126641"/>
    <w:rsid w:val="001268F8"/>
    <w:rsid w:val="00127EE5"/>
    <w:rsid w:val="0013117A"/>
    <w:rsid w:val="0013183A"/>
    <w:rsid w:val="00133626"/>
    <w:rsid w:val="00133999"/>
    <w:rsid w:val="00133E6D"/>
    <w:rsid w:val="00136620"/>
    <w:rsid w:val="0013674A"/>
    <w:rsid w:val="00136DEB"/>
    <w:rsid w:val="00137DED"/>
    <w:rsid w:val="001400AD"/>
    <w:rsid w:val="001405B1"/>
    <w:rsid w:val="00144A29"/>
    <w:rsid w:val="00145FE3"/>
    <w:rsid w:val="001461A7"/>
    <w:rsid w:val="00146C00"/>
    <w:rsid w:val="00146E29"/>
    <w:rsid w:val="00151A69"/>
    <w:rsid w:val="001600CF"/>
    <w:rsid w:val="00160F68"/>
    <w:rsid w:val="00161529"/>
    <w:rsid w:val="001616E7"/>
    <w:rsid w:val="00161BE2"/>
    <w:rsid w:val="00162FD2"/>
    <w:rsid w:val="001664CB"/>
    <w:rsid w:val="00170FC3"/>
    <w:rsid w:val="00172B9B"/>
    <w:rsid w:val="00175625"/>
    <w:rsid w:val="00175CF2"/>
    <w:rsid w:val="001779A8"/>
    <w:rsid w:val="001779E0"/>
    <w:rsid w:val="00181374"/>
    <w:rsid w:val="00182571"/>
    <w:rsid w:val="00183D61"/>
    <w:rsid w:val="001841CD"/>
    <w:rsid w:val="00184F69"/>
    <w:rsid w:val="00192390"/>
    <w:rsid w:val="00192801"/>
    <w:rsid w:val="00193180"/>
    <w:rsid w:val="00193CCF"/>
    <w:rsid w:val="001941BF"/>
    <w:rsid w:val="00195096"/>
    <w:rsid w:val="00196414"/>
    <w:rsid w:val="00197CD3"/>
    <w:rsid w:val="001A07AE"/>
    <w:rsid w:val="001A22EB"/>
    <w:rsid w:val="001A2839"/>
    <w:rsid w:val="001A2845"/>
    <w:rsid w:val="001A38A8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721C"/>
    <w:rsid w:val="001B7AB1"/>
    <w:rsid w:val="001C0E1B"/>
    <w:rsid w:val="001C3EBF"/>
    <w:rsid w:val="001C4C03"/>
    <w:rsid w:val="001C6E94"/>
    <w:rsid w:val="001C7EC4"/>
    <w:rsid w:val="001D227B"/>
    <w:rsid w:val="001D29D7"/>
    <w:rsid w:val="001D5D47"/>
    <w:rsid w:val="001E16FE"/>
    <w:rsid w:val="001E1A2B"/>
    <w:rsid w:val="001E1C5D"/>
    <w:rsid w:val="001E29BE"/>
    <w:rsid w:val="001E2DD9"/>
    <w:rsid w:val="001E3837"/>
    <w:rsid w:val="001E4815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10B2B"/>
    <w:rsid w:val="00211277"/>
    <w:rsid w:val="00211DD6"/>
    <w:rsid w:val="00216B76"/>
    <w:rsid w:val="00220ED1"/>
    <w:rsid w:val="002218DF"/>
    <w:rsid w:val="00222E8A"/>
    <w:rsid w:val="00223534"/>
    <w:rsid w:val="0022486A"/>
    <w:rsid w:val="00224D74"/>
    <w:rsid w:val="00226FE2"/>
    <w:rsid w:val="00230AD6"/>
    <w:rsid w:val="00230BB6"/>
    <w:rsid w:val="00230E2D"/>
    <w:rsid w:val="00231063"/>
    <w:rsid w:val="002311B6"/>
    <w:rsid w:val="002320B5"/>
    <w:rsid w:val="0023211D"/>
    <w:rsid w:val="00232B39"/>
    <w:rsid w:val="00235084"/>
    <w:rsid w:val="00235B16"/>
    <w:rsid w:val="00237046"/>
    <w:rsid w:val="00237AAB"/>
    <w:rsid w:val="00237BE5"/>
    <w:rsid w:val="002412A0"/>
    <w:rsid w:val="002413C4"/>
    <w:rsid w:val="00241A92"/>
    <w:rsid w:val="002441E4"/>
    <w:rsid w:val="00246C4F"/>
    <w:rsid w:val="002501D5"/>
    <w:rsid w:val="002516B4"/>
    <w:rsid w:val="00252FF8"/>
    <w:rsid w:val="002561B6"/>
    <w:rsid w:val="002567ED"/>
    <w:rsid w:val="00256BFD"/>
    <w:rsid w:val="002571CE"/>
    <w:rsid w:val="0026087B"/>
    <w:rsid w:val="002610D6"/>
    <w:rsid w:val="00261C8F"/>
    <w:rsid w:val="0026357D"/>
    <w:rsid w:val="002703ED"/>
    <w:rsid w:val="00272C24"/>
    <w:rsid w:val="002731A4"/>
    <w:rsid w:val="002752C3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5396"/>
    <w:rsid w:val="00285C3F"/>
    <w:rsid w:val="00286A5C"/>
    <w:rsid w:val="00286BD6"/>
    <w:rsid w:val="002902D3"/>
    <w:rsid w:val="00291711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C05"/>
    <w:rsid w:val="002D24B2"/>
    <w:rsid w:val="002D2635"/>
    <w:rsid w:val="002D35B1"/>
    <w:rsid w:val="002D44BF"/>
    <w:rsid w:val="002D4CB6"/>
    <w:rsid w:val="002E0A5C"/>
    <w:rsid w:val="002E0DBB"/>
    <w:rsid w:val="002E1AD8"/>
    <w:rsid w:val="002E2277"/>
    <w:rsid w:val="002E2C92"/>
    <w:rsid w:val="002E4A77"/>
    <w:rsid w:val="002E4E85"/>
    <w:rsid w:val="002E5B4C"/>
    <w:rsid w:val="002E5F50"/>
    <w:rsid w:val="002E7A65"/>
    <w:rsid w:val="002F03EB"/>
    <w:rsid w:val="002F0BFF"/>
    <w:rsid w:val="002F0CC9"/>
    <w:rsid w:val="002F149F"/>
    <w:rsid w:val="002F1B2F"/>
    <w:rsid w:val="002F3F18"/>
    <w:rsid w:val="002F6A4A"/>
    <w:rsid w:val="002F76AB"/>
    <w:rsid w:val="00300A09"/>
    <w:rsid w:val="003029E0"/>
    <w:rsid w:val="003037CB"/>
    <w:rsid w:val="00303E5C"/>
    <w:rsid w:val="00305679"/>
    <w:rsid w:val="003063C8"/>
    <w:rsid w:val="0030683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6027"/>
    <w:rsid w:val="00332023"/>
    <w:rsid w:val="00333A81"/>
    <w:rsid w:val="00335430"/>
    <w:rsid w:val="00336A6B"/>
    <w:rsid w:val="00336EA4"/>
    <w:rsid w:val="00337FC4"/>
    <w:rsid w:val="0034173E"/>
    <w:rsid w:val="00341A44"/>
    <w:rsid w:val="003425B4"/>
    <w:rsid w:val="003435BE"/>
    <w:rsid w:val="00347F09"/>
    <w:rsid w:val="003504FA"/>
    <w:rsid w:val="00351294"/>
    <w:rsid w:val="00353A43"/>
    <w:rsid w:val="00354CC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70A8A"/>
    <w:rsid w:val="00371166"/>
    <w:rsid w:val="00371F13"/>
    <w:rsid w:val="0037461B"/>
    <w:rsid w:val="00380F30"/>
    <w:rsid w:val="0038293C"/>
    <w:rsid w:val="00382BFA"/>
    <w:rsid w:val="003833A9"/>
    <w:rsid w:val="003837D5"/>
    <w:rsid w:val="00384374"/>
    <w:rsid w:val="00386CC5"/>
    <w:rsid w:val="00386FC6"/>
    <w:rsid w:val="00391B08"/>
    <w:rsid w:val="0039340D"/>
    <w:rsid w:val="00393BDA"/>
    <w:rsid w:val="003941B0"/>
    <w:rsid w:val="00394D90"/>
    <w:rsid w:val="00394DF4"/>
    <w:rsid w:val="00395F56"/>
    <w:rsid w:val="00396B6B"/>
    <w:rsid w:val="00397CEF"/>
    <w:rsid w:val="00397D5E"/>
    <w:rsid w:val="003A13E0"/>
    <w:rsid w:val="003A18A8"/>
    <w:rsid w:val="003A1BA5"/>
    <w:rsid w:val="003A4462"/>
    <w:rsid w:val="003A4EA9"/>
    <w:rsid w:val="003A594A"/>
    <w:rsid w:val="003A6352"/>
    <w:rsid w:val="003A7E81"/>
    <w:rsid w:val="003B10CD"/>
    <w:rsid w:val="003B1C75"/>
    <w:rsid w:val="003B3B86"/>
    <w:rsid w:val="003B7C5B"/>
    <w:rsid w:val="003B7D8E"/>
    <w:rsid w:val="003C02D6"/>
    <w:rsid w:val="003C1CFD"/>
    <w:rsid w:val="003C25A3"/>
    <w:rsid w:val="003C3BB3"/>
    <w:rsid w:val="003C4BE1"/>
    <w:rsid w:val="003C73C6"/>
    <w:rsid w:val="003C7736"/>
    <w:rsid w:val="003C7A98"/>
    <w:rsid w:val="003D03A9"/>
    <w:rsid w:val="003D0444"/>
    <w:rsid w:val="003D0C0C"/>
    <w:rsid w:val="003E07BC"/>
    <w:rsid w:val="003E1EE9"/>
    <w:rsid w:val="003E20A7"/>
    <w:rsid w:val="003E4D97"/>
    <w:rsid w:val="003E6168"/>
    <w:rsid w:val="003E768A"/>
    <w:rsid w:val="003E7708"/>
    <w:rsid w:val="003F1439"/>
    <w:rsid w:val="003F22F1"/>
    <w:rsid w:val="003F4510"/>
    <w:rsid w:val="003F48F8"/>
    <w:rsid w:val="003F4F8B"/>
    <w:rsid w:val="003F5A89"/>
    <w:rsid w:val="003F762D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1CF7"/>
    <w:rsid w:val="0041244A"/>
    <w:rsid w:val="00415009"/>
    <w:rsid w:val="004153C6"/>
    <w:rsid w:val="00415533"/>
    <w:rsid w:val="004160EF"/>
    <w:rsid w:val="004177AA"/>
    <w:rsid w:val="00417E39"/>
    <w:rsid w:val="0042180C"/>
    <w:rsid w:val="00422B82"/>
    <w:rsid w:val="0043774A"/>
    <w:rsid w:val="004400D5"/>
    <w:rsid w:val="004419ED"/>
    <w:rsid w:val="004438F9"/>
    <w:rsid w:val="0044705E"/>
    <w:rsid w:val="004479FE"/>
    <w:rsid w:val="00450A07"/>
    <w:rsid w:val="00450C2A"/>
    <w:rsid w:val="00450F25"/>
    <w:rsid w:val="00451640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938"/>
    <w:rsid w:val="004700E8"/>
    <w:rsid w:val="004705CB"/>
    <w:rsid w:val="00471885"/>
    <w:rsid w:val="004741BE"/>
    <w:rsid w:val="004749AA"/>
    <w:rsid w:val="00474C0C"/>
    <w:rsid w:val="004756A5"/>
    <w:rsid w:val="00475F33"/>
    <w:rsid w:val="0047600C"/>
    <w:rsid w:val="00476FF6"/>
    <w:rsid w:val="00480A24"/>
    <w:rsid w:val="00480AC7"/>
    <w:rsid w:val="00480CC9"/>
    <w:rsid w:val="00482C8C"/>
    <w:rsid w:val="00487499"/>
    <w:rsid w:val="00487D8B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F27"/>
    <w:rsid w:val="004A1C2A"/>
    <w:rsid w:val="004A3985"/>
    <w:rsid w:val="004A4303"/>
    <w:rsid w:val="004A4A7C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C1B"/>
    <w:rsid w:val="004B6D05"/>
    <w:rsid w:val="004B7AA6"/>
    <w:rsid w:val="004C004A"/>
    <w:rsid w:val="004C08D7"/>
    <w:rsid w:val="004C27D2"/>
    <w:rsid w:val="004C3E70"/>
    <w:rsid w:val="004C3ED9"/>
    <w:rsid w:val="004C4C02"/>
    <w:rsid w:val="004C67B4"/>
    <w:rsid w:val="004C7285"/>
    <w:rsid w:val="004D0659"/>
    <w:rsid w:val="004D0A3F"/>
    <w:rsid w:val="004D324F"/>
    <w:rsid w:val="004D3C8C"/>
    <w:rsid w:val="004D7878"/>
    <w:rsid w:val="004D78E4"/>
    <w:rsid w:val="004E15F7"/>
    <w:rsid w:val="004E3414"/>
    <w:rsid w:val="004E45D1"/>
    <w:rsid w:val="004E45E2"/>
    <w:rsid w:val="004E465F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7E71"/>
    <w:rsid w:val="00512491"/>
    <w:rsid w:val="00512544"/>
    <w:rsid w:val="005129BA"/>
    <w:rsid w:val="00514D4D"/>
    <w:rsid w:val="00515ADE"/>
    <w:rsid w:val="0051788D"/>
    <w:rsid w:val="005179B5"/>
    <w:rsid w:val="00520DB3"/>
    <w:rsid w:val="00522B01"/>
    <w:rsid w:val="00523C27"/>
    <w:rsid w:val="005240F1"/>
    <w:rsid w:val="00524252"/>
    <w:rsid w:val="005247BB"/>
    <w:rsid w:val="00530778"/>
    <w:rsid w:val="00531351"/>
    <w:rsid w:val="005315D0"/>
    <w:rsid w:val="0053267D"/>
    <w:rsid w:val="00534231"/>
    <w:rsid w:val="00534E9E"/>
    <w:rsid w:val="005367F5"/>
    <w:rsid w:val="00536FE6"/>
    <w:rsid w:val="00536FF6"/>
    <w:rsid w:val="005377CF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18ED"/>
    <w:rsid w:val="00555C32"/>
    <w:rsid w:val="0055669C"/>
    <w:rsid w:val="00557DB7"/>
    <w:rsid w:val="00560702"/>
    <w:rsid w:val="00560A03"/>
    <w:rsid w:val="00563AA9"/>
    <w:rsid w:val="00564B32"/>
    <w:rsid w:val="00565218"/>
    <w:rsid w:val="0056612F"/>
    <w:rsid w:val="0056751D"/>
    <w:rsid w:val="005678CC"/>
    <w:rsid w:val="0057004A"/>
    <w:rsid w:val="0057030B"/>
    <w:rsid w:val="005737D9"/>
    <w:rsid w:val="00575573"/>
    <w:rsid w:val="00575791"/>
    <w:rsid w:val="00575A2C"/>
    <w:rsid w:val="00577E31"/>
    <w:rsid w:val="0058080F"/>
    <w:rsid w:val="00581439"/>
    <w:rsid w:val="0058193E"/>
    <w:rsid w:val="005833CD"/>
    <w:rsid w:val="00585C22"/>
    <w:rsid w:val="00585F83"/>
    <w:rsid w:val="0059124F"/>
    <w:rsid w:val="005926C6"/>
    <w:rsid w:val="005928FD"/>
    <w:rsid w:val="005A0219"/>
    <w:rsid w:val="005A0B0D"/>
    <w:rsid w:val="005A1464"/>
    <w:rsid w:val="005A179E"/>
    <w:rsid w:val="005A22FD"/>
    <w:rsid w:val="005A2812"/>
    <w:rsid w:val="005A4928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B0E"/>
    <w:rsid w:val="005D3FF6"/>
    <w:rsid w:val="005D41A7"/>
    <w:rsid w:val="005D5E3F"/>
    <w:rsid w:val="005D7BCB"/>
    <w:rsid w:val="005E18BF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7F98"/>
    <w:rsid w:val="00601614"/>
    <w:rsid w:val="00601D28"/>
    <w:rsid w:val="00601FD7"/>
    <w:rsid w:val="006029EA"/>
    <w:rsid w:val="0060444B"/>
    <w:rsid w:val="00605583"/>
    <w:rsid w:val="006106AD"/>
    <w:rsid w:val="006118B3"/>
    <w:rsid w:val="00612E04"/>
    <w:rsid w:val="006136CA"/>
    <w:rsid w:val="00614017"/>
    <w:rsid w:val="00614535"/>
    <w:rsid w:val="006167A2"/>
    <w:rsid w:val="006202DD"/>
    <w:rsid w:val="00622061"/>
    <w:rsid w:val="006230EE"/>
    <w:rsid w:val="00623861"/>
    <w:rsid w:val="006241CB"/>
    <w:rsid w:val="00626542"/>
    <w:rsid w:val="00627481"/>
    <w:rsid w:val="006274A6"/>
    <w:rsid w:val="0063088C"/>
    <w:rsid w:val="00630A78"/>
    <w:rsid w:val="00630E31"/>
    <w:rsid w:val="00631BFD"/>
    <w:rsid w:val="006345A1"/>
    <w:rsid w:val="006345ED"/>
    <w:rsid w:val="006351A3"/>
    <w:rsid w:val="0063712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7503"/>
    <w:rsid w:val="00657559"/>
    <w:rsid w:val="0066137F"/>
    <w:rsid w:val="00661889"/>
    <w:rsid w:val="006627DB"/>
    <w:rsid w:val="00663388"/>
    <w:rsid w:val="00664B35"/>
    <w:rsid w:val="00664F5F"/>
    <w:rsid w:val="00666674"/>
    <w:rsid w:val="006701EB"/>
    <w:rsid w:val="00670412"/>
    <w:rsid w:val="006708A0"/>
    <w:rsid w:val="006721AF"/>
    <w:rsid w:val="00674019"/>
    <w:rsid w:val="0067432A"/>
    <w:rsid w:val="006749F7"/>
    <w:rsid w:val="00682921"/>
    <w:rsid w:val="00682B66"/>
    <w:rsid w:val="00685835"/>
    <w:rsid w:val="00686CFC"/>
    <w:rsid w:val="00686D4C"/>
    <w:rsid w:val="00687F50"/>
    <w:rsid w:val="00690780"/>
    <w:rsid w:val="00691DC4"/>
    <w:rsid w:val="00692624"/>
    <w:rsid w:val="006927BE"/>
    <w:rsid w:val="006958E2"/>
    <w:rsid w:val="006960B2"/>
    <w:rsid w:val="006960C9"/>
    <w:rsid w:val="006961CD"/>
    <w:rsid w:val="006A01D8"/>
    <w:rsid w:val="006A08F5"/>
    <w:rsid w:val="006A128F"/>
    <w:rsid w:val="006A1717"/>
    <w:rsid w:val="006A3820"/>
    <w:rsid w:val="006A5FE2"/>
    <w:rsid w:val="006A6A65"/>
    <w:rsid w:val="006A7FAC"/>
    <w:rsid w:val="006B224D"/>
    <w:rsid w:val="006B5881"/>
    <w:rsid w:val="006B6E53"/>
    <w:rsid w:val="006C119B"/>
    <w:rsid w:val="006C2436"/>
    <w:rsid w:val="006C2803"/>
    <w:rsid w:val="006C2D58"/>
    <w:rsid w:val="006C41C1"/>
    <w:rsid w:val="006C5BED"/>
    <w:rsid w:val="006C5ECD"/>
    <w:rsid w:val="006C7198"/>
    <w:rsid w:val="006C7D29"/>
    <w:rsid w:val="006D0017"/>
    <w:rsid w:val="006D1895"/>
    <w:rsid w:val="006D1A76"/>
    <w:rsid w:val="006D1BAB"/>
    <w:rsid w:val="006D1E4A"/>
    <w:rsid w:val="006D3AF9"/>
    <w:rsid w:val="006D5660"/>
    <w:rsid w:val="006D6661"/>
    <w:rsid w:val="006D68CA"/>
    <w:rsid w:val="006D6D12"/>
    <w:rsid w:val="006D7414"/>
    <w:rsid w:val="006E011E"/>
    <w:rsid w:val="006E4606"/>
    <w:rsid w:val="006E7A28"/>
    <w:rsid w:val="006F0161"/>
    <w:rsid w:val="006F27EB"/>
    <w:rsid w:val="006F30E8"/>
    <w:rsid w:val="006F31DC"/>
    <w:rsid w:val="006F350C"/>
    <w:rsid w:val="006F39D0"/>
    <w:rsid w:val="006F3ED3"/>
    <w:rsid w:val="006F40AB"/>
    <w:rsid w:val="006F4581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5C1D"/>
    <w:rsid w:val="00716AF6"/>
    <w:rsid w:val="00720552"/>
    <w:rsid w:val="00720A76"/>
    <w:rsid w:val="00721DED"/>
    <w:rsid w:val="007254C2"/>
    <w:rsid w:val="00726FE3"/>
    <w:rsid w:val="00733E2E"/>
    <w:rsid w:val="00734306"/>
    <w:rsid w:val="007354F1"/>
    <w:rsid w:val="00735808"/>
    <w:rsid w:val="007369CA"/>
    <w:rsid w:val="0074075F"/>
    <w:rsid w:val="0074116C"/>
    <w:rsid w:val="00743E66"/>
    <w:rsid w:val="00744167"/>
    <w:rsid w:val="00745438"/>
    <w:rsid w:val="007459EF"/>
    <w:rsid w:val="00745EC6"/>
    <w:rsid w:val="00745F20"/>
    <w:rsid w:val="00746022"/>
    <w:rsid w:val="007471C6"/>
    <w:rsid w:val="0075299B"/>
    <w:rsid w:val="00752C4A"/>
    <w:rsid w:val="00753610"/>
    <w:rsid w:val="007543A1"/>
    <w:rsid w:val="007545CF"/>
    <w:rsid w:val="00754A91"/>
    <w:rsid w:val="007571ED"/>
    <w:rsid w:val="007574B0"/>
    <w:rsid w:val="00761195"/>
    <w:rsid w:val="007614CB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6B14"/>
    <w:rsid w:val="007772F5"/>
    <w:rsid w:val="007843F4"/>
    <w:rsid w:val="00786225"/>
    <w:rsid w:val="00786C98"/>
    <w:rsid w:val="007917FF"/>
    <w:rsid w:val="007928B6"/>
    <w:rsid w:val="007969BD"/>
    <w:rsid w:val="00796A28"/>
    <w:rsid w:val="0079785A"/>
    <w:rsid w:val="00797B51"/>
    <w:rsid w:val="00797D41"/>
    <w:rsid w:val="007A0A8A"/>
    <w:rsid w:val="007A22E9"/>
    <w:rsid w:val="007A41D4"/>
    <w:rsid w:val="007A4F84"/>
    <w:rsid w:val="007A5447"/>
    <w:rsid w:val="007A56B1"/>
    <w:rsid w:val="007A5E94"/>
    <w:rsid w:val="007A5F43"/>
    <w:rsid w:val="007A7417"/>
    <w:rsid w:val="007B5AD0"/>
    <w:rsid w:val="007B6A85"/>
    <w:rsid w:val="007C1A7E"/>
    <w:rsid w:val="007C3B2F"/>
    <w:rsid w:val="007C7D93"/>
    <w:rsid w:val="007D3ECB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1B0B"/>
    <w:rsid w:val="007F313A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5F71"/>
    <w:rsid w:val="00806406"/>
    <w:rsid w:val="00806A2A"/>
    <w:rsid w:val="00807BEE"/>
    <w:rsid w:val="00807C74"/>
    <w:rsid w:val="00811372"/>
    <w:rsid w:val="00812C87"/>
    <w:rsid w:val="00814443"/>
    <w:rsid w:val="008169D4"/>
    <w:rsid w:val="00816D7E"/>
    <w:rsid w:val="00822DF2"/>
    <w:rsid w:val="00823107"/>
    <w:rsid w:val="00824539"/>
    <w:rsid w:val="00827BD7"/>
    <w:rsid w:val="0083178F"/>
    <w:rsid w:val="00833771"/>
    <w:rsid w:val="00834F26"/>
    <w:rsid w:val="008378A8"/>
    <w:rsid w:val="008421B7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57FCD"/>
    <w:rsid w:val="00860A12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B2F"/>
    <w:rsid w:val="0088682C"/>
    <w:rsid w:val="00887AAA"/>
    <w:rsid w:val="00890B07"/>
    <w:rsid w:val="008931CD"/>
    <w:rsid w:val="00894E2A"/>
    <w:rsid w:val="008A1709"/>
    <w:rsid w:val="008A1776"/>
    <w:rsid w:val="008A293A"/>
    <w:rsid w:val="008A34D1"/>
    <w:rsid w:val="008A40D0"/>
    <w:rsid w:val="008A4C10"/>
    <w:rsid w:val="008A6636"/>
    <w:rsid w:val="008B1CCA"/>
    <w:rsid w:val="008B4B41"/>
    <w:rsid w:val="008B556D"/>
    <w:rsid w:val="008B773B"/>
    <w:rsid w:val="008C4A2F"/>
    <w:rsid w:val="008C5E93"/>
    <w:rsid w:val="008D2104"/>
    <w:rsid w:val="008D27D6"/>
    <w:rsid w:val="008D3BE8"/>
    <w:rsid w:val="008D5141"/>
    <w:rsid w:val="008D58C3"/>
    <w:rsid w:val="008D5DBE"/>
    <w:rsid w:val="008D60D3"/>
    <w:rsid w:val="008D6860"/>
    <w:rsid w:val="008E1A81"/>
    <w:rsid w:val="008E1F4E"/>
    <w:rsid w:val="008E3889"/>
    <w:rsid w:val="008E41EC"/>
    <w:rsid w:val="008E42D8"/>
    <w:rsid w:val="008E513A"/>
    <w:rsid w:val="008E6A5D"/>
    <w:rsid w:val="008F08E9"/>
    <w:rsid w:val="008F1372"/>
    <w:rsid w:val="008F2120"/>
    <w:rsid w:val="008F39D2"/>
    <w:rsid w:val="008F50BF"/>
    <w:rsid w:val="008F54C5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23BD"/>
    <w:rsid w:val="00914DC7"/>
    <w:rsid w:val="009158A0"/>
    <w:rsid w:val="00915970"/>
    <w:rsid w:val="009213C4"/>
    <w:rsid w:val="00922EB5"/>
    <w:rsid w:val="00922F89"/>
    <w:rsid w:val="0092336E"/>
    <w:rsid w:val="00923EE3"/>
    <w:rsid w:val="00925EF5"/>
    <w:rsid w:val="0092661C"/>
    <w:rsid w:val="00926B08"/>
    <w:rsid w:val="00931F11"/>
    <w:rsid w:val="0093298E"/>
    <w:rsid w:val="00933AEC"/>
    <w:rsid w:val="00933D64"/>
    <w:rsid w:val="00933FE4"/>
    <w:rsid w:val="0093512F"/>
    <w:rsid w:val="009356F7"/>
    <w:rsid w:val="00935CF4"/>
    <w:rsid w:val="00937D6C"/>
    <w:rsid w:val="009402B6"/>
    <w:rsid w:val="00943059"/>
    <w:rsid w:val="009430BE"/>
    <w:rsid w:val="00944577"/>
    <w:rsid w:val="00946F88"/>
    <w:rsid w:val="00951A23"/>
    <w:rsid w:val="009540C9"/>
    <w:rsid w:val="009554CC"/>
    <w:rsid w:val="00955718"/>
    <w:rsid w:val="00957F92"/>
    <w:rsid w:val="009611BB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C73"/>
    <w:rsid w:val="0097363E"/>
    <w:rsid w:val="00973EDF"/>
    <w:rsid w:val="00974AEA"/>
    <w:rsid w:val="00980871"/>
    <w:rsid w:val="00980BA4"/>
    <w:rsid w:val="00983DCE"/>
    <w:rsid w:val="0098518F"/>
    <w:rsid w:val="009855B9"/>
    <w:rsid w:val="00985BB9"/>
    <w:rsid w:val="00986505"/>
    <w:rsid w:val="00987013"/>
    <w:rsid w:val="009874A7"/>
    <w:rsid w:val="00987E9C"/>
    <w:rsid w:val="00987F97"/>
    <w:rsid w:val="009901A2"/>
    <w:rsid w:val="00992C98"/>
    <w:rsid w:val="00992E0A"/>
    <w:rsid w:val="00993E95"/>
    <w:rsid w:val="00994533"/>
    <w:rsid w:val="009971DA"/>
    <w:rsid w:val="009A1C0B"/>
    <w:rsid w:val="009A1F84"/>
    <w:rsid w:val="009A2339"/>
    <w:rsid w:val="009A271B"/>
    <w:rsid w:val="009A73A3"/>
    <w:rsid w:val="009A778A"/>
    <w:rsid w:val="009B0B25"/>
    <w:rsid w:val="009B1038"/>
    <w:rsid w:val="009B2825"/>
    <w:rsid w:val="009B2FEC"/>
    <w:rsid w:val="009B44B3"/>
    <w:rsid w:val="009B4603"/>
    <w:rsid w:val="009B50FC"/>
    <w:rsid w:val="009B73BE"/>
    <w:rsid w:val="009C0538"/>
    <w:rsid w:val="009C060A"/>
    <w:rsid w:val="009C1416"/>
    <w:rsid w:val="009C21B3"/>
    <w:rsid w:val="009C2F41"/>
    <w:rsid w:val="009C420E"/>
    <w:rsid w:val="009C4B34"/>
    <w:rsid w:val="009C5B7B"/>
    <w:rsid w:val="009C6365"/>
    <w:rsid w:val="009C63A4"/>
    <w:rsid w:val="009D170A"/>
    <w:rsid w:val="009D1A9C"/>
    <w:rsid w:val="009D2AAB"/>
    <w:rsid w:val="009D3F51"/>
    <w:rsid w:val="009D5EE6"/>
    <w:rsid w:val="009E01A2"/>
    <w:rsid w:val="009E09D5"/>
    <w:rsid w:val="009E298A"/>
    <w:rsid w:val="009E3E40"/>
    <w:rsid w:val="009E4029"/>
    <w:rsid w:val="009E5C80"/>
    <w:rsid w:val="009E6C14"/>
    <w:rsid w:val="009E764C"/>
    <w:rsid w:val="009F469E"/>
    <w:rsid w:val="009F52AD"/>
    <w:rsid w:val="009F5C62"/>
    <w:rsid w:val="009F63BA"/>
    <w:rsid w:val="009F785B"/>
    <w:rsid w:val="00A01094"/>
    <w:rsid w:val="00A01868"/>
    <w:rsid w:val="00A019C7"/>
    <w:rsid w:val="00A02CFA"/>
    <w:rsid w:val="00A03BDD"/>
    <w:rsid w:val="00A040D4"/>
    <w:rsid w:val="00A0578A"/>
    <w:rsid w:val="00A05EC0"/>
    <w:rsid w:val="00A07155"/>
    <w:rsid w:val="00A07406"/>
    <w:rsid w:val="00A07D75"/>
    <w:rsid w:val="00A10E67"/>
    <w:rsid w:val="00A14058"/>
    <w:rsid w:val="00A14CA7"/>
    <w:rsid w:val="00A17690"/>
    <w:rsid w:val="00A21C5C"/>
    <w:rsid w:val="00A22E35"/>
    <w:rsid w:val="00A26F32"/>
    <w:rsid w:val="00A27CE1"/>
    <w:rsid w:val="00A33290"/>
    <w:rsid w:val="00A35898"/>
    <w:rsid w:val="00A37376"/>
    <w:rsid w:val="00A41C2C"/>
    <w:rsid w:val="00A43E0F"/>
    <w:rsid w:val="00A44632"/>
    <w:rsid w:val="00A45A65"/>
    <w:rsid w:val="00A46503"/>
    <w:rsid w:val="00A46AB9"/>
    <w:rsid w:val="00A47428"/>
    <w:rsid w:val="00A53142"/>
    <w:rsid w:val="00A53937"/>
    <w:rsid w:val="00A53CD7"/>
    <w:rsid w:val="00A54233"/>
    <w:rsid w:val="00A55029"/>
    <w:rsid w:val="00A55FB4"/>
    <w:rsid w:val="00A57499"/>
    <w:rsid w:val="00A6024D"/>
    <w:rsid w:val="00A60C9E"/>
    <w:rsid w:val="00A614DE"/>
    <w:rsid w:val="00A62732"/>
    <w:rsid w:val="00A63F71"/>
    <w:rsid w:val="00A65C29"/>
    <w:rsid w:val="00A73078"/>
    <w:rsid w:val="00A760BC"/>
    <w:rsid w:val="00A8608D"/>
    <w:rsid w:val="00A86AF2"/>
    <w:rsid w:val="00A872FC"/>
    <w:rsid w:val="00A87A77"/>
    <w:rsid w:val="00A87FEC"/>
    <w:rsid w:val="00A90F5F"/>
    <w:rsid w:val="00A91781"/>
    <w:rsid w:val="00A91E00"/>
    <w:rsid w:val="00A95F6B"/>
    <w:rsid w:val="00AA0380"/>
    <w:rsid w:val="00AA3F94"/>
    <w:rsid w:val="00AA6165"/>
    <w:rsid w:val="00AB0288"/>
    <w:rsid w:val="00AB06E4"/>
    <w:rsid w:val="00AB20D8"/>
    <w:rsid w:val="00AB5582"/>
    <w:rsid w:val="00AB722E"/>
    <w:rsid w:val="00AC0509"/>
    <w:rsid w:val="00AC29FC"/>
    <w:rsid w:val="00AC31DC"/>
    <w:rsid w:val="00AC32F7"/>
    <w:rsid w:val="00AC3420"/>
    <w:rsid w:val="00AC3731"/>
    <w:rsid w:val="00AC551E"/>
    <w:rsid w:val="00AC5A07"/>
    <w:rsid w:val="00AC706B"/>
    <w:rsid w:val="00AC7C1F"/>
    <w:rsid w:val="00AD3982"/>
    <w:rsid w:val="00AD3DC2"/>
    <w:rsid w:val="00AD40CA"/>
    <w:rsid w:val="00AD441D"/>
    <w:rsid w:val="00AD4BA2"/>
    <w:rsid w:val="00AD4DD7"/>
    <w:rsid w:val="00AD5541"/>
    <w:rsid w:val="00AD5555"/>
    <w:rsid w:val="00AD5ABD"/>
    <w:rsid w:val="00AD616C"/>
    <w:rsid w:val="00AD6B75"/>
    <w:rsid w:val="00AD6E4F"/>
    <w:rsid w:val="00AE01A7"/>
    <w:rsid w:val="00AE210E"/>
    <w:rsid w:val="00AE217B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AF5BB5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3A1F"/>
    <w:rsid w:val="00B13ECA"/>
    <w:rsid w:val="00B14441"/>
    <w:rsid w:val="00B14A66"/>
    <w:rsid w:val="00B162BA"/>
    <w:rsid w:val="00B16AA3"/>
    <w:rsid w:val="00B176AD"/>
    <w:rsid w:val="00B17C07"/>
    <w:rsid w:val="00B218FB"/>
    <w:rsid w:val="00B24532"/>
    <w:rsid w:val="00B2562C"/>
    <w:rsid w:val="00B306DA"/>
    <w:rsid w:val="00B3078A"/>
    <w:rsid w:val="00B32D2C"/>
    <w:rsid w:val="00B337AC"/>
    <w:rsid w:val="00B34555"/>
    <w:rsid w:val="00B37AB8"/>
    <w:rsid w:val="00B405E7"/>
    <w:rsid w:val="00B41510"/>
    <w:rsid w:val="00B42F9D"/>
    <w:rsid w:val="00B439FD"/>
    <w:rsid w:val="00B451C6"/>
    <w:rsid w:val="00B452D5"/>
    <w:rsid w:val="00B45EF4"/>
    <w:rsid w:val="00B5066F"/>
    <w:rsid w:val="00B51580"/>
    <w:rsid w:val="00B5478D"/>
    <w:rsid w:val="00B55007"/>
    <w:rsid w:val="00B5506A"/>
    <w:rsid w:val="00B56BD2"/>
    <w:rsid w:val="00B61CF4"/>
    <w:rsid w:val="00B61F48"/>
    <w:rsid w:val="00B628CE"/>
    <w:rsid w:val="00B62F86"/>
    <w:rsid w:val="00B672B6"/>
    <w:rsid w:val="00B7113A"/>
    <w:rsid w:val="00B71435"/>
    <w:rsid w:val="00B73309"/>
    <w:rsid w:val="00B74652"/>
    <w:rsid w:val="00B755E7"/>
    <w:rsid w:val="00B75675"/>
    <w:rsid w:val="00B75AE9"/>
    <w:rsid w:val="00B764C6"/>
    <w:rsid w:val="00B80061"/>
    <w:rsid w:val="00B8059E"/>
    <w:rsid w:val="00B81C56"/>
    <w:rsid w:val="00B82618"/>
    <w:rsid w:val="00B827B4"/>
    <w:rsid w:val="00B83B15"/>
    <w:rsid w:val="00B84417"/>
    <w:rsid w:val="00B857E6"/>
    <w:rsid w:val="00B86D1B"/>
    <w:rsid w:val="00B905AA"/>
    <w:rsid w:val="00B912D4"/>
    <w:rsid w:val="00B93CE5"/>
    <w:rsid w:val="00B940F9"/>
    <w:rsid w:val="00B94214"/>
    <w:rsid w:val="00B9440C"/>
    <w:rsid w:val="00B96E4B"/>
    <w:rsid w:val="00BA16E2"/>
    <w:rsid w:val="00BA1F66"/>
    <w:rsid w:val="00BA214C"/>
    <w:rsid w:val="00BA2922"/>
    <w:rsid w:val="00BA40F8"/>
    <w:rsid w:val="00BA4A6F"/>
    <w:rsid w:val="00BA70FC"/>
    <w:rsid w:val="00BB0010"/>
    <w:rsid w:val="00BB02E0"/>
    <w:rsid w:val="00BB0716"/>
    <w:rsid w:val="00BB114A"/>
    <w:rsid w:val="00BB23ED"/>
    <w:rsid w:val="00BB2D73"/>
    <w:rsid w:val="00BB32B1"/>
    <w:rsid w:val="00BB37C8"/>
    <w:rsid w:val="00BB4C93"/>
    <w:rsid w:val="00BB4CAF"/>
    <w:rsid w:val="00BB4E6C"/>
    <w:rsid w:val="00BB640A"/>
    <w:rsid w:val="00BB64C2"/>
    <w:rsid w:val="00BB687A"/>
    <w:rsid w:val="00BC1EAC"/>
    <w:rsid w:val="00BC2EE6"/>
    <w:rsid w:val="00BC4F2F"/>
    <w:rsid w:val="00BD0852"/>
    <w:rsid w:val="00BD0936"/>
    <w:rsid w:val="00BD0D33"/>
    <w:rsid w:val="00BD12C5"/>
    <w:rsid w:val="00BD4989"/>
    <w:rsid w:val="00BD5ED3"/>
    <w:rsid w:val="00BD67A5"/>
    <w:rsid w:val="00BD7BBF"/>
    <w:rsid w:val="00BE10A2"/>
    <w:rsid w:val="00BE33D9"/>
    <w:rsid w:val="00BE4742"/>
    <w:rsid w:val="00BE4B64"/>
    <w:rsid w:val="00BE5093"/>
    <w:rsid w:val="00BE548F"/>
    <w:rsid w:val="00BE5AA8"/>
    <w:rsid w:val="00BE5B20"/>
    <w:rsid w:val="00BF0094"/>
    <w:rsid w:val="00BF0C57"/>
    <w:rsid w:val="00BF1F24"/>
    <w:rsid w:val="00BF2E8E"/>
    <w:rsid w:val="00BF3BCA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0792F"/>
    <w:rsid w:val="00C10721"/>
    <w:rsid w:val="00C13586"/>
    <w:rsid w:val="00C15E63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7DA"/>
    <w:rsid w:val="00C34AD7"/>
    <w:rsid w:val="00C3556C"/>
    <w:rsid w:val="00C3644E"/>
    <w:rsid w:val="00C37E1E"/>
    <w:rsid w:val="00C4232A"/>
    <w:rsid w:val="00C4432E"/>
    <w:rsid w:val="00C44A26"/>
    <w:rsid w:val="00C44BEE"/>
    <w:rsid w:val="00C457AA"/>
    <w:rsid w:val="00C45D20"/>
    <w:rsid w:val="00C527E9"/>
    <w:rsid w:val="00C53A0A"/>
    <w:rsid w:val="00C53FA4"/>
    <w:rsid w:val="00C5683B"/>
    <w:rsid w:val="00C601FD"/>
    <w:rsid w:val="00C63614"/>
    <w:rsid w:val="00C64F48"/>
    <w:rsid w:val="00C719AC"/>
    <w:rsid w:val="00C73219"/>
    <w:rsid w:val="00C75693"/>
    <w:rsid w:val="00C770BF"/>
    <w:rsid w:val="00C775B7"/>
    <w:rsid w:val="00C77D97"/>
    <w:rsid w:val="00C80A45"/>
    <w:rsid w:val="00C80B8A"/>
    <w:rsid w:val="00C8164B"/>
    <w:rsid w:val="00C827DD"/>
    <w:rsid w:val="00C82B14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2CCC"/>
    <w:rsid w:val="00C93D20"/>
    <w:rsid w:val="00C94815"/>
    <w:rsid w:val="00C94E59"/>
    <w:rsid w:val="00C95AEF"/>
    <w:rsid w:val="00C95E4D"/>
    <w:rsid w:val="00C97F9D"/>
    <w:rsid w:val="00CA16EE"/>
    <w:rsid w:val="00CA2A62"/>
    <w:rsid w:val="00CA35F5"/>
    <w:rsid w:val="00CA60B3"/>
    <w:rsid w:val="00CA7639"/>
    <w:rsid w:val="00CB1528"/>
    <w:rsid w:val="00CB1798"/>
    <w:rsid w:val="00CB1886"/>
    <w:rsid w:val="00CB386C"/>
    <w:rsid w:val="00CB3B24"/>
    <w:rsid w:val="00CB4AC0"/>
    <w:rsid w:val="00CB503D"/>
    <w:rsid w:val="00CB53A1"/>
    <w:rsid w:val="00CC0CBA"/>
    <w:rsid w:val="00CC1B78"/>
    <w:rsid w:val="00CC1C31"/>
    <w:rsid w:val="00CC3F57"/>
    <w:rsid w:val="00CC5999"/>
    <w:rsid w:val="00CC5AD2"/>
    <w:rsid w:val="00CC66D5"/>
    <w:rsid w:val="00CC7148"/>
    <w:rsid w:val="00CD1F15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75CE"/>
    <w:rsid w:val="00CF79CC"/>
    <w:rsid w:val="00D00452"/>
    <w:rsid w:val="00D00B03"/>
    <w:rsid w:val="00D0256E"/>
    <w:rsid w:val="00D02AC6"/>
    <w:rsid w:val="00D02C15"/>
    <w:rsid w:val="00D03151"/>
    <w:rsid w:val="00D04689"/>
    <w:rsid w:val="00D04EA1"/>
    <w:rsid w:val="00D06B46"/>
    <w:rsid w:val="00D06F8D"/>
    <w:rsid w:val="00D10200"/>
    <w:rsid w:val="00D14939"/>
    <w:rsid w:val="00D15293"/>
    <w:rsid w:val="00D15340"/>
    <w:rsid w:val="00D16721"/>
    <w:rsid w:val="00D1683D"/>
    <w:rsid w:val="00D21569"/>
    <w:rsid w:val="00D2303F"/>
    <w:rsid w:val="00D2390F"/>
    <w:rsid w:val="00D24242"/>
    <w:rsid w:val="00D24424"/>
    <w:rsid w:val="00D2473F"/>
    <w:rsid w:val="00D261D0"/>
    <w:rsid w:val="00D2736F"/>
    <w:rsid w:val="00D27A07"/>
    <w:rsid w:val="00D27A42"/>
    <w:rsid w:val="00D30824"/>
    <w:rsid w:val="00D30950"/>
    <w:rsid w:val="00D30C23"/>
    <w:rsid w:val="00D31897"/>
    <w:rsid w:val="00D31E7F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CD2"/>
    <w:rsid w:val="00D458BE"/>
    <w:rsid w:val="00D45B5E"/>
    <w:rsid w:val="00D46D6D"/>
    <w:rsid w:val="00D47DE6"/>
    <w:rsid w:val="00D5130D"/>
    <w:rsid w:val="00D53F07"/>
    <w:rsid w:val="00D56F37"/>
    <w:rsid w:val="00D5728E"/>
    <w:rsid w:val="00D612FC"/>
    <w:rsid w:val="00D643EC"/>
    <w:rsid w:val="00D66118"/>
    <w:rsid w:val="00D667A5"/>
    <w:rsid w:val="00D677D8"/>
    <w:rsid w:val="00D70706"/>
    <w:rsid w:val="00D70CE4"/>
    <w:rsid w:val="00D71C4A"/>
    <w:rsid w:val="00D7381C"/>
    <w:rsid w:val="00D76812"/>
    <w:rsid w:val="00D76BAB"/>
    <w:rsid w:val="00D80434"/>
    <w:rsid w:val="00D81715"/>
    <w:rsid w:val="00D81B7E"/>
    <w:rsid w:val="00D828A1"/>
    <w:rsid w:val="00D83350"/>
    <w:rsid w:val="00D8468E"/>
    <w:rsid w:val="00D84D76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969"/>
    <w:rsid w:val="00DA544F"/>
    <w:rsid w:val="00DA5615"/>
    <w:rsid w:val="00DA5AA5"/>
    <w:rsid w:val="00DA6E80"/>
    <w:rsid w:val="00DB0EE1"/>
    <w:rsid w:val="00DB1D0B"/>
    <w:rsid w:val="00DB2440"/>
    <w:rsid w:val="00DB3A62"/>
    <w:rsid w:val="00DB59B0"/>
    <w:rsid w:val="00DC132C"/>
    <w:rsid w:val="00DC14D5"/>
    <w:rsid w:val="00DC22FF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E12C4"/>
    <w:rsid w:val="00DE13D7"/>
    <w:rsid w:val="00DE1DC8"/>
    <w:rsid w:val="00DE3B6A"/>
    <w:rsid w:val="00DE3D8E"/>
    <w:rsid w:val="00DE430B"/>
    <w:rsid w:val="00DE46FE"/>
    <w:rsid w:val="00DE55FB"/>
    <w:rsid w:val="00DE5D90"/>
    <w:rsid w:val="00DF1E31"/>
    <w:rsid w:val="00DF34EC"/>
    <w:rsid w:val="00DF38A0"/>
    <w:rsid w:val="00DF42E2"/>
    <w:rsid w:val="00DF7BDC"/>
    <w:rsid w:val="00DF7CD5"/>
    <w:rsid w:val="00E01431"/>
    <w:rsid w:val="00E0173F"/>
    <w:rsid w:val="00E01B24"/>
    <w:rsid w:val="00E033BA"/>
    <w:rsid w:val="00E035A1"/>
    <w:rsid w:val="00E04C7A"/>
    <w:rsid w:val="00E06278"/>
    <w:rsid w:val="00E130C6"/>
    <w:rsid w:val="00E143B2"/>
    <w:rsid w:val="00E162F9"/>
    <w:rsid w:val="00E1633B"/>
    <w:rsid w:val="00E222C1"/>
    <w:rsid w:val="00E225DB"/>
    <w:rsid w:val="00E23E67"/>
    <w:rsid w:val="00E241E8"/>
    <w:rsid w:val="00E30DA4"/>
    <w:rsid w:val="00E310B0"/>
    <w:rsid w:val="00E31392"/>
    <w:rsid w:val="00E31814"/>
    <w:rsid w:val="00E33A95"/>
    <w:rsid w:val="00E34EF7"/>
    <w:rsid w:val="00E35730"/>
    <w:rsid w:val="00E358F4"/>
    <w:rsid w:val="00E40BD3"/>
    <w:rsid w:val="00E4133F"/>
    <w:rsid w:val="00E43077"/>
    <w:rsid w:val="00E4389B"/>
    <w:rsid w:val="00E4450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5BC9"/>
    <w:rsid w:val="00E56628"/>
    <w:rsid w:val="00E568E5"/>
    <w:rsid w:val="00E64313"/>
    <w:rsid w:val="00E65EB8"/>
    <w:rsid w:val="00E676BD"/>
    <w:rsid w:val="00E71035"/>
    <w:rsid w:val="00E72127"/>
    <w:rsid w:val="00E72570"/>
    <w:rsid w:val="00E7308B"/>
    <w:rsid w:val="00E73663"/>
    <w:rsid w:val="00E755ED"/>
    <w:rsid w:val="00E7720B"/>
    <w:rsid w:val="00E84065"/>
    <w:rsid w:val="00E86074"/>
    <w:rsid w:val="00E86953"/>
    <w:rsid w:val="00E87E77"/>
    <w:rsid w:val="00E910E9"/>
    <w:rsid w:val="00E9234B"/>
    <w:rsid w:val="00E93315"/>
    <w:rsid w:val="00E94FDA"/>
    <w:rsid w:val="00E9511A"/>
    <w:rsid w:val="00E95C40"/>
    <w:rsid w:val="00E95CC1"/>
    <w:rsid w:val="00E9618B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39DB"/>
    <w:rsid w:val="00EB5E50"/>
    <w:rsid w:val="00EB67C8"/>
    <w:rsid w:val="00EB6B83"/>
    <w:rsid w:val="00EB6C7F"/>
    <w:rsid w:val="00EC2B96"/>
    <w:rsid w:val="00EC6459"/>
    <w:rsid w:val="00ED0ECE"/>
    <w:rsid w:val="00ED4132"/>
    <w:rsid w:val="00ED65C6"/>
    <w:rsid w:val="00EE08D0"/>
    <w:rsid w:val="00EE33A1"/>
    <w:rsid w:val="00EE45DE"/>
    <w:rsid w:val="00EE482B"/>
    <w:rsid w:val="00EE6534"/>
    <w:rsid w:val="00EE6D4A"/>
    <w:rsid w:val="00EE7266"/>
    <w:rsid w:val="00EE7A88"/>
    <w:rsid w:val="00EE7F8E"/>
    <w:rsid w:val="00EF0994"/>
    <w:rsid w:val="00EF1289"/>
    <w:rsid w:val="00EF37F6"/>
    <w:rsid w:val="00EF436A"/>
    <w:rsid w:val="00EF5653"/>
    <w:rsid w:val="00EF56DF"/>
    <w:rsid w:val="00EF69DE"/>
    <w:rsid w:val="00EF7B5F"/>
    <w:rsid w:val="00F00BD7"/>
    <w:rsid w:val="00F02958"/>
    <w:rsid w:val="00F0391A"/>
    <w:rsid w:val="00F03D74"/>
    <w:rsid w:val="00F04220"/>
    <w:rsid w:val="00F050F6"/>
    <w:rsid w:val="00F063C4"/>
    <w:rsid w:val="00F0795D"/>
    <w:rsid w:val="00F10017"/>
    <w:rsid w:val="00F11DA2"/>
    <w:rsid w:val="00F15E4D"/>
    <w:rsid w:val="00F17D87"/>
    <w:rsid w:val="00F17E82"/>
    <w:rsid w:val="00F22D29"/>
    <w:rsid w:val="00F2332C"/>
    <w:rsid w:val="00F23A40"/>
    <w:rsid w:val="00F25C38"/>
    <w:rsid w:val="00F2691C"/>
    <w:rsid w:val="00F27DB0"/>
    <w:rsid w:val="00F30F8F"/>
    <w:rsid w:val="00F32843"/>
    <w:rsid w:val="00F33856"/>
    <w:rsid w:val="00F339F2"/>
    <w:rsid w:val="00F3425C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FC5"/>
    <w:rsid w:val="00F47281"/>
    <w:rsid w:val="00F4749E"/>
    <w:rsid w:val="00F52215"/>
    <w:rsid w:val="00F536FC"/>
    <w:rsid w:val="00F542C6"/>
    <w:rsid w:val="00F54A07"/>
    <w:rsid w:val="00F54FE0"/>
    <w:rsid w:val="00F55416"/>
    <w:rsid w:val="00F56222"/>
    <w:rsid w:val="00F56ABF"/>
    <w:rsid w:val="00F572F4"/>
    <w:rsid w:val="00F60D5D"/>
    <w:rsid w:val="00F62AC1"/>
    <w:rsid w:val="00F64BA6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80A44"/>
    <w:rsid w:val="00F815EE"/>
    <w:rsid w:val="00F858D7"/>
    <w:rsid w:val="00F876C5"/>
    <w:rsid w:val="00F900D6"/>
    <w:rsid w:val="00F9403F"/>
    <w:rsid w:val="00F95198"/>
    <w:rsid w:val="00F96456"/>
    <w:rsid w:val="00FA18F5"/>
    <w:rsid w:val="00FA1D79"/>
    <w:rsid w:val="00FA20F7"/>
    <w:rsid w:val="00FA5D6F"/>
    <w:rsid w:val="00FA6543"/>
    <w:rsid w:val="00FB12D6"/>
    <w:rsid w:val="00FB2429"/>
    <w:rsid w:val="00FB2F04"/>
    <w:rsid w:val="00FB4D19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3551"/>
    <w:rsid w:val="00FD41BB"/>
    <w:rsid w:val="00FD58B4"/>
    <w:rsid w:val="00FD6D69"/>
    <w:rsid w:val="00FD72ED"/>
    <w:rsid w:val="00FD74D1"/>
    <w:rsid w:val="00FD7599"/>
    <w:rsid w:val="00FE155A"/>
    <w:rsid w:val="00FE1ED1"/>
    <w:rsid w:val="00FE2742"/>
    <w:rsid w:val="00FE39E0"/>
    <w:rsid w:val="00FE5090"/>
    <w:rsid w:val="00FE5589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A8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012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29</TotalTime>
  <Pages>3</Pages>
  <Words>606</Words>
  <Characters>3344</Characters>
  <Application>Microsoft Office Word</Application>
  <DocSecurity>0</DocSecurity>
  <Lines>1672</Lines>
  <Paragraphs>282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Helene Persson Naeselius</cp:lastModifiedBy>
  <cp:revision>7</cp:revision>
  <cp:lastPrinted>2023-03-09T12:11:00Z</cp:lastPrinted>
  <dcterms:created xsi:type="dcterms:W3CDTF">2023-03-22T11:44:00Z</dcterms:created>
  <dcterms:modified xsi:type="dcterms:W3CDTF">2023-03-23T14:13:00Z</dcterms:modified>
</cp:coreProperties>
</file>