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15A2EFE9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A84368">
              <w:rPr>
                <w:b/>
                <w:sz w:val="20"/>
              </w:rPr>
              <w:t>3</w:t>
            </w:r>
            <w:r w:rsidR="00FB5E35">
              <w:rPr>
                <w:b/>
                <w:sz w:val="20"/>
              </w:rPr>
              <w:t>4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38D307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A84368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CE58D0">
              <w:rPr>
                <w:sz w:val="20"/>
              </w:rPr>
              <w:t>04–</w:t>
            </w:r>
            <w:r w:rsidR="004D1A59">
              <w:rPr>
                <w:sz w:val="20"/>
              </w:rPr>
              <w:t>2</w:t>
            </w:r>
            <w:r w:rsidR="00FB5E35">
              <w:rPr>
                <w:sz w:val="20"/>
              </w:rPr>
              <w:t>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4B72157" w:rsidR="00185056" w:rsidRDefault="00FB5E35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38745D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B33DC9">
              <w:rPr>
                <w:sz w:val="20"/>
              </w:rPr>
              <w:t>0</w:t>
            </w:r>
            <w:r w:rsidR="00737BBD">
              <w:rPr>
                <w:sz w:val="20"/>
              </w:rPr>
              <w:t>-</w:t>
            </w:r>
            <w:r w:rsidR="0038745D">
              <w:rPr>
                <w:sz w:val="20"/>
              </w:rPr>
              <w:t>1</w:t>
            </w:r>
            <w:r w:rsidR="00CE58D0">
              <w:rPr>
                <w:sz w:val="20"/>
              </w:rPr>
              <w:t>1</w:t>
            </w:r>
            <w:r w:rsidR="0038745D">
              <w:rPr>
                <w:sz w:val="20"/>
              </w:rPr>
              <w:t>:</w:t>
            </w:r>
            <w:r>
              <w:rPr>
                <w:sz w:val="20"/>
              </w:rPr>
              <w:t>2</w:t>
            </w:r>
            <w:r w:rsidR="004D1A59">
              <w:rPr>
                <w:sz w:val="20"/>
              </w:rPr>
              <w:t>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FB5E35" w:rsidRPr="0013710D" w14:paraId="6E05C4ED" w14:textId="77777777" w:rsidTr="00BC1EF7">
        <w:trPr>
          <w:trHeight w:val="884"/>
        </w:trPr>
        <w:tc>
          <w:tcPr>
            <w:tcW w:w="567" w:type="dxa"/>
          </w:tcPr>
          <w:p w14:paraId="6BEBD49F" w14:textId="382F60EC" w:rsidR="00FB5E35" w:rsidRPr="00CC1C68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5D03BA5D" w14:textId="641D56A3" w:rsidR="00FB5E35" w:rsidRPr="00ED7060" w:rsidRDefault="00FB5E35" w:rsidP="00FB5E35">
            <w:pPr>
              <w:widowControl/>
              <w:spacing w:after="200" w:line="280" w:lineRule="exact"/>
              <w:rPr>
                <w:b/>
              </w:rPr>
            </w:pPr>
            <w:r>
              <w:rPr>
                <w:b/>
                <w:color w:val="000000"/>
              </w:rPr>
              <w:t>Sveriges militära stöd till Ukraina (UU5y)</w:t>
            </w:r>
            <w:r>
              <w:rPr>
                <w:b/>
                <w:color w:val="000000"/>
              </w:rPr>
              <w:br/>
            </w:r>
            <w:r>
              <w:rPr>
                <w:b/>
                <w:color w:val="000000"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</w:t>
            </w:r>
            <w:r>
              <w:rPr>
                <w:bCs/>
                <w:color w:val="000000"/>
              </w:rPr>
              <w:t xml:space="preserve">yttrandet.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7311685C" w14:textId="29E0E07B" w:rsidR="00FB5E35" w:rsidRDefault="00FB5E35" w:rsidP="00FB5E35">
            <w:r>
              <w:t xml:space="preserve">Utskottet justerade yttrande 2025/26:UU5y. </w:t>
            </w:r>
          </w:p>
          <w:p w14:paraId="7DDD84CF" w14:textId="77777777" w:rsidR="00FB5E35" w:rsidRDefault="00FB5E35" w:rsidP="00FB5E35"/>
          <w:p w14:paraId="32A31458" w14:textId="77777777" w:rsidR="00F75071" w:rsidRDefault="00FB5E35" w:rsidP="00FB5E35">
            <w:r>
              <w:t xml:space="preserve">V-ledamöterna anmälde </w:t>
            </w:r>
            <w:r w:rsidR="00F75071">
              <w:t>reservation.</w:t>
            </w:r>
          </w:p>
          <w:p w14:paraId="62A9682F" w14:textId="77777777" w:rsidR="00F75071" w:rsidRDefault="00F75071" w:rsidP="00FB5E35"/>
          <w:p w14:paraId="363CEEEA" w14:textId="38C95719" w:rsidR="00FB5E35" w:rsidRDefault="00F75071" w:rsidP="00FB5E35">
            <w:r>
              <w:t xml:space="preserve">C-ledamöterna </w:t>
            </w:r>
            <w:r w:rsidRPr="00F75071">
              <w:t>anmälde ett särskilt yttrande</w:t>
            </w:r>
            <w:r>
              <w:t xml:space="preserve">. </w:t>
            </w:r>
            <w:r w:rsidR="003B1FE9">
              <w:t xml:space="preserve"> </w:t>
            </w:r>
          </w:p>
          <w:p w14:paraId="5148B99E" w14:textId="77777777" w:rsidR="00FB5E35" w:rsidRDefault="00FB5E35" w:rsidP="00FB5E35">
            <w:pPr>
              <w:rPr>
                <w:b/>
              </w:rPr>
            </w:pPr>
          </w:p>
        </w:tc>
      </w:tr>
      <w:tr w:rsidR="00FB5E35" w:rsidRPr="0013710D" w14:paraId="56576008" w14:textId="77777777" w:rsidTr="00BC1EF7">
        <w:trPr>
          <w:trHeight w:val="884"/>
        </w:trPr>
        <w:tc>
          <w:tcPr>
            <w:tcW w:w="567" w:type="dxa"/>
          </w:tcPr>
          <w:p w14:paraId="5A1B7FE7" w14:textId="6793B2AE" w:rsidR="00FB5E35" w:rsidRPr="00CC1C68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134BC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77E264F9" w14:textId="580D7DD1" w:rsidR="00FB5E35" w:rsidRPr="009B55E7" w:rsidRDefault="00FB5E35" w:rsidP="00FB5E35">
            <w:pPr>
              <w:rPr>
                <w:b/>
              </w:rPr>
            </w:pPr>
            <w:r>
              <w:rPr>
                <w:b/>
              </w:rPr>
              <w:t>Information från Riksrevisionen</w:t>
            </w:r>
            <w:r>
              <w:rPr>
                <w:b/>
              </w:rPr>
              <w:br/>
            </w:r>
          </w:p>
          <w:p w14:paraId="61EEC246" w14:textId="7606A655" w:rsidR="00FB5E35" w:rsidRDefault="00CB002F" w:rsidP="00FB5E35">
            <w:pPr>
              <w:rPr>
                <w:bCs/>
                <w:color w:val="000000"/>
              </w:rPr>
            </w:pPr>
            <w:r w:rsidRPr="00CB002F">
              <w:rPr>
                <w:bCs/>
              </w:rPr>
              <w:t>Christina Gellerbrant Hagberg, Riksrevisor med medarbetare informera</w:t>
            </w:r>
            <w:r>
              <w:rPr>
                <w:bCs/>
              </w:rPr>
              <w:t xml:space="preserve">de </w:t>
            </w:r>
            <w:r w:rsidRPr="00CB002F">
              <w:rPr>
                <w:bCs/>
              </w:rPr>
              <w:t>om granskning 2025:33 om Sidas arbete med det humanitära biståndet.</w:t>
            </w:r>
          </w:p>
          <w:p w14:paraId="6C06A791" w14:textId="77777777" w:rsidR="00FB5E35" w:rsidRDefault="00FB5E35" w:rsidP="00FB5E35">
            <w:pPr>
              <w:rPr>
                <w:b/>
              </w:rPr>
            </w:pPr>
          </w:p>
        </w:tc>
      </w:tr>
      <w:tr w:rsidR="00FB5E35" w:rsidRPr="0013710D" w14:paraId="4A6CF48B" w14:textId="77777777" w:rsidTr="00BC1EF7">
        <w:trPr>
          <w:trHeight w:val="884"/>
        </w:trPr>
        <w:tc>
          <w:tcPr>
            <w:tcW w:w="567" w:type="dxa"/>
          </w:tcPr>
          <w:p w14:paraId="195AF680" w14:textId="119ED579" w:rsidR="00FB5E35" w:rsidRPr="00CC1C68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bCs/>
                <w:snapToGrid w:val="0"/>
              </w:rPr>
              <w:t>§ 3</w:t>
            </w:r>
          </w:p>
        </w:tc>
        <w:tc>
          <w:tcPr>
            <w:tcW w:w="6947" w:type="dxa"/>
          </w:tcPr>
          <w:p w14:paraId="1570341D" w14:textId="4A3FED36" w:rsidR="00FB5E35" w:rsidRDefault="00FB5E35" w:rsidP="00FB5E35">
            <w:pPr>
              <w:rPr>
                <w:bCs/>
              </w:rPr>
            </w:pPr>
            <w:r>
              <w:rPr>
                <w:b/>
              </w:rPr>
              <w:t xml:space="preserve">Information från Utrikesdepartementet 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5B391E">
              <w:rPr>
                <w:bCs/>
              </w:rPr>
              <w:t>B</w:t>
            </w:r>
            <w:r w:rsidRPr="00A66E20">
              <w:rPr>
                <w:bCs/>
              </w:rPr>
              <w:t>istånds- och utrikeshandelsminister</w:t>
            </w:r>
            <w:r w:rsidRPr="005B391E">
              <w:rPr>
                <w:bCs/>
              </w:rPr>
              <w:t xml:space="preserve"> Benjamin </w:t>
            </w:r>
            <w:proofErr w:type="spellStart"/>
            <w:r w:rsidRPr="005B391E">
              <w:rPr>
                <w:bCs/>
              </w:rPr>
              <w:t>Dousa</w:t>
            </w:r>
            <w:proofErr w:type="spellEnd"/>
            <w:r w:rsidRPr="005B391E">
              <w:rPr>
                <w:bCs/>
              </w:rPr>
              <w:t xml:space="preserve"> </w:t>
            </w:r>
            <w:r w:rsidR="00CB002F" w:rsidRPr="006E31E9">
              <w:rPr>
                <w:bCs/>
              </w:rPr>
              <w:t>med medarbetare informera</w:t>
            </w:r>
            <w:r w:rsidR="00AE3DCB">
              <w:rPr>
                <w:bCs/>
              </w:rPr>
              <w:t>de</w:t>
            </w:r>
            <w:r w:rsidR="00CB002F" w:rsidRPr="006E31E9">
              <w:rPr>
                <w:bCs/>
              </w:rPr>
              <w:t xml:space="preserve"> om skrivelse om Riksrevisionens granskning 2025:33 om Sidas arbete med det humanitära biståndet.</w:t>
            </w:r>
          </w:p>
          <w:p w14:paraId="51AF3ABB" w14:textId="491C1604" w:rsidR="00FB5E35" w:rsidRDefault="00FB5E35" w:rsidP="00FB5E35">
            <w:pPr>
              <w:rPr>
                <w:b/>
                <w:color w:val="000000"/>
              </w:rPr>
            </w:pPr>
          </w:p>
        </w:tc>
      </w:tr>
      <w:tr w:rsidR="00FB5E35" w:rsidRPr="0013710D" w14:paraId="054CD2E3" w14:textId="77777777" w:rsidTr="00BC1EF7">
        <w:trPr>
          <w:trHeight w:val="884"/>
        </w:trPr>
        <w:tc>
          <w:tcPr>
            <w:tcW w:w="567" w:type="dxa"/>
          </w:tcPr>
          <w:p w14:paraId="1EC1C064" w14:textId="6B9655D2" w:rsidR="00FB5E35" w:rsidRPr="00CC1C68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bCs/>
                <w:snapToGrid w:val="0"/>
              </w:rPr>
              <w:t xml:space="preserve">§ </w:t>
            </w:r>
            <w:r w:rsidR="00134BC8">
              <w:rPr>
                <w:b/>
                <w:bCs/>
                <w:snapToGrid w:val="0"/>
              </w:rPr>
              <w:t>4</w:t>
            </w:r>
          </w:p>
        </w:tc>
        <w:tc>
          <w:tcPr>
            <w:tcW w:w="6947" w:type="dxa"/>
          </w:tcPr>
          <w:p w14:paraId="08BF127C" w14:textId="3DAC948B" w:rsidR="00FB5E35" w:rsidRDefault="00FB5E35" w:rsidP="00FB5E35">
            <w:pPr>
              <w:rPr>
                <w:bCs/>
              </w:rPr>
            </w:pPr>
            <w:r>
              <w:rPr>
                <w:b/>
              </w:rPr>
              <w:t xml:space="preserve">Information från Utrikesdepartementet 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5B391E">
              <w:rPr>
                <w:bCs/>
              </w:rPr>
              <w:t>B</w:t>
            </w:r>
            <w:r w:rsidRPr="00A66E20">
              <w:rPr>
                <w:bCs/>
              </w:rPr>
              <w:t>istånds- och utrikeshandelsminister</w:t>
            </w:r>
            <w:r w:rsidRPr="005B391E">
              <w:rPr>
                <w:bCs/>
              </w:rPr>
              <w:t xml:space="preserve"> Benjamin </w:t>
            </w:r>
            <w:proofErr w:type="spellStart"/>
            <w:r w:rsidRPr="005B391E">
              <w:rPr>
                <w:bCs/>
              </w:rPr>
              <w:t>Dousa</w:t>
            </w:r>
            <w:proofErr w:type="spellEnd"/>
            <w:r w:rsidRPr="005B391E">
              <w:rPr>
                <w:bCs/>
              </w:rPr>
              <w:t xml:space="preserve"> </w:t>
            </w:r>
            <w:r w:rsidR="00CB002F" w:rsidRPr="006E31E9">
              <w:rPr>
                <w:bCs/>
              </w:rPr>
              <w:t>med medarbetare informera</w:t>
            </w:r>
            <w:r w:rsidR="00AE3DCB">
              <w:rPr>
                <w:bCs/>
              </w:rPr>
              <w:t>de</w:t>
            </w:r>
            <w:r w:rsidR="00CB002F" w:rsidRPr="006E31E9">
              <w:rPr>
                <w:bCs/>
              </w:rPr>
              <w:t xml:space="preserve"> om genomförandet av reformagendan för biståndet.</w:t>
            </w:r>
          </w:p>
          <w:p w14:paraId="09FE8BFB" w14:textId="77777777" w:rsidR="00FB5E35" w:rsidRPr="00C90DA5" w:rsidRDefault="00FB5E35" w:rsidP="00FB5E35">
            <w:pPr>
              <w:rPr>
                <w:b/>
                <w:color w:val="000000"/>
              </w:rPr>
            </w:pPr>
          </w:p>
        </w:tc>
      </w:tr>
      <w:tr w:rsidR="00FB5E35" w:rsidRPr="0013710D" w14:paraId="15F0C3ED" w14:textId="77777777" w:rsidTr="00BC1EF7">
        <w:trPr>
          <w:trHeight w:val="884"/>
        </w:trPr>
        <w:tc>
          <w:tcPr>
            <w:tcW w:w="567" w:type="dxa"/>
          </w:tcPr>
          <w:p w14:paraId="0B05C9D9" w14:textId="496EA05F" w:rsidR="00FB5E35" w:rsidRPr="00CC1C68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14:paraId="3D270E88" w14:textId="2551FF5B" w:rsidR="00FB5E35" w:rsidRDefault="00CB002F" w:rsidP="00FB5E35">
            <w:pPr>
              <w:rPr>
                <w:bCs/>
              </w:rPr>
            </w:pPr>
            <w:r w:rsidRPr="006E31E9">
              <w:rPr>
                <w:b/>
              </w:rPr>
              <w:t>Verksamheten i Nato 2025 (UU19)</w:t>
            </w:r>
            <w:r>
              <w:rPr>
                <w:b/>
              </w:rPr>
              <w:br/>
            </w:r>
          </w:p>
          <w:p w14:paraId="76D4F744" w14:textId="63E3798A" w:rsidR="00FB5E35" w:rsidRPr="00061B3D" w:rsidRDefault="00FB5E35" w:rsidP="00FB5E35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inledde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323FA5E0" w14:textId="631EE097" w:rsidR="00FB5E35" w:rsidRDefault="00FB5E35" w:rsidP="00FB5E35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781D4519" w14:textId="77777777" w:rsidR="00FB5E35" w:rsidRDefault="00FB5E35" w:rsidP="00FB5E35">
            <w:pPr>
              <w:rPr>
                <w:b/>
                <w:color w:val="000000"/>
              </w:rPr>
            </w:pPr>
          </w:p>
        </w:tc>
      </w:tr>
      <w:tr w:rsidR="00FB5E35" w:rsidRPr="0013710D" w14:paraId="02FE4972" w14:textId="77777777" w:rsidTr="00BC1EF7">
        <w:trPr>
          <w:trHeight w:val="884"/>
        </w:trPr>
        <w:tc>
          <w:tcPr>
            <w:tcW w:w="567" w:type="dxa"/>
          </w:tcPr>
          <w:p w14:paraId="431EED67" w14:textId="36A278BD" w:rsidR="00FB5E35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14:paraId="2C048C98" w14:textId="6AD4E973" w:rsidR="00FB5E35" w:rsidRDefault="00CB002F" w:rsidP="00FB5E35">
            <w:pPr>
              <w:rPr>
                <w:b/>
                <w:bCs/>
              </w:rPr>
            </w:pPr>
            <w:r w:rsidRPr="006E31E9">
              <w:rPr>
                <w:b/>
              </w:rPr>
              <w:t>Verksamheten i Europeiska unionen under 2025 (UU10)</w:t>
            </w:r>
            <w:r>
              <w:rPr>
                <w:b/>
              </w:rPr>
              <w:br/>
            </w:r>
          </w:p>
          <w:p w14:paraId="7E40C2E0" w14:textId="5A5B4BDA" w:rsidR="00FB5E35" w:rsidRPr="00061B3D" w:rsidRDefault="00FB5E35" w:rsidP="00FB5E35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>
              <w:rPr>
                <w:bCs/>
                <w:color w:val="000000"/>
              </w:rPr>
              <w:t xml:space="preserve">fortsatte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15810B6F" w14:textId="77777777" w:rsidR="00FB5E35" w:rsidRDefault="00FB5E35" w:rsidP="00FB5E35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148665DB" w14:textId="77777777" w:rsidR="00FB5E35" w:rsidRPr="007039EC" w:rsidRDefault="00FB5E35" w:rsidP="00FB5E35">
            <w:pPr>
              <w:rPr>
                <w:b/>
                <w:color w:val="000000"/>
              </w:rPr>
            </w:pPr>
          </w:p>
        </w:tc>
      </w:tr>
      <w:tr w:rsidR="00FB5E35" w:rsidRPr="0013710D" w14:paraId="46FE8805" w14:textId="77777777" w:rsidTr="00BC1EF7">
        <w:trPr>
          <w:trHeight w:val="884"/>
        </w:trPr>
        <w:tc>
          <w:tcPr>
            <w:tcW w:w="567" w:type="dxa"/>
          </w:tcPr>
          <w:p w14:paraId="743CD019" w14:textId="31F2AFB5" w:rsidR="00FB5E35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4473D4A4" w14:textId="06EBE7DC" w:rsidR="00FB5E35" w:rsidRDefault="00CB002F" w:rsidP="00FB5E35">
            <w:pPr>
              <w:rPr>
                <w:b/>
              </w:rPr>
            </w:pPr>
            <w:r w:rsidRPr="006E31E9">
              <w:rPr>
                <w:b/>
              </w:rPr>
              <w:t xml:space="preserve">Ett modernt och anpassat regelverk för krigsmateriel (UU18) </w:t>
            </w:r>
            <w:r>
              <w:rPr>
                <w:b/>
              </w:rPr>
              <w:br/>
            </w:r>
          </w:p>
          <w:p w14:paraId="2AB15F37" w14:textId="47ECA976" w:rsidR="00FB5E35" w:rsidRPr="00061B3D" w:rsidRDefault="00FB5E35" w:rsidP="00FB5E35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 xml:space="preserve">Utskottet </w:t>
            </w:r>
            <w:r w:rsidR="00CB002F">
              <w:rPr>
                <w:bCs/>
                <w:color w:val="000000"/>
              </w:rPr>
              <w:t>inledde</w:t>
            </w:r>
            <w:r>
              <w:rPr>
                <w:bCs/>
                <w:color w:val="000000"/>
              </w:rPr>
              <w:t xml:space="preserve"> </w:t>
            </w:r>
            <w:r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 xml:space="preserve">betänkandet. </w:t>
            </w:r>
            <w:r w:rsidRPr="00061B3D">
              <w:rPr>
                <w:bCs/>
                <w:color w:val="000000"/>
              </w:rPr>
              <w:t xml:space="preserve">  </w:t>
            </w:r>
          </w:p>
          <w:p w14:paraId="719E7DF8" w14:textId="77777777" w:rsidR="00FB5E35" w:rsidRDefault="00FB5E35" w:rsidP="00FB5E35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lastRenderedPageBreak/>
              <w:t>Ärendet bordlades</w:t>
            </w:r>
            <w:r w:rsidRPr="006E0890">
              <w:rPr>
                <w:bCs/>
              </w:rPr>
              <w:t>.</w:t>
            </w:r>
          </w:p>
          <w:p w14:paraId="5C085700" w14:textId="760E48C8" w:rsidR="00FB5E35" w:rsidRDefault="00FB5E35" w:rsidP="00FB5E35">
            <w:pPr>
              <w:rPr>
                <w:b/>
                <w:color w:val="000000"/>
              </w:rPr>
            </w:pPr>
          </w:p>
        </w:tc>
      </w:tr>
      <w:tr w:rsidR="00FB5E35" w:rsidRPr="0013710D" w14:paraId="55A38287" w14:textId="77777777" w:rsidTr="00BC1EF7">
        <w:trPr>
          <w:trHeight w:val="884"/>
        </w:trPr>
        <w:tc>
          <w:tcPr>
            <w:tcW w:w="567" w:type="dxa"/>
          </w:tcPr>
          <w:p w14:paraId="1CBDB6F9" w14:textId="69924471" w:rsidR="00FB5E35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8</w:t>
            </w:r>
          </w:p>
        </w:tc>
        <w:tc>
          <w:tcPr>
            <w:tcW w:w="6947" w:type="dxa"/>
          </w:tcPr>
          <w:p w14:paraId="59989134" w14:textId="0B8805F2" w:rsidR="00FB5E35" w:rsidRPr="00061B3D" w:rsidRDefault="00CB002F" w:rsidP="00FB5E35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6E31E9">
              <w:rPr>
                <w:b/>
              </w:rPr>
              <w:t>Nordiskt samarbete, inklusive Arktis (UU4)</w:t>
            </w:r>
            <w:r>
              <w:rPr>
                <w:b/>
              </w:rPr>
              <w:br/>
            </w:r>
            <w:r w:rsidR="00FB5E35">
              <w:rPr>
                <w:b/>
                <w:color w:val="000000"/>
              </w:rPr>
              <w:br/>
            </w:r>
            <w:r w:rsidR="00FB5E35" w:rsidRPr="00061B3D">
              <w:rPr>
                <w:bCs/>
                <w:color w:val="000000"/>
              </w:rPr>
              <w:t xml:space="preserve">Utskottet </w:t>
            </w:r>
            <w:r w:rsidR="00FB5E35">
              <w:rPr>
                <w:bCs/>
                <w:color w:val="000000"/>
              </w:rPr>
              <w:t xml:space="preserve">fortsatte </w:t>
            </w:r>
            <w:r w:rsidR="00FB5E35" w:rsidRPr="00061B3D">
              <w:rPr>
                <w:bCs/>
                <w:color w:val="000000"/>
              </w:rPr>
              <w:t xml:space="preserve">beredningen av </w:t>
            </w:r>
            <w:r>
              <w:rPr>
                <w:bCs/>
                <w:color w:val="000000"/>
              </w:rPr>
              <w:t>betänkandet.</w:t>
            </w:r>
            <w:r w:rsidR="00FB5E35">
              <w:rPr>
                <w:bCs/>
                <w:color w:val="000000"/>
              </w:rPr>
              <w:t xml:space="preserve"> </w:t>
            </w:r>
            <w:r w:rsidR="00FB5E35" w:rsidRPr="00061B3D">
              <w:rPr>
                <w:bCs/>
                <w:color w:val="000000"/>
              </w:rPr>
              <w:t xml:space="preserve">  </w:t>
            </w:r>
          </w:p>
          <w:p w14:paraId="4D075C25" w14:textId="77777777" w:rsidR="00FB5E35" w:rsidRDefault="00FB5E35" w:rsidP="00FB5E35">
            <w:pPr>
              <w:rPr>
                <w:bCs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Pr="006E0890">
              <w:rPr>
                <w:bCs/>
              </w:rPr>
              <w:t>.</w:t>
            </w:r>
          </w:p>
          <w:p w14:paraId="352132B8" w14:textId="2E66D2A1" w:rsidR="00FB5E35" w:rsidRDefault="00FB5E35" w:rsidP="00FB5E35">
            <w:pPr>
              <w:rPr>
                <w:b/>
              </w:rPr>
            </w:pPr>
          </w:p>
        </w:tc>
      </w:tr>
      <w:tr w:rsidR="00FB5E35" w:rsidRPr="0013710D" w14:paraId="7D31942A" w14:textId="77777777" w:rsidTr="00BC1EF7">
        <w:trPr>
          <w:trHeight w:val="884"/>
        </w:trPr>
        <w:tc>
          <w:tcPr>
            <w:tcW w:w="567" w:type="dxa"/>
          </w:tcPr>
          <w:p w14:paraId="0E2472E3" w14:textId="4E44437A" w:rsidR="00FB5E35" w:rsidRDefault="00FB5E35" w:rsidP="00FB5E3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14:paraId="31EABE60" w14:textId="77777777" w:rsidR="00CB002F" w:rsidRPr="008A4BAA" w:rsidRDefault="00CB002F" w:rsidP="00CB002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8A4BAA">
              <w:rPr>
                <w:b/>
                <w:bCs/>
                <w:snapToGrid w:val="0"/>
              </w:rPr>
              <w:t>Val av deputerade och suppleanter till sammansatt utrikes- och försvarsutskott</w:t>
            </w:r>
          </w:p>
          <w:p w14:paraId="15963E4C" w14:textId="77777777" w:rsidR="00CB002F" w:rsidRPr="000E79C0" w:rsidRDefault="00CB002F" w:rsidP="00CB002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0957E29" w14:textId="77777777" w:rsidR="00CB002F" w:rsidRPr="008A4BAA" w:rsidRDefault="00CB002F" w:rsidP="00CB002F">
            <w:pPr>
              <w:tabs>
                <w:tab w:val="left" w:pos="1701"/>
              </w:tabs>
              <w:rPr>
                <w:bCs/>
                <w:snapToGrid w:val="0"/>
                <w:u w:val="single"/>
              </w:rPr>
            </w:pPr>
            <w:r w:rsidRPr="000E79C0">
              <w:rPr>
                <w:bCs/>
                <w:snapToGrid w:val="0"/>
              </w:rPr>
              <w:t>Utskottet utsåg följande deputerade och suppleanter i det sammansatta utrikes- och försvarsutskottet (</w:t>
            </w:r>
            <w:proofErr w:type="spellStart"/>
            <w:r w:rsidRPr="000E79C0">
              <w:rPr>
                <w:bCs/>
                <w:snapToGrid w:val="0"/>
              </w:rPr>
              <w:t>UFöU</w:t>
            </w:r>
            <w:proofErr w:type="spellEnd"/>
            <w:r w:rsidRPr="000E79C0">
              <w:rPr>
                <w:bCs/>
                <w:snapToGrid w:val="0"/>
              </w:rPr>
              <w:t>).</w:t>
            </w:r>
            <w:r>
              <w:rPr>
                <w:bCs/>
                <w:snapToGrid w:val="0"/>
              </w:rPr>
              <w:br/>
            </w:r>
            <w:r>
              <w:rPr>
                <w:bCs/>
                <w:snapToGrid w:val="0"/>
              </w:rPr>
              <w:br/>
            </w:r>
            <w:r w:rsidRPr="008A4BAA">
              <w:rPr>
                <w:bCs/>
                <w:snapToGrid w:val="0"/>
                <w:u w:val="single"/>
              </w:rPr>
              <w:t>Deputerade</w:t>
            </w:r>
          </w:p>
          <w:p w14:paraId="5D2C158D" w14:textId="644E3D13" w:rsidR="00CB002F" w:rsidRPr="000569AA" w:rsidRDefault="00CB002F" w:rsidP="00CB002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569AA">
              <w:t>Aron Emilsson</w:t>
            </w:r>
            <w:r w:rsidRPr="000569AA">
              <w:rPr>
                <w:snapToGrid w:val="0"/>
                <w:color w:val="000000" w:themeColor="text1"/>
              </w:rPr>
              <w:t xml:space="preserve"> </w:t>
            </w:r>
            <w:r w:rsidR="007F6E7C" w:rsidRPr="000569AA">
              <w:rPr>
                <w:snapToGrid w:val="0"/>
                <w:color w:val="000000" w:themeColor="text1"/>
              </w:rPr>
              <w:t>(SD)</w:t>
            </w:r>
          </w:p>
          <w:p w14:paraId="2E858046" w14:textId="325B8603" w:rsidR="00CB002F" w:rsidRPr="000569AA" w:rsidRDefault="00CB002F" w:rsidP="00CB002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569AA">
              <w:rPr>
                <w:snapToGrid w:val="0"/>
                <w:color w:val="000000" w:themeColor="text1"/>
              </w:rPr>
              <w:t xml:space="preserve">Morgan Johansson </w:t>
            </w:r>
            <w:r w:rsidR="007F6E7C" w:rsidRPr="000569AA">
              <w:rPr>
                <w:snapToGrid w:val="0"/>
                <w:color w:val="000000" w:themeColor="text1"/>
              </w:rPr>
              <w:t>(S)</w:t>
            </w:r>
            <w:r w:rsidR="00760C54">
              <w:rPr>
                <w:snapToGrid w:val="0"/>
                <w:color w:val="000000" w:themeColor="text1"/>
              </w:rPr>
              <w:br/>
            </w:r>
            <w:r w:rsidR="00760C54" w:rsidRPr="000569AA">
              <w:rPr>
                <w:snapToGrid w:val="0"/>
                <w:color w:val="000000" w:themeColor="text1"/>
              </w:rPr>
              <w:t>Fredrik Ahlstedt (M)</w:t>
            </w:r>
          </w:p>
          <w:p w14:paraId="5296CC7A" w14:textId="03890B8C" w:rsidR="00CB002F" w:rsidRPr="000569AA" w:rsidRDefault="00CB002F" w:rsidP="00CB002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569AA">
              <w:rPr>
                <w:snapToGrid w:val="0"/>
                <w:color w:val="000000" w:themeColor="text1"/>
              </w:rPr>
              <w:t>Alexandra Völker</w:t>
            </w:r>
            <w:r w:rsidR="007F6E7C" w:rsidRPr="000569AA">
              <w:rPr>
                <w:snapToGrid w:val="0"/>
                <w:color w:val="000000" w:themeColor="text1"/>
              </w:rPr>
              <w:t xml:space="preserve"> (S)</w:t>
            </w:r>
          </w:p>
          <w:p w14:paraId="2FF5BCFE" w14:textId="5594A8E1" w:rsidR="00CB002F" w:rsidRPr="000569AA" w:rsidRDefault="00CB002F" w:rsidP="00CB002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569AA">
              <w:rPr>
                <w:snapToGrid w:val="0"/>
                <w:color w:val="000000" w:themeColor="text1"/>
              </w:rPr>
              <w:t>Olle Thorell</w:t>
            </w:r>
            <w:r w:rsidR="007F6E7C" w:rsidRPr="000569AA">
              <w:rPr>
                <w:snapToGrid w:val="0"/>
                <w:color w:val="000000" w:themeColor="text1"/>
              </w:rPr>
              <w:t xml:space="preserve"> (S)</w:t>
            </w:r>
          </w:p>
          <w:p w14:paraId="1A4D0995" w14:textId="7E27CAF1" w:rsidR="00CB002F" w:rsidRDefault="00CB002F" w:rsidP="00CB002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CB002F">
              <w:rPr>
                <w:snapToGrid w:val="0"/>
                <w:color w:val="000000" w:themeColor="text1"/>
              </w:rPr>
              <w:t>Margareta Cederfelt</w:t>
            </w:r>
            <w:r w:rsidR="007F6E7C">
              <w:rPr>
                <w:snapToGrid w:val="0"/>
                <w:color w:val="000000" w:themeColor="text1"/>
              </w:rPr>
              <w:t xml:space="preserve"> (M)</w:t>
            </w:r>
          </w:p>
          <w:p w14:paraId="1BBD98CF" w14:textId="217B225D" w:rsidR="00760C54" w:rsidRPr="00760C54" w:rsidRDefault="00760C54" w:rsidP="00760C54">
            <w:pPr>
              <w:rPr>
                <w:color w:val="000000" w:themeColor="text1"/>
                <w:szCs w:val="24"/>
              </w:rPr>
            </w:pPr>
            <w:r>
              <w:rPr>
                <w:szCs w:val="24"/>
              </w:rPr>
              <w:t>Fredrik Malm (L)</w:t>
            </w:r>
          </w:p>
          <w:p w14:paraId="34688661" w14:textId="4E7AAC09" w:rsidR="00760C54" w:rsidRPr="00760C54" w:rsidRDefault="00760C54" w:rsidP="00760C54">
            <w:pPr>
              <w:rPr>
                <w:szCs w:val="24"/>
              </w:rPr>
            </w:pPr>
            <w:r>
              <w:rPr>
                <w:szCs w:val="24"/>
              </w:rPr>
              <w:t>Magnus Berntsson (KD)</w:t>
            </w:r>
          </w:p>
          <w:p w14:paraId="6989AB23" w14:textId="153233D8" w:rsidR="00CB002F" w:rsidRDefault="007F6E7C" w:rsidP="00CB002F">
            <w:pPr>
              <w:rPr>
                <w:szCs w:val="24"/>
              </w:rPr>
            </w:pPr>
            <w:r>
              <w:rPr>
                <w:szCs w:val="24"/>
              </w:rPr>
              <w:t>Kerstin Lundgren (C)</w:t>
            </w:r>
          </w:p>
          <w:p w14:paraId="61775F30" w14:textId="77777777" w:rsidR="00CB002F" w:rsidRPr="004D3C4E" w:rsidRDefault="00CB002F" w:rsidP="00CB002F">
            <w:pPr>
              <w:tabs>
                <w:tab w:val="left" w:pos="1701"/>
              </w:tabs>
              <w:rPr>
                <w:bCs/>
                <w:snapToGrid w:val="0"/>
                <w:u w:val="single"/>
              </w:rPr>
            </w:pPr>
          </w:p>
          <w:p w14:paraId="3B8BAFD8" w14:textId="77777777" w:rsidR="00CB002F" w:rsidRPr="003B1FE9" w:rsidRDefault="00CB002F" w:rsidP="00CB002F">
            <w:pPr>
              <w:tabs>
                <w:tab w:val="left" w:pos="1701"/>
              </w:tabs>
              <w:rPr>
                <w:bCs/>
                <w:snapToGrid w:val="0"/>
                <w:u w:val="single"/>
                <w:lang w:val="en-US"/>
              </w:rPr>
            </w:pPr>
            <w:proofErr w:type="spellStart"/>
            <w:r w:rsidRPr="003B1FE9">
              <w:rPr>
                <w:bCs/>
                <w:snapToGrid w:val="0"/>
                <w:u w:val="single"/>
                <w:lang w:val="en-US"/>
              </w:rPr>
              <w:t>Suppleanter</w:t>
            </w:r>
            <w:proofErr w:type="spellEnd"/>
          </w:p>
          <w:p w14:paraId="619B6272" w14:textId="77777777" w:rsidR="00760C54" w:rsidRPr="003B1FE9" w:rsidRDefault="00760C54" w:rsidP="00760C54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3B1FE9">
              <w:rPr>
                <w:snapToGrid w:val="0"/>
                <w:lang w:val="en-US"/>
              </w:rPr>
              <w:t>Yasmine Eriksson (SD)</w:t>
            </w:r>
          </w:p>
          <w:p w14:paraId="33A87B9F" w14:textId="2ABCCA6D" w:rsidR="00760C54" w:rsidRPr="003B1FE9" w:rsidRDefault="00760C54" w:rsidP="00CB002F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3B1FE9">
              <w:rPr>
                <w:snapToGrid w:val="0"/>
                <w:lang w:val="en-US"/>
              </w:rPr>
              <w:t>Linnéa Wickman (S)</w:t>
            </w:r>
          </w:p>
          <w:p w14:paraId="3FE09FC8" w14:textId="5DA19AC3" w:rsidR="00CB002F" w:rsidRDefault="007F6E7C" w:rsidP="00CB002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Annika Strandhäll (S)</w:t>
            </w:r>
          </w:p>
          <w:p w14:paraId="598ED675" w14:textId="2DCDD393" w:rsidR="007F6E7C" w:rsidRDefault="007F6E7C" w:rsidP="00CB002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Ann-Sofie Alm (M)</w:t>
            </w:r>
          </w:p>
          <w:p w14:paraId="352AA621" w14:textId="2649144C" w:rsidR="00760C54" w:rsidRDefault="00760C54" w:rsidP="00CB002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Håkan Svenneling (V)</w:t>
            </w:r>
          </w:p>
          <w:p w14:paraId="7B4792AD" w14:textId="3A8AA8A6" w:rsidR="007F6E7C" w:rsidRPr="003B1FE9" w:rsidRDefault="007F6E7C" w:rsidP="00CB002F">
            <w:pPr>
              <w:tabs>
                <w:tab w:val="left" w:pos="1701"/>
              </w:tabs>
              <w:rPr>
                <w:snapToGrid w:val="0"/>
              </w:rPr>
            </w:pPr>
            <w:r w:rsidRPr="003B1FE9">
              <w:rPr>
                <w:snapToGrid w:val="0"/>
              </w:rPr>
              <w:t>John E. Weinerhall (M)</w:t>
            </w:r>
          </w:p>
          <w:p w14:paraId="26C68A69" w14:textId="2DA259CA" w:rsidR="00760C54" w:rsidRPr="003B1FE9" w:rsidRDefault="00760C54" w:rsidP="00CB002F">
            <w:pPr>
              <w:tabs>
                <w:tab w:val="left" w:pos="1701"/>
              </w:tabs>
              <w:rPr>
                <w:snapToGrid w:val="0"/>
              </w:rPr>
            </w:pPr>
            <w:r w:rsidRPr="003B1FE9">
              <w:rPr>
                <w:snapToGrid w:val="0"/>
              </w:rPr>
              <w:t>Stefan Olsson (M)</w:t>
            </w:r>
          </w:p>
          <w:p w14:paraId="4AAF0426" w14:textId="1B1B3D7C" w:rsidR="007F6E7C" w:rsidRDefault="007F6E7C" w:rsidP="00CB002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Jacob Risberg (MP)</w:t>
            </w:r>
          </w:p>
          <w:p w14:paraId="4390BF55" w14:textId="77777777" w:rsidR="00760C54" w:rsidRPr="007F6E7C" w:rsidRDefault="00760C54" w:rsidP="00CB002F">
            <w:pPr>
              <w:tabs>
                <w:tab w:val="left" w:pos="1701"/>
              </w:tabs>
              <w:rPr>
                <w:snapToGrid w:val="0"/>
              </w:rPr>
            </w:pPr>
          </w:p>
          <w:p w14:paraId="27582FE1" w14:textId="63638537" w:rsidR="00FB5E35" w:rsidRPr="00FD042B" w:rsidRDefault="00FB5E35" w:rsidP="00FB5E35">
            <w:pPr>
              <w:rPr>
                <w:bCs/>
              </w:rPr>
            </w:pPr>
          </w:p>
        </w:tc>
      </w:tr>
      <w:tr w:rsidR="00134BC8" w:rsidRPr="0013710D" w14:paraId="797BE4D1" w14:textId="77777777" w:rsidTr="00BC1EF7">
        <w:trPr>
          <w:trHeight w:val="884"/>
        </w:trPr>
        <w:tc>
          <w:tcPr>
            <w:tcW w:w="567" w:type="dxa"/>
          </w:tcPr>
          <w:p w14:paraId="3C9589DD" w14:textId="162178B8" w:rsidR="00134BC8" w:rsidRPr="002B6EE1" w:rsidRDefault="00134BC8" w:rsidP="00134B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14:paraId="1D170DA4" w14:textId="77777777" w:rsidR="00134BC8" w:rsidRDefault="00134BC8" w:rsidP="00134BC8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1873017C" w14:textId="77777777" w:rsidR="00134BC8" w:rsidRDefault="00134BC8" w:rsidP="00134BC8">
            <w:pPr>
              <w:rPr>
                <w:b/>
                <w:bCs/>
              </w:rPr>
            </w:pPr>
          </w:p>
          <w:p w14:paraId="4FD6AB71" w14:textId="3690420E" w:rsidR="00134BC8" w:rsidRPr="000569AA" w:rsidRDefault="00134BC8" w:rsidP="000569AA">
            <w:pPr>
              <w:rPr>
                <w:bCs/>
              </w:rPr>
            </w:pPr>
            <w:r w:rsidRPr="003B6BA0">
              <w:rPr>
                <w:bCs/>
              </w:rPr>
              <w:t xml:space="preserve">Utskottet justerade </w:t>
            </w:r>
            <w:r>
              <w:rPr>
                <w:bCs/>
              </w:rPr>
              <w:t>p</w:t>
            </w:r>
            <w:r w:rsidRPr="004D2A22">
              <w:rPr>
                <w:bCs/>
              </w:rPr>
              <w:t xml:space="preserve">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 xml:space="preserve">32 och protokoll </w:t>
            </w:r>
            <w:r w:rsidRPr="009B55E7">
              <w:rPr>
                <w:bCs/>
              </w:rPr>
              <w:t>2025/26:</w:t>
            </w:r>
            <w:r>
              <w:rPr>
                <w:bCs/>
              </w:rPr>
              <w:t>33.</w:t>
            </w:r>
            <w:r w:rsidR="000569AA">
              <w:rPr>
                <w:bCs/>
              </w:rPr>
              <w:br/>
            </w:r>
          </w:p>
        </w:tc>
      </w:tr>
      <w:tr w:rsidR="00134BC8" w:rsidRPr="0013710D" w14:paraId="500865EB" w14:textId="77777777" w:rsidTr="00BC1EF7">
        <w:trPr>
          <w:trHeight w:val="884"/>
        </w:trPr>
        <w:tc>
          <w:tcPr>
            <w:tcW w:w="567" w:type="dxa"/>
          </w:tcPr>
          <w:p w14:paraId="5DE04736" w14:textId="53FB2AA3" w:rsidR="00134BC8" w:rsidRDefault="00134BC8" w:rsidP="00134B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</w:tcPr>
          <w:p w14:paraId="08E6C303" w14:textId="77777777" w:rsidR="00134BC8" w:rsidRDefault="00134BC8" w:rsidP="00134BC8">
            <w:pPr>
              <w:rPr>
                <w:b/>
                <w:bCs/>
              </w:rPr>
            </w:pPr>
            <w:r>
              <w:rPr>
                <w:b/>
                <w:bCs/>
              </w:rPr>
              <w:t>Inkomna handlingar</w:t>
            </w:r>
          </w:p>
          <w:p w14:paraId="17D40536" w14:textId="77777777" w:rsidR="00134BC8" w:rsidRDefault="00134BC8" w:rsidP="00134BC8">
            <w:pPr>
              <w:rPr>
                <w:b/>
                <w:bCs/>
              </w:rPr>
            </w:pPr>
          </w:p>
          <w:p w14:paraId="3BD8A828" w14:textId="77777777" w:rsidR="00134BC8" w:rsidRPr="00CA2E05" w:rsidRDefault="00134BC8" w:rsidP="00134BC8">
            <w:r w:rsidRPr="00CA2E05">
              <w:t>Inkomna handlingar anmäldes enligt bilaga.</w:t>
            </w:r>
          </w:p>
          <w:p w14:paraId="0018BC9C" w14:textId="77777777" w:rsidR="00134BC8" w:rsidRPr="003B6BA0" w:rsidRDefault="00134BC8" w:rsidP="00134BC8">
            <w:pPr>
              <w:rPr>
                <w:b/>
                <w:bCs/>
              </w:rPr>
            </w:pPr>
          </w:p>
        </w:tc>
      </w:tr>
      <w:tr w:rsidR="00134BC8" w:rsidRPr="0013710D" w14:paraId="5AB2B9AB" w14:textId="77777777" w:rsidTr="00BC1EF7">
        <w:trPr>
          <w:trHeight w:val="884"/>
        </w:trPr>
        <w:tc>
          <w:tcPr>
            <w:tcW w:w="567" w:type="dxa"/>
          </w:tcPr>
          <w:p w14:paraId="25055131" w14:textId="36356A65" w:rsidR="00134BC8" w:rsidRPr="00CC1C68" w:rsidRDefault="00134BC8" w:rsidP="00134B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</w:tcPr>
          <w:p w14:paraId="7C7A86ED" w14:textId="5D8F329E" w:rsidR="00134BC8" w:rsidRPr="00DC4C26" w:rsidRDefault="00134BC8" w:rsidP="00134BC8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 xml:space="preserve">Kanslimeddelanden </w:t>
            </w:r>
          </w:p>
          <w:p w14:paraId="70D6B6E9" w14:textId="478E4A25" w:rsidR="00134BC8" w:rsidRDefault="00134BC8" w:rsidP="00134BC8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 xml:space="preserve">beslutade om: </w:t>
            </w:r>
          </w:p>
          <w:p w14:paraId="781DD8AD" w14:textId="25AD37D8" w:rsidR="00134BC8" w:rsidRDefault="00134BC8" w:rsidP="00134BC8">
            <w:r w:rsidRPr="00364607">
              <w:t xml:space="preserve">- </w:t>
            </w:r>
            <w:r>
              <w:t xml:space="preserve">att ta emot UNDP:s nya högste chef Alexander De </w:t>
            </w:r>
            <w:proofErr w:type="spellStart"/>
            <w:r>
              <w:t>Croo</w:t>
            </w:r>
            <w:proofErr w:type="spellEnd"/>
            <w:r>
              <w:t xml:space="preserve"> den 5 maj kl. 13.30-14.15.</w:t>
            </w:r>
          </w:p>
          <w:p w14:paraId="6FCC8876" w14:textId="7AB8A1D4" w:rsidR="00134BC8" w:rsidRPr="00364607" w:rsidRDefault="00134BC8" w:rsidP="00134BC8">
            <w:r w:rsidRPr="00364607">
              <w:t xml:space="preserve">- </w:t>
            </w:r>
            <w:r>
              <w:t xml:space="preserve">att ta emot </w:t>
            </w:r>
            <w:r w:rsidRPr="005B6E48">
              <w:t xml:space="preserve">Human </w:t>
            </w:r>
            <w:proofErr w:type="spellStart"/>
            <w:r w:rsidRPr="005B6E48">
              <w:t>Rights</w:t>
            </w:r>
            <w:proofErr w:type="spellEnd"/>
            <w:r w:rsidRPr="005B6E48">
              <w:t xml:space="preserve"> Watch globala chef Philippe </w:t>
            </w:r>
            <w:proofErr w:type="spellStart"/>
            <w:r w:rsidRPr="005B6E48">
              <w:t>Bolopion</w:t>
            </w:r>
            <w:proofErr w:type="spellEnd"/>
            <w:r w:rsidRPr="005B6E48">
              <w:t xml:space="preserve"> </w:t>
            </w:r>
            <w:r>
              <w:t>den 5 maj kl. 14.30-15.15.</w:t>
            </w:r>
          </w:p>
          <w:p w14:paraId="5ED36B69" w14:textId="77777777" w:rsidR="00134BC8" w:rsidRDefault="00134BC8" w:rsidP="00134BC8"/>
          <w:p w14:paraId="758AEAA3" w14:textId="3D5AF6CF" w:rsidR="00134BC8" w:rsidRPr="007F6E7C" w:rsidRDefault="00134BC8" w:rsidP="00134BC8">
            <w:pPr>
              <w:rPr>
                <w:bCs/>
              </w:rPr>
            </w:pPr>
            <w:r w:rsidRPr="002B6EE1">
              <w:rPr>
                <w:bCs/>
              </w:rPr>
              <w:t xml:space="preserve">Utskottet </w:t>
            </w:r>
            <w:r>
              <w:rPr>
                <w:bCs/>
              </w:rPr>
              <w:t xml:space="preserve">fick information om: </w:t>
            </w:r>
          </w:p>
          <w:p w14:paraId="50994CD7" w14:textId="6B050C8C" w:rsidR="00134BC8" w:rsidRDefault="00134BC8" w:rsidP="00134BC8">
            <w:r w:rsidRPr="00364607">
              <w:t xml:space="preserve">- </w:t>
            </w:r>
            <w:r>
              <w:t xml:space="preserve">att det inte kommer skickas ut någon kommenterad dagordning (KDO) inför FAC Bistånd till sammanträdet den 7 maj. </w:t>
            </w:r>
          </w:p>
          <w:p w14:paraId="3661F3CD" w14:textId="5742DAB7" w:rsidR="00134BC8" w:rsidRDefault="00134BC8" w:rsidP="00134BC8">
            <w:r>
              <w:t xml:space="preserve">- att ledamöter är välkomna att anmäla sig till Riksdagens </w:t>
            </w:r>
            <w:proofErr w:type="spellStart"/>
            <w:r>
              <w:t>veterandag</w:t>
            </w:r>
            <w:proofErr w:type="spellEnd"/>
            <w:r>
              <w:t xml:space="preserve"> den 20 maj kl. 14.30-15.20</w:t>
            </w:r>
            <w:r w:rsidR="000569AA">
              <w:t>.</w:t>
            </w:r>
            <w:r>
              <w:t xml:space="preserve"> </w:t>
            </w:r>
          </w:p>
          <w:p w14:paraId="58088A69" w14:textId="10EA5260" w:rsidR="00134BC8" w:rsidRDefault="00134BC8" w:rsidP="00134BC8">
            <w:pPr>
              <w:rPr>
                <w:b/>
              </w:rPr>
            </w:pPr>
          </w:p>
        </w:tc>
      </w:tr>
      <w:tr w:rsidR="00134BC8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2CE0E761" w:rsidR="00134BC8" w:rsidRPr="002B6EE1" w:rsidRDefault="00134BC8" w:rsidP="00134BC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>
              <w:rPr>
                <w:b/>
                <w:snapToGrid w:val="0"/>
                <w:szCs w:val="24"/>
              </w:rPr>
              <w:t>13</w:t>
            </w:r>
          </w:p>
        </w:tc>
        <w:tc>
          <w:tcPr>
            <w:tcW w:w="6947" w:type="dxa"/>
          </w:tcPr>
          <w:p w14:paraId="71633001" w14:textId="77777777" w:rsidR="00134BC8" w:rsidRPr="002B6EE1" w:rsidRDefault="00134BC8" w:rsidP="00134BC8">
            <w:pPr>
              <w:widowControl/>
              <w:spacing w:after="200" w:line="280" w:lineRule="exact"/>
              <w:rPr>
                <w:b/>
              </w:rPr>
            </w:pPr>
            <w:r w:rsidRPr="002B6EE1">
              <w:rPr>
                <w:b/>
              </w:rPr>
              <w:t>Nästa sammanträde</w:t>
            </w:r>
          </w:p>
          <w:p w14:paraId="05358064" w14:textId="73CE0F8E" w:rsidR="00134BC8" w:rsidRPr="002B6EE1" w:rsidRDefault="00134BC8" w:rsidP="00134BC8">
            <w:pPr>
              <w:rPr>
                <w:bCs/>
              </w:rPr>
            </w:pPr>
            <w:r w:rsidRPr="002B6EE1">
              <w:rPr>
                <w:bCs/>
              </w:rPr>
              <w:t xml:space="preserve">Nästa sammanträde äger rum </w:t>
            </w:r>
            <w:r>
              <w:rPr>
                <w:bCs/>
              </w:rPr>
              <w:t xml:space="preserve">tisdagen den 5 maj </w:t>
            </w:r>
            <w:r w:rsidRPr="002B6EE1">
              <w:rPr>
                <w:bCs/>
              </w:rPr>
              <w:t xml:space="preserve">kl. </w:t>
            </w:r>
            <w:r>
              <w:rPr>
                <w:bCs/>
              </w:rPr>
              <w:t>11.00</w:t>
            </w:r>
            <w:r w:rsidRPr="002B6EE1">
              <w:rPr>
                <w:bCs/>
              </w:rPr>
              <w:t>.</w:t>
            </w:r>
          </w:p>
          <w:p w14:paraId="4537FE0F" w14:textId="77777777" w:rsidR="00134BC8" w:rsidRPr="002B6EE1" w:rsidRDefault="00134BC8" w:rsidP="00134BC8">
            <w:pPr>
              <w:widowControl/>
              <w:spacing w:after="200" w:line="280" w:lineRule="exact"/>
              <w:rPr>
                <w:b/>
              </w:rPr>
            </w:pPr>
          </w:p>
        </w:tc>
      </w:tr>
    </w:tbl>
    <w:p w14:paraId="0E630FB6" w14:textId="77777777" w:rsidR="00550A56" w:rsidRDefault="00550A56"/>
    <w:p w14:paraId="0A21EABC" w14:textId="77777777" w:rsidR="00550A56" w:rsidRDefault="00550A56"/>
    <w:p w14:paraId="1E523CAC" w14:textId="77777777" w:rsidR="00550A56" w:rsidRDefault="00550A56"/>
    <w:p w14:paraId="7B0F5138" w14:textId="77777777" w:rsidR="00550A56" w:rsidRDefault="00550A56"/>
    <w:p w14:paraId="7C2832E1" w14:textId="77777777" w:rsidR="00550A56" w:rsidRDefault="00550A56"/>
    <w:p w14:paraId="33A2DCFE" w14:textId="77777777" w:rsidR="009B55E7" w:rsidRDefault="009B55E7"/>
    <w:p w14:paraId="61C7532E" w14:textId="77777777" w:rsidR="009B55E7" w:rsidRDefault="009B55E7"/>
    <w:p w14:paraId="3A9C8025" w14:textId="77777777" w:rsidR="009B55E7" w:rsidRDefault="009B55E7"/>
    <w:p w14:paraId="3775FC0B" w14:textId="77777777" w:rsidR="009B55E7" w:rsidRDefault="009B55E7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FFAA4E5" w:rsidR="00E97ABF" w:rsidRPr="006F350C" w:rsidRDefault="000569AA" w:rsidP="006F1C58">
            <w:pPr>
              <w:tabs>
                <w:tab w:val="left" w:pos="1701"/>
              </w:tabs>
            </w:pPr>
            <w:r>
              <w:t>Emelie Källqvist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2F449AEE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569AA">
              <w:t>5</w:t>
            </w:r>
            <w:r w:rsidR="00817E42">
              <w:t xml:space="preserve"> </w:t>
            </w:r>
            <w:r w:rsidR="000569AA">
              <w:t>maj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A84368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2154A81" w:rsidR="001248C4" w:rsidRPr="004B327E" w:rsidRDefault="000569AA" w:rsidP="006F1C58">
            <w:pPr>
              <w:tabs>
                <w:tab w:val="left" w:pos="1701"/>
              </w:tabs>
            </w:pPr>
            <w:r>
              <w:t xml:space="preserve">Aron Emilsson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0254C7" w:rsidRPr="003504FA" w14:paraId="339C4405" w14:textId="77777777" w:rsidTr="00F6286C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CDA903D" w14:textId="77777777" w:rsidR="000254C7" w:rsidRDefault="000254C7" w:rsidP="00F6286C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3CDDD1BF" w14:textId="77777777" w:rsidR="000254C7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  <w:p w14:paraId="1F52FC92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7A2F6A5C" w14:textId="77777777" w:rsidR="009B55E7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  <w:p w14:paraId="27DC4888" w14:textId="77777777" w:rsidR="009B55E7" w:rsidRPr="003504FA" w:rsidRDefault="009B55E7" w:rsidP="00F6286C">
            <w:pPr>
              <w:tabs>
                <w:tab w:val="left" w:pos="1701"/>
              </w:tabs>
              <w:rPr>
                <w:sz w:val="20"/>
              </w:rPr>
            </w:pP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48D7511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074F98DC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3A7E2CD" w14:textId="77777777" w:rsidR="000254C7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2AB492C3" w14:textId="77777777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6C6F16D5" w14:textId="77777777" w:rsidR="000254C7" w:rsidRPr="003504FA" w:rsidRDefault="000254C7" w:rsidP="00F6286C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7CCBDAF8" w14:textId="487F2F2F" w:rsidR="000254C7" w:rsidRPr="003504FA" w:rsidRDefault="000254C7" w:rsidP="00F6286C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0569AA">
              <w:rPr>
                <w:sz w:val="20"/>
              </w:rPr>
              <w:t>4</w:t>
            </w:r>
          </w:p>
        </w:tc>
      </w:tr>
      <w:tr w:rsidR="000254C7" w:rsidRPr="003504FA" w14:paraId="5DC87C8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4B43" w14:textId="77777777" w:rsidR="000254C7" w:rsidRPr="004C67B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FBD8" w14:textId="2BBB33FF" w:rsidR="000254C7" w:rsidRPr="00CC206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 w:rsidR="000569AA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AB5147" w14:textId="2F672625" w:rsidR="000254C7" w:rsidRPr="00CC2066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0569AA">
              <w:rPr>
                <w:sz w:val="19"/>
                <w:szCs w:val="19"/>
              </w:rPr>
              <w:t>2-12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F965" w14:textId="74A83E19" w:rsidR="000254C7" w:rsidRPr="00567E9F" w:rsidRDefault="00024DD3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610B" w14:textId="264E27D4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C88" w14:textId="523992AA" w:rsidR="000254C7" w:rsidRPr="00567E9F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464F65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B6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C6A7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18E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707F" w14:textId="77777777" w:rsidR="000254C7" w:rsidRPr="00FB2F04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0254C7" w:rsidRPr="003504FA" w14:paraId="241B1A1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DA7A" w14:textId="77777777" w:rsidR="000254C7" w:rsidRPr="007C3054" w:rsidRDefault="000254C7" w:rsidP="00F6286C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06F6F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CB9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15624" w14:textId="1EE3826E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5C19" w14:textId="190F8430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40DB0" w14:textId="034EF132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F447" w14:textId="0687B0C8" w:rsidR="000254C7" w:rsidRPr="00993706" w:rsidRDefault="00DC4C26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10B61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E5BEE" w14:textId="77777777" w:rsidR="000254C7" w:rsidRPr="00993706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B58B" w14:textId="77777777" w:rsidR="000254C7" w:rsidRPr="0004578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78B" w14:textId="77777777" w:rsidR="000254C7" w:rsidRPr="00284231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F155D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70C5" w14:textId="77777777" w:rsidR="000254C7" w:rsidRPr="00B439FD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0332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94F8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D015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B795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9989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DE68" w14:textId="77777777" w:rsidR="000254C7" w:rsidRPr="003504FA" w:rsidRDefault="000254C7" w:rsidP="00F6286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24DD3" w:rsidRPr="003504FA" w14:paraId="7C64CE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CA23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5E" w14:textId="1E95A32E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DF525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257AB" w14:textId="1EDC7F2F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230C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5ACD" w14:textId="0C07E021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4357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246A" w14:textId="77777777" w:rsidR="00024DD3" w:rsidRPr="001B42F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DF1B" w14:textId="77777777" w:rsidR="00024DD3" w:rsidRPr="00993706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FE88" w14:textId="77777777" w:rsidR="00024DD3" w:rsidRPr="0004578D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5436" w14:textId="77777777" w:rsidR="00024DD3" w:rsidRPr="00284231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8D49" w14:textId="77777777" w:rsidR="00024DD3" w:rsidRPr="00FE5589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F20D" w14:textId="77777777" w:rsidR="00024DD3" w:rsidRPr="00FE5589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5AFF8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8F5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CD8E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BA91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41CB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B88D" w14:textId="77777777" w:rsidR="00024DD3" w:rsidRPr="003504F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24DD3" w:rsidRPr="003504FA" w14:paraId="0C07584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25FC" w14:textId="77777777" w:rsidR="00024DD3" w:rsidRPr="004A0318" w:rsidRDefault="00024DD3" w:rsidP="00024DD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16C7" w14:textId="409EA3CF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FAF26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435C" w14:textId="2EBDF64D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F252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7FBB8" w14:textId="489EB85F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AA12" w14:textId="77777777" w:rsidR="00024DD3" w:rsidRPr="00993706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416B" w14:textId="5E641A48" w:rsidR="00024DD3" w:rsidRPr="001B42F6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6749" w14:textId="77777777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24F3" w14:textId="41512CC6" w:rsidR="00024DD3" w:rsidRPr="002F53E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586B" w14:textId="77777777" w:rsidR="00024DD3" w:rsidRPr="002F53EA" w:rsidRDefault="00024DD3" w:rsidP="00024D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80E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B89FF" w14:textId="77777777" w:rsidR="00024DD3" w:rsidRPr="00FE5589" w:rsidRDefault="00024DD3" w:rsidP="00024DD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A500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EAB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8A7E8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3FE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66BD7" w14:textId="77777777" w:rsidR="00024DD3" w:rsidRPr="003504FA" w:rsidRDefault="00024DD3" w:rsidP="00024DD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F8A9" w14:textId="77777777" w:rsidR="00024DD3" w:rsidRPr="003504FA" w:rsidRDefault="00024DD3" w:rsidP="00024DD3">
            <w:pPr>
              <w:rPr>
                <w:sz w:val="20"/>
              </w:rPr>
            </w:pPr>
          </w:p>
        </w:tc>
      </w:tr>
      <w:tr w:rsidR="000569AA" w:rsidRPr="00516E3B" w14:paraId="511B8B1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FFB3" w14:textId="77777777" w:rsidR="000569AA" w:rsidRPr="00900235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2515" w14:textId="0D5609B7" w:rsidR="000569AA" w:rsidRPr="00136879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732A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F89C" w14:textId="5A025CBA" w:rsidR="000569AA" w:rsidRPr="00277300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5727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753E" w14:textId="0C13EA88" w:rsidR="000569AA" w:rsidRPr="00063258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B1F3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9CCD" w14:textId="461CEAAF" w:rsidR="000569AA" w:rsidRPr="00DC223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F6965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B2A86" w14:textId="622F81FE" w:rsidR="000569AA" w:rsidRPr="00133A0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8F" w14:textId="77777777" w:rsidR="000569AA" w:rsidRPr="00516E3B" w:rsidRDefault="000569AA" w:rsidP="000569A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CEB89" w14:textId="77777777" w:rsidR="000569AA" w:rsidRPr="00516E3B" w:rsidRDefault="000569AA" w:rsidP="000569A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BB96" w14:textId="77777777" w:rsidR="000569AA" w:rsidRPr="00516E3B" w:rsidRDefault="000569AA" w:rsidP="000569AA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5B02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3CAF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E136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413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267B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EED8A" w14:textId="77777777" w:rsidR="000569AA" w:rsidRPr="00516E3B" w:rsidRDefault="000569AA" w:rsidP="000569AA">
            <w:pPr>
              <w:rPr>
                <w:b/>
                <w:bCs/>
                <w:sz w:val="20"/>
              </w:rPr>
            </w:pPr>
          </w:p>
        </w:tc>
      </w:tr>
      <w:tr w:rsidR="000569AA" w:rsidRPr="003504FA" w14:paraId="689EBE9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E7E5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FD4F" w14:textId="38BF6CF9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D42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1413C" w14:textId="27AC2543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86D8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E376" w14:textId="73192AF6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FB49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FC0F" w14:textId="51445926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8B70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262C" w14:textId="539AD3D9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41B2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3018" w14:textId="77777777" w:rsidR="000569AA" w:rsidRPr="002F53EA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6C7CF" w14:textId="77777777" w:rsidR="000569AA" w:rsidRPr="00FE558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27C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73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880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E77B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69C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6111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96E4F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29C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96A6" w14:textId="22C46ED7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3F31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E8F5" w14:textId="121E3F14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D4A6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AF62" w14:textId="5A05A131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1C97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AC78" w14:textId="474FC356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261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B236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DACB1" w14:textId="77777777" w:rsidR="000569AA" w:rsidRPr="002F53EA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CB82" w14:textId="77777777" w:rsidR="000569AA" w:rsidRPr="002F53EA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FF76" w14:textId="77777777" w:rsidR="000569AA" w:rsidRPr="00FE558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256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A1B4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C02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2D1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257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636E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8876A68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E0B7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923E" w14:textId="64DCF489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0C1E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D290" w14:textId="2D669D89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4F0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7EA0" w14:textId="27920B1E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885E1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0D11" w14:textId="2E42BC73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043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FED3" w14:textId="75BE1F38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7BF3E" w14:textId="77777777" w:rsidR="000569AA" w:rsidRPr="002F53EA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7827" w14:textId="77777777" w:rsidR="000569AA" w:rsidRPr="002F53EA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46B7" w14:textId="77777777" w:rsidR="000569AA" w:rsidRPr="00FE558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861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EF4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8BB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A06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0FC2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64D12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5ECFB7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DA78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FA66" w14:textId="55E94364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8D580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5D0C" w14:textId="3834CB98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957D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A743" w14:textId="232E09A5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A0C9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AFF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225F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B7705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DC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05CE" w14:textId="77777777" w:rsidR="000569AA" w:rsidRPr="002F53EA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29F67" w14:textId="77777777" w:rsidR="000569AA" w:rsidRPr="00FE558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1E0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530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EEC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48F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410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C26F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205FDD7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721C6" w14:textId="77777777" w:rsidR="000569AA" w:rsidRPr="0004578D" w:rsidRDefault="000569AA" w:rsidP="000569AA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8F35" w14:textId="0B9E2216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DBBC5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5467" w14:textId="54B65E3F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B31C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FBC8" w14:textId="28C1392B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13DA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7720" w14:textId="19A6C791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D3CD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43CC1" w14:textId="19C09D0F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BDCA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A3A9" w14:textId="77777777" w:rsidR="000569AA" w:rsidRPr="002F53EA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437D" w14:textId="77777777" w:rsidR="000569AA" w:rsidRPr="00FE558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FBF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C9D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080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0D5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EAA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65FA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72DB8F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E8AA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8725" w14:textId="63225D9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5190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C0D9" w14:textId="42ACB055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463C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39F2" w14:textId="17BAF41A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410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0A10" w14:textId="7A3335E0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CFE4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53FD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FBFC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BBC0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A059" w14:textId="77777777" w:rsidR="000569AA" w:rsidRPr="00FE558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49E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048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3C9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ADB6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CBA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8999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6D0A2A9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779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2E915" w14:textId="5241F342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24C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C3D" w14:textId="734A69AE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A91A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538" w14:textId="15DAA5D8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1030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CB3F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E023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9E05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F0AC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BB91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95A5" w14:textId="77777777" w:rsidR="000569AA" w:rsidRPr="00FE558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1D15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5D0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BE4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60C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5E59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583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2B40FFE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15AA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5F6FE" w14:textId="093695E1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5F1E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CA81" w14:textId="70F2263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9114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7A6A" w14:textId="00191588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1FA8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048" w14:textId="500ECE99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D23D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3DF6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6CB01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6A787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5A86E" w14:textId="77777777" w:rsidR="000569AA" w:rsidRPr="00FE558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723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B3F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568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FA20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F13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4703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0204A4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520A5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45D7" w14:textId="0E209489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1229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8C8F" w14:textId="3FF9E5D0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FF60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CCE9" w14:textId="10AA9B82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C19C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C01" w14:textId="7C1C839E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6D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2A3A" w14:textId="14DBF015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AFD6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8A7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F73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B57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ECC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5D0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1F1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ACD5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50867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0D77F92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9774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1B2D" w14:textId="386D4CD6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0659C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10D2" w14:textId="08D5F41D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51EF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0B3A" w14:textId="67610931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7BE6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F980" w14:textId="6CF249D8" w:rsidR="000569AA" w:rsidRPr="001B42F6" w:rsidRDefault="000569AA" w:rsidP="000569A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8042" w14:textId="77777777" w:rsidR="000569AA" w:rsidRPr="00246B39" w:rsidRDefault="000569AA" w:rsidP="000569AA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F3D" w14:textId="54961A90" w:rsidR="000569AA" w:rsidRPr="002F53EA" w:rsidRDefault="000569AA" w:rsidP="000569A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852EB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DE36" w14:textId="77777777" w:rsidR="000569AA" w:rsidRPr="003504FA" w:rsidRDefault="000569AA" w:rsidP="000569A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6731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13E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3BC5" w14:textId="77777777" w:rsidR="000569AA" w:rsidRPr="003504FA" w:rsidRDefault="000569AA" w:rsidP="000569AA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CA68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024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6B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D7D5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57530D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CAF3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AE6F" w14:textId="5429858F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CB036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A4A" w14:textId="67C1974B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B0B2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6127" w14:textId="1302A42D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C965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F251" w14:textId="2607D0A4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90A55" w14:textId="77777777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30ED" w14:textId="1D85E45A" w:rsidR="000569AA" w:rsidRPr="002F53E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7C9F7" w14:textId="77777777" w:rsidR="000569AA" w:rsidRPr="002F53E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E8B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821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B268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691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022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C7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552C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3513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18C80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24F3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5139" w14:textId="471E09B0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D479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D47C" w14:textId="08C52D67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9188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8EB3D" w14:textId="3A0AE03E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562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F51E" w14:textId="182DB51E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A44A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BDA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4FF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9B5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365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644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9704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0D8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6F1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C5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CDA0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A2AA44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1880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CA74" w14:textId="57F5944B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A9D2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5A36B" w14:textId="3DC272F9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40AC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E99D" w14:textId="6E1F31B2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11C9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3F7C" w14:textId="72381F8C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E5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2938" w14:textId="5D6120E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FE3F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738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FF3A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2F8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302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132A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09BB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8E2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02A8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6249A82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EE15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9CBB" w14:textId="4C8E5233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8A93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FEAC" w14:textId="0F6B7F32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DB16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A339" w14:textId="7F3DF2AC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39F71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94CE" w14:textId="0BAF3CE6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18C1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EFF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3F0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6A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E512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1B6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679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784B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CE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B9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658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00907BF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AA01" w14:textId="77777777" w:rsidR="000569AA" w:rsidRPr="004A0318" w:rsidRDefault="000569AA" w:rsidP="000569A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B22B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23C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E719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9B39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BE56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C0E8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720E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A8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55D2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A024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672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060D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125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247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4E42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84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CE3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93A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0FDB44A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1B8" w14:textId="77777777" w:rsidR="000569AA" w:rsidRPr="004A0318" w:rsidRDefault="000569AA" w:rsidP="000569AA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188E6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C8AD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EFC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0FDF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ABF0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EC6E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146B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E529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A1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9392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A2DD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71B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720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CD6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196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5F6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1FE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C152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04284DB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6B2D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7E61" w14:textId="0346D6D1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31B1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4711" w14:textId="72B74A7F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D2315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902E" w14:textId="7CB1D8BA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0D5A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0AF8" w14:textId="0563EDC3" w:rsidR="000569AA" w:rsidRPr="001B42F6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7454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A91C" w14:textId="65A50F4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8BEA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437C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BDB9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153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6D05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64AF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C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5F5B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D1196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569AA" w:rsidRPr="003504FA" w14:paraId="10ABD21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E4A9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AF2" w14:textId="4FABD409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4E8E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72DB" w14:textId="0A44211F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0A29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8F21" w14:textId="4DD45BAB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9C5C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582D" w14:textId="42171131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9FC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383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3BD2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B6B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152A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0DF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3D3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6111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C5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0FF6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FE8A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6F6414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B404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DA5C" w14:textId="0AF44ED0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049F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B5A" w14:textId="29FB4C2D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C040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D27F3" w14:textId="66CD91F3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60CE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9C45" w14:textId="61B8B0CF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05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0074" w14:textId="084814E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68B7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F0A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E4A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8B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842B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48B2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FA4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D00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7C4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6E0F972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D075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CA8F" w14:textId="66666F30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9050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366A" w14:textId="28A617DE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42D3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429E" w14:textId="77650784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B5016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C27AC" w14:textId="79DE56E6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AB67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E4C6" w14:textId="505689EE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7A70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F3E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BB1C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E6B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6F89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86F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62C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781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E7FD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82B3B9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5628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43624" w14:textId="598044B2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D55A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EA21B" w14:textId="06EE5800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DB96E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F7FB7" w14:textId="29254553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3F49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FA903" w14:textId="3CD23680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B9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9873" w14:textId="22F6492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52A2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00F6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DAA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10D2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064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AB3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1E6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3D21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C967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21EAD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4BDA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CB9EC" w14:textId="0D790724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55067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A45B3" w14:textId="604DDB8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CC68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664E" w14:textId="57763426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7A4D6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922B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28B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4EB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D3CC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D0DD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4EB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41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248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56F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E5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477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C991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6F7D088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8D00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1516" w14:textId="7713B2D6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2CFE6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7B67" w14:textId="68DAEC16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F7E3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6E4C" w14:textId="319FF384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213D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21BD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1DD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1795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B6F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E2B7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72A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B21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75F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B15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03B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447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8F67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03597F9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1AE3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A2E23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CCFB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91FA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E0AA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FA01D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67E2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F994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909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59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021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3C8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63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B2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C5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661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CC74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6459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68E1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663ADE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B2DF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DCA6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724C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849B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1496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AD03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2EE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F24D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7F1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613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411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CFF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668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88E8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89D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4CAC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88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F89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BD7A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5B4DBC1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5432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0CDC" w14:textId="02C484DE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F0FC9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973E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DDE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E70B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7015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E9C5C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613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6FF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853D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4509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E1F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43A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03AB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27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A4F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02DA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B1B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45F349E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E065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6513" w14:textId="49C0B5E0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5056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C330" w14:textId="35DC8B5B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2015E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79F1" w14:textId="4351D81C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0A10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8D6CA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C81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09D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AE76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4BC9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7B0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550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977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7452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1D3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B39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C367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0ED9ED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8DD2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75C7" w14:textId="0E9906E1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784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43F2" w14:textId="00B29BE5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77175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6779" w14:textId="6B0CCC5C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8238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8285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22E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1B1B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8894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4ED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378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9DA5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990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251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C55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24A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8B4D2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515397CE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E2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45C9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92330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7A2E2" w14:textId="49E84E03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85A6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316E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3A2D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BBDE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9269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3AE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BE21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4EEB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11C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7A1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E31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851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320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1D1C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6EFB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6EC001C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A729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83E5" w14:textId="1FA98F2D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C446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BAB3" w14:textId="5F1353E4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5E1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ABD6" w14:textId="7005A819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2C4D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4D9C" w14:textId="240EAD36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FFA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D3C2" w14:textId="6217BA45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67964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C8D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E64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FE1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F51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2AF2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3FC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B23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B4698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87EB914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BB03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3C14" w14:textId="1836067B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ADF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485" w14:textId="3D0C5500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F7A7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ACE4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DF9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7673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EE1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0FA4" w14:textId="77777777" w:rsidR="000569AA" w:rsidRPr="00915B99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DE05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EA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836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2F3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A73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EF2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BDA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F678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C664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6A10C302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0A6E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19D1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4A81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011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E08E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59CA" w14:textId="03F21E1C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068AF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D44D" w14:textId="1A724570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2F7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C97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9169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2A2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1A0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46E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B78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AB1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939E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EA0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97A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5E846EC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0B94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FD2B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0A46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0D59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FB15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0FBF" w14:textId="2CDE9615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84A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09EC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670D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96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F275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52A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B12C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34C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CA5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CB58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369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09D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562A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A41501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395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F5772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92B8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B82AB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4A0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FDA7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CF5A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387CF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16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2AF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BEC4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1CC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5C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237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E22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BC2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1D5D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83A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5CA7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165C10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E2B0" w14:textId="77777777" w:rsidR="000569AA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73B3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53F2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546A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36C2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88E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D5BF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EB62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F72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6F6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8D2B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58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6E4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5B5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896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AEC7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F8C1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506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4C4B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7478E96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ACC9D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56D0" w14:textId="6BA36AAF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730BF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D84C" w14:textId="7838F1B8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84F9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21F" w14:textId="7230668A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4BE8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EBCE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69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1FC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2CF2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25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BA87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CE6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B0C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3D7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6195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D1A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82C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620AE46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61A5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1E490" w14:textId="7740A449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830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550B" w14:textId="3B9E255E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4509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E5366" w14:textId="45DA9DD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1D8A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F46D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4CEE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22B3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0B8C5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3B9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5B3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FF6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1C0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5F2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ACE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04A4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D7C00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A3787AA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9D3C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1E1C2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BCF3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7836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A9D4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E74F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88B82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AA7A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099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09E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78C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1D8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8B7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2989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9C3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CF3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F0D4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4D2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235D3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5BF1D5E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C5E72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2584" w14:textId="46E675FB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439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FC2F" w14:textId="03863869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69DF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5ED6" w14:textId="0227F8E0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14E1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CD1D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F0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C47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A095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27D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FED9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CA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9D5D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90A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862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5491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5FA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4533AF85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CD97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0F6B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557B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592D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F92E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76C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612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57DFA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DDE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49B8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A98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CFE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9A93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02A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F1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385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AFB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8D5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59B2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4E3A8691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6172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5457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6640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5428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121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4D95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2ADD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430A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BFE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8F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A65A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FB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5E8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7B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33E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249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FA2B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4B9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76EE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0FB122F3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3720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A749" w14:textId="4829F8DD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5B22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F095C" w14:textId="20CB7E0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D860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BF6E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AFCF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71AA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BF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674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B4C8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3A0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191B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8A8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F1D7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99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4562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1A94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D91E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59B9A2E9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8FF5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6F03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AB18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BDD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7673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F976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BFC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BD66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DD8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637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E8FB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BEB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9B5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B4F0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F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2EF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93D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DF6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94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704E3D9C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B8DC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9F31" w14:textId="124906B6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B21BF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7B79" w14:textId="507932C3" w:rsidR="000569AA" w:rsidRPr="0004578D" w:rsidRDefault="000569AA" w:rsidP="000569AA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97B1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26C2" w14:textId="53D3BCF4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C8ED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0DE2" w14:textId="7D04B713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4C3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1E98" w14:textId="38F05D52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78AD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34F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53FA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76FF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F141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D3D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4B0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317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8E38B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7A0C3241" w14:textId="77777777" w:rsidTr="009B55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7C17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3FEB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F1BC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9B18E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82F5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B9E9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9EF5E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CD2D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23F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AFC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0DE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9681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DAF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76A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4DA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255A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2B9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B2C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2B21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8C2AB5F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F154" w14:textId="77777777" w:rsidR="000569AA" w:rsidRPr="00334D0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E79F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C33C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B408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6B93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C9FC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B75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E936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910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7E17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47C3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7C50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86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FA77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6D4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835B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FAD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1B6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D2FA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C9B0C00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51A39" w14:textId="77777777" w:rsidR="000569AA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FE2F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61F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2CF4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8799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DD544" w14:textId="4597ED7B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85FE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3785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9F6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84E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016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DAA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6F5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56A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8D79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535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1318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2404F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9E033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2B7FAD2B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F10" w14:textId="77777777" w:rsidR="000569AA" w:rsidRPr="00516E3B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7217" w14:textId="05EB6B8D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CEED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C0328" w14:textId="435B3BBC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40C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3D91" w14:textId="707E6E2F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B3B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E22E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E03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9DB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DD6D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930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A47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A400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4DC5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5A2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47C7A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4203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6A4B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3511A0F6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1001" w14:textId="77777777" w:rsidR="000569AA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9D7D8" w14:textId="3389AA69" w:rsidR="000569A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5F60" w14:textId="77777777" w:rsidR="000569AA" w:rsidRPr="0004578D" w:rsidRDefault="000569AA" w:rsidP="000569A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99A8D" w14:textId="1E0F80FA" w:rsidR="000569A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AE14C" w14:textId="77777777" w:rsidR="000569AA" w:rsidRPr="00004DC0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04CB" w14:textId="3D55ED7F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8D99" w14:textId="77777777" w:rsidR="000569AA" w:rsidRPr="00004DC0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B2D14" w14:textId="77777777" w:rsidR="000569AA" w:rsidRPr="001B42F6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4AD6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CC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2F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C80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2BE1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476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27FE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1DCD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3C34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851C" w14:textId="77777777" w:rsidR="000569AA" w:rsidRPr="003504FA" w:rsidRDefault="000569AA" w:rsidP="000569A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646E" w14:textId="77777777" w:rsidR="000569AA" w:rsidRPr="003504FA" w:rsidRDefault="000569AA" w:rsidP="000569AA">
            <w:pPr>
              <w:rPr>
                <w:sz w:val="20"/>
              </w:rPr>
            </w:pPr>
          </w:p>
        </w:tc>
      </w:tr>
      <w:tr w:rsidR="000569AA" w:rsidRPr="003504FA" w14:paraId="195D8C7D" w14:textId="77777777" w:rsidTr="00F62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0058BE69" w14:textId="77777777" w:rsidR="000569AA" w:rsidRPr="007B7057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8D68BB" w14:textId="77777777" w:rsidR="000569AA" w:rsidRPr="007B7057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6F7BCAE" w14:textId="77777777" w:rsidR="000569AA" w:rsidRPr="007B7057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E32E8" w14:textId="77777777" w:rsidR="000569AA" w:rsidRPr="007B7057" w:rsidRDefault="000569AA" w:rsidP="00056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10C3C401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143060C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34BD03A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E80210E" w14:textId="77777777" w:rsidR="000569AA" w:rsidRPr="003504FA" w:rsidRDefault="000569AA" w:rsidP="000569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2480E3B7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FAC9DD9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C307AC8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AE30255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1DD28C8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25972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DE4D9F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054931E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79CD53E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AD8237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6957E4" w14:textId="77777777" w:rsidR="000569AA" w:rsidRPr="003504FA" w:rsidRDefault="000569AA" w:rsidP="000569AA">
            <w:pPr>
              <w:widowControl/>
              <w:spacing w:after="160" w:line="259" w:lineRule="auto"/>
            </w:pPr>
          </w:p>
        </w:tc>
      </w:tr>
    </w:tbl>
    <w:p w14:paraId="43E17F39" w14:textId="77777777" w:rsidR="000254C7" w:rsidRPr="00615F2B" w:rsidRDefault="000254C7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0254C7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40C2"/>
    <w:multiLevelType w:val="hybridMultilevel"/>
    <w:tmpl w:val="FC44689A"/>
    <w:lvl w:ilvl="0" w:tplc="064E23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7500B"/>
    <w:multiLevelType w:val="hybridMultilevel"/>
    <w:tmpl w:val="104CB436"/>
    <w:lvl w:ilvl="0" w:tplc="3BB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919E4"/>
    <w:multiLevelType w:val="hybridMultilevel"/>
    <w:tmpl w:val="D93A2A6E"/>
    <w:lvl w:ilvl="0" w:tplc="94DC3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24C29"/>
    <w:multiLevelType w:val="hybridMultilevel"/>
    <w:tmpl w:val="A126CA76"/>
    <w:lvl w:ilvl="0" w:tplc="093218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C3F98"/>
    <w:multiLevelType w:val="hybridMultilevel"/>
    <w:tmpl w:val="9C806454"/>
    <w:lvl w:ilvl="0" w:tplc="C282A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AB70B5"/>
    <w:multiLevelType w:val="hybridMultilevel"/>
    <w:tmpl w:val="004016DC"/>
    <w:lvl w:ilvl="0" w:tplc="846C8F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E2F182F"/>
    <w:multiLevelType w:val="hybridMultilevel"/>
    <w:tmpl w:val="BD804BE2"/>
    <w:lvl w:ilvl="0" w:tplc="9940A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43046">
    <w:abstractNumId w:val="28"/>
  </w:num>
  <w:num w:numId="2" w16cid:durableId="2132700725">
    <w:abstractNumId w:val="9"/>
  </w:num>
  <w:num w:numId="3" w16cid:durableId="929704271">
    <w:abstractNumId w:val="25"/>
  </w:num>
  <w:num w:numId="4" w16cid:durableId="1709913813">
    <w:abstractNumId w:val="22"/>
  </w:num>
  <w:num w:numId="5" w16cid:durableId="37317805">
    <w:abstractNumId w:val="7"/>
  </w:num>
  <w:num w:numId="6" w16cid:durableId="2124299014">
    <w:abstractNumId w:val="23"/>
  </w:num>
  <w:num w:numId="7" w16cid:durableId="1513490895">
    <w:abstractNumId w:val="36"/>
  </w:num>
  <w:num w:numId="8" w16cid:durableId="72360745">
    <w:abstractNumId w:val="41"/>
  </w:num>
  <w:num w:numId="9" w16cid:durableId="596061053">
    <w:abstractNumId w:val="38"/>
  </w:num>
  <w:num w:numId="10" w16cid:durableId="1968387869">
    <w:abstractNumId w:val="13"/>
  </w:num>
  <w:num w:numId="11" w16cid:durableId="1405684825">
    <w:abstractNumId w:val="19"/>
  </w:num>
  <w:num w:numId="12" w16cid:durableId="765275344">
    <w:abstractNumId w:val="29"/>
  </w:num>
  <w:num w:numId="13" w16cid:durableId="1881739793">
    <w:abstractNumId w:val="8"/>
  </w:num>
  <w:num w:numId="14" w16cid:durableId="9263088">
    <w:abstractNumId w:val="18"/>
  </w:num>
  <w:num w:numId="15" w16cid:durableId="1776484431">
    <w:abstractNumId w:val="11"/>
  </w:num>
  <w:num w:numId="16" w16cid:durableId="2086294117">
    <w:abstractNumId w:val="30"/>
  </w:num>
  <w:num w:numId="17" w16cid:durableId="350882364">
    <w:abstractNumId w:val="33"/>
  </w:num>
  <w:num w:numId="18" w16cid:durableId="179973876">
    <w:abstractNumId w:val="27"/>
  </w:num>
  <w:num w:numId="19" w16cid:durableId="937833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43215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981072">
    <w:abstractNumId w:val="3"/>
  </w:num>
  <w:num w:numId="22" w16cid:durableId="1333489867">
    <w:abstractNumId w:val="16"/>
  </w:num>
  <w:num w:numId="23" w16cid:durableId="1185440889">
    <w:abstractNumId w:val="20"/>
  </w:num>
  <w:num w:numId="24" w16cid:durableId="1024478065">
    <w:abstractNumId w:val="35"/>
  </w:num>
  <w:num w:numId="25" w16cid:durableId="1140466420">
    <w:abstractNumId w:val="24"/>
  </w:num>
  <w:num w:numId="26" w16cid:durableId="377240621">
    <w:abstractNumId w:val="37"/>
  </w:num>
  <w:num w:numId="27" w16cid:durableId="1951820386">
    <w:abstractNumId w:val="21"/>
  </w:num>
  <w:num w:numId="28" w16cid:durableId="272254717">
    <w:abstractNumId w:val="5"/>
  </w:num>
  <w:num w:numId="29" w16cid:durableId="372114671">
    <w:abstractNumId w:val="42"/>
  </w:num>
  <w:num w:numId="30" w16cid:durableId="1651205887">
    <w:abstractNumId w:val="0"/>
  </w:num>
  <w:num w:numId="31" w16cid:durableId="1856111031">
    <w:abstractNumId w:val="32"/>
  </w:num>
  <w:num w:numId="32" w16cid:durableId="851187343">
    <w:abstractNumId w:val="14"/>
  </w:num>
  <w:num w:numId="33" w16cid:durableId="1136798537">
    <w:abstractNumId w:val="4"/>
  </w:num>
  <w:num w:numId="34" w16cid:durableId="1630360932">
    <w:abstractNumId w:val="39"/>
  </w:num>
  <w:num w:numId="35" w16cid:durableId="900874009">
    <w:abstractNumId w:val="34"/>
  </w:num>
  <w:num w:numId="36" w16cid:durableId="1681735095">
    <w:abstractNumId w:val="26"/>
  </w:num>
  <w:num w:numId="37" w16cid:durableId="254898119">
    <w:abstractNumId w:val="1"/>
  </w:num>
  <w:num w:numId="38" w16cid:durableId="2030376622">
    <w:abstractNumId w:val="43"/>
  </w:num>
  <w:num w:numId="39" w16cid:durableId="63307966">
    <w:abstractNumId w:val="6"/>
  </w:num>
  <w:num w:numId="40" w16cid:durableId="1980526033">
    <w:abstractNumId w:val="40"/>
  </w:num>
  <w:num w:numId="41" w16cid:durableId="1014382145">
    <w:abstractNumId w:val="17"/>
  </w:num>
  <w:num w:numId="42" w16cid:durableId="871310900">
    <w:abstractNumId w:val="12"/>
  </w:num>
  <w:num w:numId="43" w16cid:durableId="178466678">
    <w:abstractNumId w:val="2"/>
  </w:num>
  <w:num w:numId="44" w16cid:durableId="1677686901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4DD3"/>
    <w:rsid w:val="00024DDF"/>
    <w:rsid w:val="000250B0"/>
    <w:rsid w:val="000254C7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569AA"/>
    <w:rsid w:val="0006043F"/>
    <w:rsid w:val="000621E9"/>
    <w:rsid w:val="000633CA"/>
    <w:rsid w:val="0006371C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738"/>
    <w:rsid w:val="000B0A9E"/>
    <w:rsid w:val="000B0F4E"/>
    <w:rsid w:val="000B2B3F"/>
    <w:rsid w:val="000B345D"/>
    <w:rsid w:val="000B3BBC"/>
    <w:rsid w:val="000B44AE"/>
    <w:rsid w:val="000B477E"/>
    <w:rsid w:val="000B6737"/>
    <w:rsid w:val="000C1024"/>
    <w:rsid w:val="000C10B6"/>
    <w:rsid w:val="000C4C5D"/>
    <w:rsid w:val="000C66A2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0DF9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4BC8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8BA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4BA9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D1B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2E9A"/>
    <w:rsid w:val="002E3325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07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679F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1FE9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6158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3C2D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4F65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1A59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3D2A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0F5F"/>
    <w:rsid w:val="00512491"/>
    <w:rsid w:val="00512544"/>
    <w:rsid w:val="005129BA"/>
    <w:rsid w:val="00513C05"/>
    <w:rsid w:val="00513FAB"/>
    <w:rsid w:val="00514D4D"/>
    <w:rsid w:val="0051516F"/>
    <w:rsid w:val="00515ADE"/>
    <w:rsid w:val="00516D90"/>
    <w:rsid w:val="0051788D"/>
    <w:rsid w:val="005179B5"/>
    <w:rsid w:val="00517C79"/>
    <w:rsid w:val="00520DB3"/>
    <w:rsid w:val="00522512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12BF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0A56"/>
    <w:rsid w:val="005518ED"/>
    <w:rsid w:val="00551B38"/>
    <w:rsid w:val="00551C98"/>
    <w:rsid w:val="00555797"/>
    <w:rsid w:val="00555C32"/>
    <w:rsid w:val="005560B0"/>
    <w:rsid w:val="0055669C"/>
    <w:rsid w:val="005577A0"/>
    <w:rsid w:val="00557DB7"/>
    <w:rsid w:val="00560702"/>
    <w:rsid w:val="00560A03"/>
    <w:rsid w:val="00562CA5"/>
    <w:rsid w:val="005638BF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169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56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0C5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7F6E7C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E91"/>
    <w:rsid w:val="00811372"/>
    <w:rsid w:val="00812C87"/>
    <w:rsid w:val="00812DCF"/>
    <w:rsid w:val="00814443"/>
    <w:rsid w:val="008169D4"/>
    <w:rsid w:val="00816D7E"/>
    <w:rsid w:val="00817E42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5362"/>
    <w:rsid w:val="00845C98"/>
    <w:rsid w:val="00846EC5"/>
    <w:rsid w:val="008475AA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96FFC"/>
    <w:rsid w:val="008A0EF1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047"/>
    <w:rsid w:val="008B1CCA"/>
    <w:rsid w:val="008B3886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2FE6"/>
    <w:rsid w:val="00983C3D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55E7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C62"/>
    <w:rsid w:val="009F5E09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368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3DCB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098"/>
    <w:rsid w:val="00B32D2C"/>
    <w:rsid w:val="00B32FD6"/>
    <w:rsid w:val="00B337AC"/>
    <w:rsid w:val="00B33DC9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67773"/>
    <w:rsid w:val="00B7006A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DB5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2A6"/>
    <w:rsid w:val="00BF1F24"/>
    <w:rsid w:val="00BF2E8E"/>
    <w:rsid w:val="00BF3BCA"/>
    <w:rsid w:val="00BF4E75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224A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45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60B3"/>
    <w:rsid w:val="00CA7639"/>
    <w:rsid w:val="00CB002F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58D0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4AB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879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4ED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CB7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3B56"/>
    <w:rsid w:val="00DC4ABD"/>
    <w:rsid w:val="00DC4C26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37D"/>
    <w:rsid w:val="00DF1E31"/>
    <w:rsid w:val="00DF34EC"/>
    <w:rsid w:val="00DF38A0"/>
    <w:rsid w:val="00DF42E2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6A3C"/>
    <w:rsid w:val="00E7720B"/>
    <w:rsid w:val="00E805F2"/>
    <w:rsid w:val="00E83BBE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0E1A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AAF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4A6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07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2D0"/>
    <w:rsid w:val="00FA5D6F"/>
    <w:rsid w:val="00FA6543"/>
    <w:rsid w:val="00FB12D6"/>
    <w:rsid w:val="00FB2429"/>
    <w:rsid w:val="00FB281D"/>
    <w:rsid w:val="00FB2F04"/>
    <w:rsid w:val="00FB4D19"/>
    <w:rsid w:val="00FB4D3A"/>
    <w:rsid w:val="00FB5E35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42B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50</TotalTime>
  <Pages>4</Pages>
  <Words>777</Words>
  <Characters>4356</Characters>
  <Application>Microsoft Office Word</Application>
  <DocSecurity>0</DocSecurity>
  <Lines>2178</Lines>
  <Paragraphs>285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9</cp:revision>
  <cp:lastPrinted>2026-04-21T12:11:00Z</cp:lastPrinted>
  <dcterms:created xsi:type="dcterms:W3CDTF">2026-04-24T11:31:00Z</dcterms:created>
  <dcterms:modified xsi:type="dcterms:W3CDTF">2026-04-24T13:38:00Z</dcterms:modified>
</cp:coreProperties>
</file>