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980FC8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8C3771">
              <w:rPr>
                <w:b/>
                <w:lang w:eastAsia="en-US"/>
              </w:rPr>
              <w:t>8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2EA5E1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A74D7D">
              <w:rPr>
                <w:lang w:eastAsia="en-US"/>
              </w:rPr>
              <w:t>6-</w:t>
            </w:r>
            <w:r w:rsidR="002C6E46">
              <w:rPr>
                <w:lang w:eastAsia="en-US"/>
              </w:rPr>
              <w:t>1</w:t>
            </w:r>
            <w:r w:rsidR="008C3771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A0FC5B8" w:rsidR="00DF4413" w:rsidRPr="00F73DE9" w:rsidRDefault="008C3771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10.07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–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35C75473" w:rsidR="00F73DE9" w:rsidRDefault="008C3771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C3771">
              <w:rPr>
                <w:rFonts w:eastAsiaTheme="minorHAnsi"/>
                <w:b/>
                <w:color w:val="000000"/>
                <w:lang w:eastAsia="en-US"/>
              </w:rPr>
              <w:t>Miljö</w:t>
            </w:r>
            <w:r w:rsidR="002C6E46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Statssekreterarna Gunvor Ericson och Eva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Svedling</w:t>
            </w:r>
            <w:proofErr w:type="spellEnd"/>
            <w:r w:rsidR="0093220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>från</w:t>
            </w:r>
            <w:r w:rsidR="0093220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Miljödepartementet</w:t>
            </w:r>
            <w:r w:rsidR="0092348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23 </w:t>
            </w:r>
            <w:r w:rsidR="00A74D7D">
              <w:rPr>
                <w:rFonts w:eastAsiaTheme="minorHAnsi"/>
                <w:bCs/>
                <w:color w:val="000000"/>
                <w:lang w:eastAsia="en-US"/>
              </w:rPr>
              <w:t xml:space="preserve">juni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>2020</w:t>
            </w:r>
            <w:r w:rsidR="00587F9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E8304FB" w14:textId="7307EB5B" w:rsidR="00E01237" w:rsidRPr="008F3C54" w:rsidRDefault="00EC4F93" w:rsidP="00E01237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2F095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F0950" w:rsidRPr="00D57B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C6E46" w:rsidRPr="00D57BB1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t>5 mars 2020</w:t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46605">
              <w:rPr>
                <w:rFonts w:eastAsiaTheme="minorHAnsi"/>
                <w:b/>
                <w:lang w:eastAsia="en-US"/>
              </w:rPr>
              <w:t xml:space="preserve">- </w:t>
            </w:r>
            <w:r w:rsidR="00866876" w:rsidRPr="00866876">
              <w:rPr>
                <w:rFonts w:eastAsiaTheme="minorHAnsi"/>
                <w:b/>
                <w:lang w:eastAsia="en-US"/>
              </w:rPr>
              <w:t>Miljöpolitikens bidrag till grön återhämtning efter COVID-19</w:t>
            </w:r>
            <w:r w:rsidR="00746600">
              <w:rPr>
                <w:rFonts w:eastAsiaTheme="minorHAnsi"/>
                <w:b/>
                <w:lang w:eastAsia="en-US"/>
              </w:rPr>
              <w:br/>
            </w:r>
            <w:r w:rsidR="00446605">
              <w:rPr>
                <w:rFonts w:eastAsiaTheme="minorHAnsi"/>
                <w:color w:val="000000"/>
                <w:lang w:eastAsia="en-US"/>
              </w:rPr>
              <w:t>O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 xml:space="preserve">rdföranden konstaterade att det inte fanns stöd för regeringens inriktning i fråga om skogen. I stället fanns det majoritet för den inriktning som presenterades av M, KD, SD och C med avvikande ståndpunkt från </w:t>
            </w:r>
            <w:r w:rsidR="008F3C54" w:rsidRPr="008F3C54">
              <w:rPr>
                <w:rFonts w:eastAsiaTheme="minorHAnsi"/>
                <w:color w:val="000000"/>
                <w:lang w:eastAsia="en-US"/>
              </w:rPr>
              <w:t xml:space="preserve"> S, 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>L</w:t>
            </w:r>
            <w:r w:rsidR="008F3C54" w:rsidRPr="008F3C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>och MP samt oliklydande avvikande ståndpunkt från V. Det fanns stöd för regeringens inriktning i övriga delar av diskussionen med avvikande ståndpunkt från M</w:t>
            </w:r>
            <w:r w:rsidR="008F3C54" w:rsidRPr="008F3C54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 xml:space="preserve">KD </w:t>
            </w:r>
            <w:r w:rsidR="008F3C54" w:rsidRPr="008F3C54">
              <w:rPr>
                <w:rFonts w:eastAsiaTheme="minorHAnsi"/>
                <w:color w:val="000000"/>
                <w:lang w:eastAsia="en-US"/>
              </w:rPr>
              <w:t xml:space="preserve">samt oliklydande avvikande ståndpunkter från  SD och 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>V.</w:t>
            </w:r>
          </w:p>
          <w:p w14:paraId="4D49613B" w14:textId="5EC5B601" w:rsidR="002C6E46" w:rsidRPr="00A74D7D" w:rsidRDefault="002C6E46" w:rsidP="0044660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8449C" w:rsidRPr="00DF4413" w14:paraId="19E39B84" w14:textId="77777777" w:rsidTr="006F227A">
        <w:tc>
          <w:tcPr>
            <w:tcW w:w="567" w:type="dxa"/>
          </w:tcPr>
          <w:p w14:paraId="6C386392" w14:textId="5A32FEDA" w:rsidR="00F8449C" w:rsidRDefault="00F8449C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7088" w:type="dxa"/>
          </w:tcPr>
          <w:p w14:paraId="499DD889" w14:textId="77777777" w:rsidR="00454D65" w:rsidRDefault="00F8449C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FBE0EF1" w14:textId="6296D190" w:rsidR="00265CA6" w:rsidRDefault="00454D65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 från sammanträde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>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="008C3771">
              <w:rPr>
                <w:rFonts w:eastAsiaTheme="minorHAnsi"/>
                <w:bCs/>
                <w:color w:val="000000"/>
                <w:lang w:eastAsia="en-US"/>
              </w:rPr>
              <w:t>9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maj samt protokoll från sammanträde</w:t>
            </w:r>
            <w:r w:rsidR="008C3771">
              <w:rPr>
                <w:rFonts w:eastAsiaTheme="minorHAnsi"/>
                <w:bCs/>
                <w:color w:val="000000"/>
                <w:lang w:eastAsia="en-US"/>
              </w:rPr>
              <w:t>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8C3771">
              <w:rPr>
                <w:rFonts w:eastAsiaTheme="minorHAnsi"/>
                <w:bCs/>
                <w:color w:val="000000"/>
                <w:lang w:eastAsia="en-US"/>
              </w:rPr>
              <w:t>12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 xml:space="preserve"> juni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2020.</w:t>
            </w:r>
          </w:p>
          <w:p w14:paraId="5BDA0CA2" w14:textId="77777777" w:rsidR="00265CA6" w:rsidRDefault="00265CA6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92879" w14:textId="456CF99E" w:rsidR="00265CA6" w:rsidRDefault="00265CA6" w:rsidP="00265CA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746600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746600" w:rsidRPr="00746600">
              <w:rPr>
                <w:rFonts w:eastAsiaTheme="minorHAnsi"/>
                <w:color w:val="000000"/>
                <w:lang w:eastAsia="en-US"/>
              </w:rPr>
              <w:t>12</w:t>
            </w:r>
            <w:r w:rsidR="0074480C" w:rsidRPr="00746600">
              <w:rPr>
                <w:rFonts w:eastAsiaTheme="minorHAnsi"/>
                <w:color w:val="000000"/>
                <w:lang w:eastAsia="en-US"/>
              </w:rPr>
              <w:t xml:space="preserve"> juni </w:t>
            </w:r>
            <w:r w:rsidRPr="00746600">
              <w:rPr>
                <w:rFonts w:eastAsiaTheme="minorHAnsi"/>
                <w:color w:val="000000"/>
                <w:lang w:eastAsia="en-US"/>
              </w:rPr>
              <w:t>2020 (återfinns i bilaga 2).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A50D40C" w14:textId="094FF797" w:rsidR="00F8449C" w:rsidRDefault="00F8449C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</w:tbl>
    <w:bookmarkEnd w:id="0"/>
    <w:p w14:paraId="339660E3" w14:textId="050D62DA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77777777" w:rsidR="00A94490" w:rsidRDefault="00A94490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6410611A" w14:textId="636A1F20" w:rsidR="008C3771" w:rsidRDefault="008C3771">
      <w:pPr>
        <w:widowControl/>
        <w:spacing w:after="160" w:line="259" w:lineRule="auto"/>
      </w:pPr>
    </w:p>
    <w:p w14:paraId="7938F20D" w14:textId="18AADE5A" w:rsidR="008C3771" w:rsidRDefault="008C3771">
      <w:pPr>
        <w:widowControl/>
        <w:spacing w:after="160" w:line="259" w:lineRule="auto"/>
      </w:pPr>
    </w:p>
    <w:p w14:paraId="4D46E207" w14:textId="77777777" w:rsidR="008C3771" w:rsidRDefault="008C3771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01908174" w14:textId="77777777" w:rsidR="0074480C" w:rsidRDefault="0074480C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35F349" w14:textId="77777777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6478E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3D64A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884CDB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D98D34F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AF9B416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B158F8E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8421C2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6EB61C5" w:rsidR="00252CE5" w:rsidRPr="00FB792F" w:rsidRDefault="008C377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349CFF4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6555AD5C" w14:textId="07BE7852" w:rsidR="00036D86" w:rsidRDefault="0074480C">
      <w:pPr>
        <w:widowControl/>
        <w:spacing w:after="160" w:line="259" w:lineRule="auto"/>
      </w:pPr>
      <w:r>
        <w:br/>
      </w:r>
      <w:r>
        <w:br/>
      </w:r>
    </w:p>
    <w:p w14:paraId="3295141F" w14:textId="0A0BCC59" w:rsidR="004C162F" w:rsidRDefault="004C162F">
      <w:pPr>
        <w:widowControl/>
        <w:spacing w:after="160" w:line="259" w:lineRule="auto"/>
      </w:pPr>
    </w:p>
    <w:p w14:paraId="794C5FA4" w14:textId="77777777" w:rsidR="0079162E" w:rsidRDefault="0079162E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A2F7C2A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BE3A41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2976BDD5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BE3A41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22A040E" w:rsidR="006B4A80" w:rsidRPr="009470D6" w:rsidRDefault="00B659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9F7553A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8CD8B6B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600E6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32C92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659BA1C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5AB403F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3CE79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2D6D44B3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51FB50E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FB49C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1A049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276140B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1823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E8D14AE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7AAA2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89ECE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17DD45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5733F438" w:rsidR="00577A6E" w:rsidRPr="00600E6C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600E6C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473E5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6C124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9343FEE" w:rsidR="00577A6E" w:rsidRPr="00407CC3" w:rsidRDefault="001D06E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296258F4" w:rsidR="00577A6E" w:rsidRPr="00407CC3" w:rsidRDefault="001D06E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00E6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6BA2A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C494D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198C995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F86D688" w:rsidR="00577A6E" w:rsidRPr="00A4723D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9EE92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DDAA5E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13C420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B43FB60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7DE32EC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BFA375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66791250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0F71833A" w:rsidR="00577A6E" w:rsidRPr="00407CC3" w:rsidRDefault="001D06E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00E6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27E92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65CF27BA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2E169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5CC5DF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5CD3475" w14:textId="2C621C29" w:rsidR="00A46F43" w:rsidRDefault="00A46F43" w:rsidP="00DF60C3">
      <w:pPr>
        <w:widowControl/>
        <w:spacing w:after="160" w:line="259" w:lineRule="auto"/>
      </w:pPr>
    </w:p>
    <w:p w14:paraId="719677D7" w14:textId="4C585C81" w:rsidR="002578AB" w:rsidRPr="00A54919" w:rsidRDefault="002578AB" w:rsidP="002578AB">
      <w:pPr>
        <w:rPr>
          <w:b/>
          <w:color w:val="000000"/>
          <w:lang w:eastAsia="en-US"/>
        </w:rPr>
      </w:pPr>
      <w:r>
        <w:rPr>
          <w:b/>
        </w:rPr>
        <w:lastRenderedPageBreak/>
        <w:t xml:space="preserve">EU- NÄMNDEN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46F43">
        <w:rPr>
          <w:b/>
        </w:rPr>
        <w:t xml:space="preserve">Bilaga 2 till protokoll </w:t>
      </w:r>
      <w:r w:rsidR="00A46F43" w:rsidRPr="00E739F1">
        <w:rPr>
          <w:b/>
          <w:color w:val="000000"/>
          <w:lang w:eastAsia="en-US"/>
        </w:rPr>
        <w:t>2019/20:</w:t>
      </w:r>
      <w:r w:rsidR="00A46F43">
        <w:rPr>
          <w:b/>
          <w:color w:val="000000"/>
          <w:lang w:eastAsia="en-US"/>
        </w:rPr>
        <w:t>5</w:t>
      </w:r>
      <w:r w:rsidR="00387AB2">
        <w:rPr>
          <w:b/>
          <w:color w:val="000000"/>
          <w:lang w:eastAsia="en-US"/>
        </w:rPr>
        <w:t>8</w:t>
      </w:r>
      <w:r w:rsidR="00A46F43">
        <w:rPr>
          <w:b/>
          <w:color w:val="000000"/>
          <w:lang w:eastAsia="en-US"/>
        </w:rPr>
        <w:br/>
      </w:r>
    </w:p>
    <w:p w14:paraId="7F7183FF" w14:textId="77777777" w:rsidR="00626B07" w:rsidRPr="00DB087A" w:rsidRDefault="00626B07" w:rsidP="00223792">
      <w:pPr>
        <w:rPr>
          <w:sz w:val="22"/>
          <w:szCs w:val="22"/>
        </w:rPr>
      </w:pPr>
    </w:p>
    <w:p w14:paraId="2B87EB6A" w14:textId="129306EE" w:rsidR="008C47D5" w:rsidRDefault="00626B07" w:rsidP="008C47D5">
      <w:r w:rsidRPr="00D470C2">
        <w:rPr>
          <w:b/>
        </w:rPr>
        <w:t xml:space="preserve">Skriftligt samråd med EU-nämnden rörande </w:t>
      </w:r>
      <w:r w:rsidR="00C866F4" w:rsidRPr="00C866F4">
        <w:rPr>
          <w:b/>
        </w:rPr>
        <w:t>slutsatser om förbättring av finansiella utredningar för att bekämpa allvarlig och organiserad brottslighet</w:t>
      </w:r>
      <w:r w:rsidR="00C866F4">
        <w:t xml:space="preserve">. </w:t>
      </w:r>
      <w:r w:rsidR="00C866F4">
        <w:br/>
        <w:t xml:space="preserve">Samrådet avslutades den 16 juni 2020. </w:t>
      </w:r>
      <w:r w:rsidR="008C47D5">
        <w:t>Det fanns stöd för regeringens ståndpunkt. Ingen avvikande ståndpunkt har anmälts.</w:t>
      </w:r>
    </w:p>
    <w:p w14:paraId="528E0E68" w14:textId="2ECB8672" w:rsidR="008C47D5" w:rsidRDefault="008C47D5" w:rsidP="008C47D5">
      <w:pPr>
        <w:rPr>
          <w:sz w:val="22"/>
          <w:szCs w:val="22"/>
        </w:rPr>
      </w:pPr>
    </w:p>
    <w:p w14:paraId="7ADF81EF" w14:textId="53EC5B59" w:rsidR="008C47D5" w:rsidRPr="00C866F4" w:rsidRDefault="008C47D5" w:rsidP="008C47D5">
      <w:r w:rsidRPr="00D470C2">
        <w:rPr>
          <w:b/>
        </w:rPr>
        <w:t xml:space="preserve">Skriftligt samråd med EU-nämnden rörande </w:t>
      </w:r>
      <w:r>
        <w:rPr>
          <w:b/>
        </w:rPr>
        <w:t>slutsatser om säkerhet / försvar.</w:t>
      </w:r>
    </w:p>
    <w:p w14:paraId="4C0EB334" w14:textId="22E32558" w:rsidR="008C47D5" w:rsidRPr="008C47D5" w:rsidRDefault="008C47D5" w:rsidP="008C47D5">
      <w:r w:rsidRPr="008C47D5">
        <w:t>Samrådet avslutades den 1</w:t>
      </w:r>
      <w:r>
        <w:t>5</w:t>
      </w:r>
      <w:r w:rsidRPr="008C47D5">
        <w:t xml:space="preserve"> juni 2020. Det fanns stöd för regeringens ståndpunkt.</w:t>
      </w:r>
    </w:p>
    <w:p w14:paraId="6AFDB073" w14:textId="77777777" w:rsidR="008C47D5" w:rsidRPr="008C47D5" w:rsidRDefault="008C47D5" w:rsidP="008C47D5">
      <w:pPr>
        <w:rPr>
          <w:sz w:val="22"/>
          <w:szCs w:val="22"/>
        </w:rPr>
      </w:pPr>
    </w:p>
    <w:p w14:paraId="21670E76" w14:textId="77777777" w:rsidR="008C47D5" w:rsidRPr="008C47D5" w:rsidRDefault="008C47D5" w:rsidP="008C47D5">
      <w:pPr>
        <w:rPr>
          <w:sz w:val="22"/>
          <w:szCs w:val="22"/>
          <w:u w:val="single"/>
        </w:rPr>
      </w:pPr>
      <w:r w:rsidRPr="008C47D5">
        <w:rPr>
          <w:sz w:val="22"/>
          <w:szCs w:val="22"/>
          <w:u w:val="single"/>
        </w:rPr>
        <w:t>Följande avvikande ståndpunkt har anmälts av Sverigedemokraterna:</w:t>
      </w:r>
    </w:p>
    <w:p w14:paraId="09A280E3" w14:textId="77777777" w:rsidR="008C47D5" w:rsidRPr="008C47D5" w:rsidRDefault="008C47D5" w:rsidP="008C47D5">
      <w:pPr>
        <w:pStyle w:val="Oformateradtext"/>
        <w:rPr>
          <w:rFonts w:ascii="Times New Roman" w:hAnsi="Times New Roman"/>
        </w:rPr>
      </w:pPr>
      <w:r w:rsidRPr="008C47D5">
        <w:rPr>
          <w:rFonts w:ascii="Times New Roman" w:hAnsi="Times New Roman"/>
        </w:rPr>
        <w:t>Vi motsätter oss att unionen bygger upp en egen oberoende operativ förmåga, eller en militär organisation eller armé. Vi står däremot bakom det permanenta strukturerade samarbetet.</w:t>
      </w:r>
    </w:p>
    <w:p w14:paraId="76412980" w14:textId="77777777" w:rsidR="008C47D5" w:rsidRPr="008C47D5" w:rsidRDefault="008C47D5" w:rsidP="008C47D5">
      <w:pPr>
        <w:pStyle w:val="Oformateradtext"/>
        <w:rPr>
          <w:rFonts w:ascii="Times New Roman" w:hAnsi="Times New Roman"/>
          <w:u w:val="single"/>
        </w:rPr>
      </w:pPr>
    </w:p>
    <w:p w14:paraId="3CE20C6F" w14:textId="77777777" w:rsidR="008C47D5" w:rsidRPr="008C47D5" w:rsidRDefault="008C47D5" w:rsidP="008C47D5">
      <w:pPr>
        <w:rPr>
          <w:sz w:val="22"/>
          <w:szCs w:val="22"/>
          <w:u w:val="single"/>
        </w:rPr>
      </w:pPr>
      <w:r w:rsidRPr="008C47D5">
        <w:rPr>
          <w:sz w:val="22"/>
          <w:szCs w:val="22"/>
          <w:u w:val="single"/>
        </w:rPr>
        <w:t>Följande avvikande ståndpunkt har anmälts av Vänsterpartiet</w:t>
      </w:r>
    </w:p>
    <w:p w14:paraId="4703DEC2" w14:textId="77777777" w:rsidR="008C47D5" w:rsidRPr="008C47D5" w:rsidRDefault="008C47D5" w:rsidP="008C47D5">
      <w:pPr>
        <w:rPr>
          <w:sz w:val="22"/>
          <w:szCs w:val="22"/>
        </w:rPr>
      </w:pPr>
      <w:r w:rsidRPr="008C47D5">
        <w:rPr>
          <w:sz w:val="22"/>
          <w:szCs w:val="22"/>
        </w:rPr>
        <w:t>Vi anser att försvarsarbetet inom EU inte ska fördjupas och menar att regeringen ska motsätta sig alla förslag som leder i den riktningen.</w:t>
      </w:r>
    </w:p>
    <w:p w14:paraId="7A85898C" w14:textId="77777777" w:rsidR="008C47D5" w:rsidRDefault="008C47D5" w:rsidP="008C47D5"/>
    <w:p w14:paraId="32E95038" w14:textId="77777777" w:rsidR="00714CE4" w:rsidRDefault="00626B07" w:rsidP="00714CE4">
      <w:r w:rsidRPr="00D470C2">
        <w:rPr>
          <w:b/>
        </w:rPr>
        <w:t xml:space="preserve">Skriftligt samråd med EU-nämnden rörande </w:t>
      </w:r>
      <w:r w:rsidR="00C866F4">
        <w:rPr>
          <w:b/>
        </w:rPr>
        <w:t>d</w:t>
      </w:r>
      <w:r w:rsidR="00C866F4" w:rsidRPr="00C866F4">
        <w:rPr>
          <w:b/>
        </w:rPr>
        <w:t xml:space="preserve">els rådsrekommendation om </w:t>
      </w:r>
      <w:proofErr w:type="spellStart"/>
      <w:r w:rsidR="00C866F4" w:rsidRPr="00C866F4">
        <w:rPr>
          <w:b/>
        </w:rPr>
        <w:t>Pesco</w:t>
      </w:r>
      <w:proofErr w:type="spellEnd"/>
      <w:r w:rsidR="00C866F4" w:rsidRPr="00C866F4">
        <w:rPr>
          <w:b/>
        </w:rPr>
        <w:t>, dels slutsatser om antiterrorism</w:t>
      </w:r>
      <w:r w:rsidR="00C866F4">
        <w:rPr>
          <w:b/>
        </w:rPr>
        <w:t>.</w:t>
      </w:r>
      <w:r w:rsidR="00C866F4">
        <w:rPr>
          <w:b/>
        </w:rPr>
        <w:br/>
      </w:r>
      <w:r w:rsidR="00C866F4">
        <w:t xml:space="preserve">Samrådet avslutades den 15 juni 2020. </w:t>
      </w:r>
      <w:r w:rsidR="00714CE4">
        <w:t>Det fanns stöd för regeringens ståndpunkt.</w:t>
      </w:r>
    </w:p>
    <w:p w14:paraId="3BB744E4" w14:textId="77777777" w:rsidR="00714CE4" w:rsidRDefault="00714CE4" w:rsidP="00714CE4"/>
    <w:p w14:paraId="00DAC2C9" w14:textId="77777777" w:rsidR="00714CE4" w:rsidRPr="00714CE4" w:rsidRDefault="00714CE4" w:rsidP="00714CE4">
      <w:pPr>
        <w:rPr>
          <w:sz w:val="22"/>
          <w:szCs w:val="22"/>
          <w:u w:val="single"/>
        </w:rPr>
      </w:pPr>
      <w:r w:rsidRPr="00714CE4">
        <w:rPr>
          <w:sz w:val="22"/>
          <w:szCs w:val="22"/>
          <w:u w:val="single"/>
        </w:rPr>
        <w:t>Följande avvikande ståndpunkt har anmälts av Vänsterpartiet:</w:t>
      </w:r>
    </w:p>
    <w:p w14:paraId="26AE7D20" w14:textId="09F75B5D" w:rsidR="00626B07" w:rsidRPr="00714CE4" w:rsidRDefault="00714CE4" w:rsidP="00626B07">
      <w:pPr>
        <w:rPr>
          <w:sz w:val="22"/>
          <w:szCs w:val="22"/>
        </w:rPr>
      </w:pPr>
      <w:r w:rsidRPr="00714CE4">
        <w:rPr>
          <w:sz w:val="22"/>
          <w:szCs w:val="22"/>
        </w:rPr>
        <w:t xml:space="preserve">”Vänsterpartiet lämnar en avvikande ståndpunkt då vi menar att Sverige borde lämna försvarssamarbetet </w:t>
      </w:r>
      <w:proofErr w:type="spellStart"/>
      <w:r w:rsidRPr="00714CE4">
        <w:rPr>
          <w:sz w:val="22"/>
          <w:szCs w:val="22"/>
        </w:rPr>
        <w:t>Pesco</w:t>
      </w:r>
      <w:proofErr w:type="spellEnd"/>
      <w:r w:rsidRPr="00714CE4">
        <w:rPr>
          <w:sz w:val="22"/>
          <w:szCs w:val="22"/>
        </w:rPr>
        <w:t>. Vi konstaterar också att deltagande stater uppmuntras att allokera nödvändiga resurser, vilket borde vara en nationell angelägenhet.”</w:t>
      </w:r>
    </w:p>
    <w:p w14:paraId="32015E83" w14:textId="77777777" w:rsidR="00626B07" w:rsidRPr="00DB087A" w:rsidRDefault="00626B07" w:rsidP="00626B07">
      <w:pPr>
        <w:rPr>
          <w:sz w:val="22"/>
          <w:szCs w:val="22"/>
        </w:rPr>
      </w:pPr>
    </w:p>
    <w:p w14:paraId="0F0305A0" w14:textId="1477FB96" w:rsidR="00626B07" w:rsidRDefault="00626B07" w:rsidP="00626B07">
      <w:pPr>
        <w:rPr>
          <w:b/>
        </w:rPr>
      </w:pPr>
      <w:r w:rsidRPr="00D470C2">
        <w:rPr>
          <w:b/>
        </w:rPr>
        <w:t xml:space="preserve">Skriftligt samråd med EU-nämnden rörande </w:t>
      </w:r>
      <w:r w:rsidR="00C866F4" w:rsidRPr="00C866F4">
        <w:rPr>
          <w:b/>
        </w:rPr>
        <w:t>tre annoteringar rörande den europeiska planeringsterminen</w:t>
      </w:r>
      <w:r w:rsidR="00C866F4">
        <w:rPr>
          <w:b/>
        </w:rPr>
        <w:t xml:space="preserve">. </w:t>
      </w:r>
    </w:p>
    <w:p w14:paraId="35B7A0C2" w14:textId="77777777" w:rsidR="00714CE4" w:rsidRDefault="00C866F4" w:rsidP="00714CE4">
      <w:r w:rsidRPr="00C866F4">
        <w:t xml:space="preserve">Samrådet avslutades den 15 juni 2020. </w:t>
      </w:r>
      <w:r w:rsidR="00714CE4">
        <w:t>Det fanns stöd för regeringens ståndpunkter. Ingen avvikande ståndpunkt har anmälts.</w:t>
      </w:r>
    </w:p>
    <w:p w14:paraId="77B0F196" w14:textId="5A310A3E" w:rsidR="00C866F4" w:rsidRDefault="00C866F4" w:rsidP="00626B07">
      <w:pPr>
        <w:rPr>
          <w:sz w:val="22"/>
          <w:szCs w:val="22"/>
        </w:rPr>
      </w:pPr>
    </w:p>
    <w:p w14:paraId="4E7EF0DA" w14:textId="60ABDD27" w:rsidR="00C866F4" w:rsidRDefault="00C866F4" w:rsidP="00C866F4">
      <w:pPr>
        <w:rPr>
          <w:sz w:val="22"/>
          <w:szCs w:val="22"/>
        </w:rPr>
      </w:pPr>
      <w:bookmarkStart w:id="2" w:name="_Hlk43718632"/>
      <w:r w:rsidRPr="00D470C2">
        <w:rPr>
          <w:b/>
        </w:rPr>
        <w:t>Skriftligt samråd med EU-nämnden rörande</w:t>
      </w:r>
      <w:r>
        <w:rPr>
          <w:b/>
        </w:rPr>
        <w:t xml:space="preserve"> </w:t>
      </w:r>
      <w:r w:rsidR="000C5D71">
        <w:rPr>
          <w:b/>
        </w:rPr>
        <w:t xml:space="preserve">dels </w:t>
      </w:r>
      <w:r w:rsidR="000C5D71" w:rsidRPr="000C5D71">
        <w:rPr>
          <w:rFonts w:ascii="OrigGarmnd BT" w:hAnsi="OrigGarmnd BT"/>
          <w:b/>
        </w:rPr>
        <w:t>stärkt C-skydd och kemisk säkerhet i Ukraina</w:t>
      </w:r>
      <w:r w:rsidR="000C5D71">
        <w:t xml:space="preserve">, </w:t>
      </w:r>
      <w:r w:rsidR="000C5D71" w:rsidRPr="000C5D71">
        <w:rPr>
          <w:b/>
        </w:rPr>
        <w:t>dels implementering av FN:s säkerhetsrådsresolution 1540 (2004) om icke-spridning av massförstörelsevapen och dess vapenbärare, och dels stöd till tredjeländer (</w:t>
      </w:r>
      <w:proofErr w:type="spellStart"/>
      <w:r w:rsidR="000C5D71" w:rsidRPr="000C5D71">
        <w:rPr>
          <w:b/>
        </w:rPr>
        <w:t>outreach</w:t>
      </w:r>
      <w:proofErr w:type="spellEnd"/>
      <w:r w:rsidR="000C5D71" w:rsidRPr="000C5D71">
        <w:rPr>
          <w:b/>
        </w:rPr>
        <w:t>)</w:t>
      </w:r>
      <w:r w:rsidR="000C5D71">
        <w:rPr>
          <w:b/>
        </w:rPr>
        <w:t>.</w:t>
      </w:r>
      <w:r w:rsidRPr="000C5D71">
        <w:rPr>
          <w:b/>
        </w:rPr>
        <w:br/>
      </w:r>
      <w:r w:rsidRPr="003B1657">
        <w:t>Samrådet avslutades den 12 juni 2020.</w:t>
      </w:r>
      <w:r>
        <w:rPr>
          <w:b/>
        </w:rPr>
        <w:t xml:space="preserve"> </w:t>
      </w:r>
      <w:r>
        <w:t>Det fanns stöd för regeringens ståndpunkt. Ingen avvikande ståndpunkt har anmälts.</w:t>
      </w:r>
    </w:p>
    <w:bookmarkEnd w:id="2"/>
    <w:p w14:paraId="6ED01D40" w14:textId="77777777" w:rsidR="00626B07" w:rsidRPr="00DB087A" w:rsidRDefault="00626B07" w:rsidP="00626B07">
      <w:pPr>
        <w:rPr>
          <w:sz w:val="22"/>
          <w:szCs w:val="22"/>
        </w:rPr>
      </w:pPr>
    </w:p>
    <w:p w14:paraId="0C823418" w14:textId="77777777" w:rsidR="00C866F4" w:rsidRDefault="00626B07" w:rsidP="00C866F4">
      <w:pPr>
        <w:rPr>
          <w:b/>
        </w:rPr>
      </w:pPr>
      <w:r w:rsidRPr="00D470C2">
        <w:rPr>
          <w:b/>
        </w:rPr>
        <w:t xml:space="preserve">Skriftligt samråd med EU-nämnden rörande </w:t>
      </w:r>
      <w:r w:rsidR="00C866F4" w:rsidRPr="00C866F4">
        <w:rPr>
          <w:b/>
        </w:rPr>
        <w:t>rådsslutsatser om svaret på covid-19-pandemin inom EU:s energisektor – vägen till återhämtning</w:t>
      </w:r>
      <w:r w:rsidR="00C866F4">
        <w:rPr>
          <w:b/>
        </w:rPr>
        <w:t>.</w:t>
      </w:r>
    </w:p>
    <w:p w14:paraId="7A152DB8" w14:textId="77777777" w:rsidR="00C866F4" w:rsidRPr="00C866F4" w:rsidRDefault="00C866F4" w:rsidP="00C866F4">
      <w:r w:rsidRPr="00C866F4">
        <w:t xml:space="preserve">Samrådet avslutades den 12 juni 2020. </w:t>
      </w:r>
    </w:p>
    <w:p w14:paraId="01FB8C2B" w14:textId="77777777" w:rsidR="00626B07" w:rsidRPr="00DB087A" w:rsidRDefault="00626B07" w:rsidP="00626B07">
      <w:pPr>
        <w:rPr>
          <w:sz w:val="22"/>
          <w:szCs w:val="22"/>
        </w:rPr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D06EF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87AB2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6600"/>
    <w:rsid w:val="007473C4"/>
    <w:rsid w:val="00750CED"/>
    <w:rsid w:val="007525F8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876D5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3771"/>
    <w:rsid w:val="008C47D5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3C54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6596E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66F4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29AC4-1DA9-4D16-9B34-D5BE03B2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</TotalTime>
  <Pages>6</Pages>
  <Words>1064</Words>
  <Characters>6133</Characters>
  <Application>Microsoft Office Word</Application>
  <DocSecurity>0</DocSecurity>
  <Lines>1533</Lines>
  <Paragraphs>248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5</cp:revision>
  <cp:lastPrinted>2020-06-25T12:04:00Z</cp:lastPrinted>
  <dcterms:created xsi:type="dcterms:W3CDTF">2020-06-25T12:00:00Z</dcterms:created>
  <dcterms:modified xsi:type="dcterms:W3CDTF">2020-09-02T08:38:00Z</dcterms:modified>
</cp:coreProperties>
</file>