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676E" w:rsidRPr="00664BE9" w:rsidTr="00B067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676E" w:rsidRPr="00664BE9" w:rsidRDefault="006C01BA" w:rsidP="00B0676E">
            <w:pPr>
              <w:pStyle w:val="RSKRbeteckning"/>
              <w:spacing w:before="240"/>
            </w:pPr>
            <w:r w:rsidRPr="00664BE9">
              <w:t>Riksdagsskrivelse</w:t>
            </w:r>
          </w:p>
          <w:p w:rsidR="00B0676E" w:rsidRPr="00664BE9" w:rsidRDefault="006C01BA" w:rsidP="00B0676E">
            <w:pPr>
              <w:pStyle w:val="RSKRbeteckning"/>
            </w:pPr>
            <w:r w:rsidRPr="00664BE9">
              <w:t>2010/11</w:t>
            </w:r>
            <w:r w:rsidR="00B0676E" w:rsidRPr="00664BE9">
              <w:t>:</w:t>
            </w:r>
            <w:r w:rsidRPr="00664BE9">
              <w:t>62</w:t>
            </w:r>
          </w:p>
        </w:tc>
        <w:tc>
          <w:tcPr>
            <w:tcW w:w="1134" w:type="dxa"/>
          </w:tcPr>
          <w:p w:rsidR="00B0676E" w:rsidRPr="00664BE9" w:rsidRDefault="00664BE9" w:rsidP="00B0676E">
            <w:pPr>
              <w:jc w:val="right"/>
            </w:pPr>
            <w:r w:rsidRPr="00664BE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76E" w:rsidRPr="00664BE9" w:rsidTr="00B067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676E" w:rsidRPr="00664BE9" w:rsidRDefault="00B0676E">
            <w:pPr>
              <w:rPr>
                <w:sz w:val="10"/>
              </w:rPr>
            </w:pPr>
          </w:p>
        </w:tc>
      </w:tr>
    </w:tbl>
    <w:p w:rsidR="00B0676E" w:rsidRPr="00664BE9" w:rsidRDefault="00B0676E"/>
    <w:p w:rsidR="00B0676E" w:rsidRPr="00664BE9" w:rsidRDefault="006C01BA" w:rsidP="00B0676E">
      <w:pPr>
        <w:pStyle w:val="Mottagare1"/>
      </w:pPr>
      <w:r w:rsidRPr="00664BE9">
        <w:t>Regeringen</w:t>
      </w:r>
    </w:p>
    <w:p w:rsidR="00B0676E" w:rsidRPr="00664BE9" w:rsidRDefault="006C01BA" w:rsidP="00B0676E">
      <w:pPr>
        <w:pStyle w:val="Mottagare2"/>
      </w:pPr>
      <w:r w:rsidRPr="00664BE9">
        <w:t>Finansdepartementet</w:t>
      </w:r>
      <w:r w:rsidR="006F1131" w:rsidRPr="00664BE9">
        <w:rPr>
          <w:rStyle w:val="Fotnotsreferens"/>
        </w:rPr>
        <w:footnoteReference w:id="1"/>
      </w:r>
    </w:p>
    <w:p w:rsidR="00B0676E" w:rsidRPr="00664BE9" w:rsidRDefault="00B0676E" w:rsidP="00B0676E">
      <w:r w:rsidRPr="00664BE9">
        <w:t xml:space="preserve">Med överlämnande av </w:t>
      </w:r>
      <w:r w:rsidR="006C01BA" w:rsidRPr="00664BE9">
        <w:t>finansutskottet</w:t>
      </w:r>
      <w:r w:rsidRPr="00664BE9">
        <w:t xml:space="preserve">s betänkande </w:t>
      </w:r>
      <w:r w:rsidR="006C01BA" w:rsidRPr="00664BE9">
        <w:t>2010/11</w:t>
      </w:r>
      <w:r w:rsidRPr="00664BE9">
        <w:t>:</w:t>
      </w:r>
      <w:r w:rsidR="006C01BA" w:rsidRPr="00664BE9">
        <w:t>FiU8</w:t>
      </w:r>
      <w:r w:rsidRPr="00664BE9">
        <w:t xml:space="preserve"> </w:t>
      </w:r>
      <w:r w:rsidR="006C01BA" w:rsidRPr="00664BE9">
        <w:t>En ny försäkringsrörelselag</w:t>
      </w:r>
      <w:r w:rsidRPr="00664BE9">
        <w:t xml:space="preserve"> får jag anmäla att riksdagen denna dag bifallit utskottets förslag till riksdagsbeslut.</w:t>
      </w:r>
    </w:p>
    <w:p w:rsidR="00B0676E" w:rsidRPr="00664BE9" w:rsidRDefault="00B0676E" w:rsidP="00B0676E">
      <w:pPr>
        <w:pStyle w:val="Stockholm"/>
      </w:pPr>
      <w:r w:rsidRPr="00664BE9">
        <w:t xml:space="preserve">Stockholm </w:t>
      </w:r>
      <w:r w:rsidR="006C01BA" w:rsidRPr="00664BE9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676E" w:rsidRPr="00664BE9" w:rsidTr="00B067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676E" w:rsidRPr="00664BE9" w:rsidRDefault="006C01BA" w:rsidP="00B0676E">
            <w:pPr>
              <w:pStyle w:val="AvsTalman"/>
            </w:pPr>
            <w:r w:rsidRPr="00664BE9">
              <w:t>Per Westerberg</w:t>
            </w:r>
          </w:p>
        </w:tc>
        <w:tc>
          <w:tcPr>
            <w:tcW w:w="3628" w:type="dxa"/>
          </w:tcPr>
          <w:p w:rsidR="00B0676E" w:rsidRPr="00664BE9" w:rsidRDefault="006C01BA" w:rsidP="00B0676E">
            <w:pPr>
              <w:pStyle w:val="AvsTjnsteman"/>
            </w:pPr>
            <w:r w:rsidRPr="00664BE9">
              <w:t>Ulf Christoffersson</w:t>
            </w:r>
          </w:p>
        </w:tc>
      </w:tr>
    </w:tbl>
    <w:p w:rsidR="00D85057" w:rsidRPr="00664BE9" w:rsidRDefault="00D85057" w:rsidP="00B0676E"/>
    <w:sectPr w:rsidR="00D85057" w:rsidRPr="00664BE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0073" w:rsidRPr="00664BE9" w:rsidRDefault="00130073">
      <w:r w:rsidRPr="00664BE9">
        <w:separator/>
      </w:r>
    </w:p>
  </w:endnote>
  <w:endnote w:type="continuationSeparator" w:id="0">
    <w:p w:rsidR="00130073" w:rsidRPr="00664BE9" w:rsidRDefault="00130073">
      <w:r w:rsidRPr="00664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0073" w:rsidRPr="00664BE9" w:rsidRDefault="00130073">
      <w:r w:rsidRPr="00664BE9">
        <w:separator/>
      </w:r>
    </w:p>
  </w:footnote>
  <w:footnote w:type="continuationSeparator" w:id="0">
    <w:p w:rsidR="00130073" w:rsidRPr="00664BE9" w:rsidRDefault="00130073">
      <w:r w:rsidRPr="00664BE9">
        <w:continuationSeparator/>
      </w:r>
    </w:p>
  </w:footnote>
  <w:footnote w:id="1">
    <w:p w:rsidR="006F1131" w:rsidRPr="00664BE9" w:rsidRDefault="006F1131">
      <w:pPr>
        <w:pStyle w:val="Fotnotstext"/>
      </w:pPr>
      <w:r w:rsidRPr="00664BE9">
        <w:rPr>
          <w:rStyle w:val="Fotnotsreferens"/>
        </w:rPr>
        <w:footnoteRef/>
      </w:r>
      <w:r w:rsidRPr="00664BE9">
        <w:t xml:space="preserve"> Riksdagsskrivelse 2010/11:63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6E"/>
    <w:rsid w:val="00030929"/>
    <w:rsid w:val="0009098F"/>
    <w:rsid w:val="000C2D8D"/>
    <w:rsid w:val="00130073"/>
    <w:rsid w:val="001667BD"/>
    <w:rsid w:val="001C2855"/>
    <w:rsid w:val="00224A43"/>
    <w:rsid w:val="00243D3C"/>
    <w:rsid w:val="00244660"/>
    <w:rsid w:val="0026798D"/>
    <w:rsid w:val="0027286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4BE9"/>
    <w:rsid w:val="006668C5"/>
    <w:rsid w:val="006C01BA"/>
    <w:rsid w:val="006F1131"/>
    <w:rsid w:val="007D2903"/>
    <w:rsid w:val="00852286"/>
    <w:rsid w:val="00860608"/>
    <w:rsid w:val="008D022D"/>
    <w:rsid w:val="009417EF"/>
    <w:rsid w:val="009F0EC7"/>
    <w:rsid w:val="00A16D59"/>
    <w:rsid w:val="00AC3A6D"/>
    <w:rsid w:val="00B0676E"/>
    <w:rsid w:val="00BB222A"/>
    <w:rsid w:val="00BB66ED"/>
    <w:rsid w:val="00C1040E"/>
    <w:rsid w:val="00C72B82"/>
    <w:rsid w:val="00C7708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0EE5FA-FFB0-4645-ADD5-6DC67E0F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F113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F11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2010-12-08T15:01:00Z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62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En ny försäkringsrörelselag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