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3B5DFFAC" w:rsidR="008D0D89" w:rsidRDefault="008D0D89" w:rsidP="0096348C">
      <w:pPr>
        <w:rPr>
          <w:szCs w:val="24"/>
        </w:rPr>
      </w:pPr>
    </w:p>
    <w:p w14:paraId="202634CA" w14:textId="77777777" w:rsidR="00A37FCE" w:rsidRPr="00CD7BA8" w:rsidRDefault="00A37FCE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79DA829B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</w:t>
            </w:r>
            <w:r w:rsidR="00950082">
              <w:rPr>
                <w:b/>
                <w:szCs w:val="24"/>
              </w:rPr>
              <w:t>8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545E581D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693076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693076">
              <w:rPr>
                <w:szCs w:val="24"/>
              </w:rPr>
              <w:t>0</w:t>
            </w:r>
            <w:r w:rsidR="00950082">
              <w:rPr>
                <w:szCs w:val="24"/>
              </w:rPr>
              <w:t>4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D9C9681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50082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A37FCE">
              <w:rPr>
                <w:szCs w:val="24"/>
              </w:rPr>
              <w:t>–</w:t>
            </w:r>
            <w:r w:rsidR="00A37FCE" w:rsidRPr="00A37FCE">
              <w:rPr>
                <w:szCs w:val="24"/>
              </w:rPr>
              <w:t>1</w:t>
            </w:r>
            <w:r w:rsidR="00930623" w:rsidRPr="00A37FCE">
              <w:rPr>
                <w:szCs w:val="24"/>
              </w:rPr>
              <w:t>0</w:t>
            </w:r>
            <w:r w:rsidR="00A37FCE" w:rsidRPr="00A37FCE">
              <w:rPr>
                <w:szCs w:val="24"/>
              </w:rPr>
              <w:t>.45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3CBEC04D" w14:textId="74C3F1E9" w:rsidR="00796E82" w:rsidRDefault="00796E82" w:rsidP="00D15874">
      <w:pPr>
        <w:tabs>
          <w:tab w:val="left" w:pos="1418"/>
        </w:tabs>
        <w:rPr>
          <w:snapToGrid w:val="0"/>
          <w:szCs w:val="24"/>
        </w:rPr>
      </w:pPr>
    </w:p>
    <w:p w14:paraId="1C247141" w14:textId="3D199CF6" w:rsidR="00A37FCE" w:rsidRDefault="00A37FCE" w:rsidP="00D15874">
      <w:pPr>
        <w:tabs>
          <w:tab w:val="left" w:pos="1418"/>
        </w:tabs>
        <w:rPr>
          <w:snapToGrid w:val="0"/>
          <w:szCs w:val="24"/>
        </w:rPr>
      </w:pPr>
    </w:p>
    <w:p w14:paraId="1AA754BF" w14:textId="77777777" w:rsidR="00A37FCE" w:rsidRPr="00CD7BA8" w:rsidRDefault="00A37FCE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25A08" w:rsidRPr="00CD7BA8" w14:paraId="08ADC7A5" w14:textId="77777777" w:rsidTr="00B10A33">
        <w:tc>
          <w:tcPr>
            <w:tcW w:w="567" w:type="dxa"/>
          </w:tcPr>
          <w:p w14:paraId="6A93C7AF" w14:textId="039D25DF" w:rsidR="00C25A08" w:rsidRDefault="00C25A0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5273E1A1" w14:textId="15811BA0" w:rsidR="00C25A08" w:rsidRDefault="00950082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50082">
              <w:rPr>
                <w:b/>
                <w:snapToGrid w:val="0"/>
                <w:szCs w:val="24"/>
              </w:rPr>
              <w:t>Information från Riksrevisionen</w:t>
            </w:r>
          </w:p>
          <w:p w14:paraId="4BC116FE" w14:textId="77777777" w:rsidR="00950082" w:rsidRDefault="00950082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0A27A35" w14:textId="17515D69" w:rsidR="00C25A08" w:rsidRDefault="00950082" w:rsidP="00994F4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50082">
              <w:rPr>
                <w:bCs/>
                <w:snapToGrid w:val="0"/>
                <w:szCs w:val="24"/>
              </w:rPr>
              <w:t>Riksrevisionen presentera</w:t>
            </w:r>
            <w:r>
              <w:rPr>
                <w:bCs/>
                <w:snapToGrid w:val="0"/>
                <w:szCs w:val="24"/>
              </w:rPr>
              <w:t>de</w:t>
            </w:r>
            <w:r w:rsidRPr="00950082">
              <w:rPr>
                <w:bCs/>
                <w:snapToGrid w:val="0"/>
                <w:szCs w:val="24"/>
              </w:rPr>
              <w:t xml:space="preserve"> rapporten </w:t>
            </w:r>
            <w:proofErr w:type="spellStart"/>
            <w:r w:rsidRPr="00950082">
              <w:rPr>
                <w:bCs/>
                <w:snapToGrid w:val="0"/>
                <w:szCs w:val="24"/>
              </w:rPr>
              <w:t>IVO:s</w:t>
            </w:r>
            <w:proofErr w:type="spellEnd"/>
            <w:r w:rsidRPr="00950082">
              <w:rPr>
                <w:bCs/>
                <w:snapToGrid w:val="0"/>
                <w:szCs w:val="24"/>
              </w:rPr>
              <w:t xml:space="preserve"> hantering av enskildas klagomål på hälso- och sjukvården (</w:t>
            </w:r>
            <w:proofErr w:type="spellStart"/>
            <w:r w:rsidRPr="00950082">
              <w:rPr>
                <w:bCs/>
                <w:snapToGrid w:val="0"/>
                <w:szCs w:val="24"/>
              </w:rPr>
              <w:t>RiR</w:t>
            </w:r>
            <w:proofErr w:type="spellEnd"/>
            <w:r w:rsidRPr="00950082">
              <w:rPr>
                <w:bCs/>
                <w:snapToGrid w:val="0"/>
                <w:szCs w:val="24"/>
              </w:rPr>
              <w:t xml:space="preserve"> 2025:29).</w:t>
            </w:r>
          </w:p>
          <w:p w14:paraId="42606FCC" w14:textId="50881BE1" w:rsidR="00950082" w:rsidRPr="00866E82" w:rsidRDefault="00950082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25494" w:rsidRPr="00CD7BA8" w14:paraId="7D077A16" w14:textId="77777777" w:rsidTr="00B10A33">
        <w:tc>
          <w:tcPr>
            <w:tcW w:w="567" w:type="dxa"/>
          </w:tcPr>
          <w:p w14:paraId="2748BF5E" w14:textId="546A59EF" w:rsidR="00A25494" w:rsidRDefault="00A25494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5F61A7BF" w14:textId="44A57AD1" w:rsidR="00A25494" w:rsidRDefault="00A25494" w:rsidP="00A254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50082">
              <w:rPr>
                <w:b/>
                <w:snapToGrid w:val="0"/>
                <w:szCs w:val="24"/>
              </w:rPr>
              <w:t>Information från Inspektionen för vård och omsorg (IVO)</w:t>
            </w:r>
          </w:p>
          <w:p w14:paraId="406D3E9A" w14:textId="77777777" w:rsidR="00A25494" w:rsidRDefault="00A25494" w:rsidP="00A254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A076938" w14:textId="36379F84" w:rsidR="00A25494" w:rsidRDefault="00A25494" w:rsidP="00A2549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F</w:t>
            </w:r>
            <w:r w:rsidRPr="00950082">
              <w:rPr>
                <w:bCs/>
                <w:snapToGrid w:val="0"/>
                <w:szCs w:val="24"/>
              </w:rPr>
              <w:t>öreträdare från IVO informera</w:t>
            </w:r>
            <w:r>
              <w:rPr>
                <w:bCs/>
                <w:snapToGrid w:val="0"/>
                <w:szCs w:val="24"/>
              </w:rPr>
              <w:t>de</w:t>
            </w:r>
            <w:r w:rsidRPr="00950082">
              <w:rPr>
                <w:bCs/>
                <w:snapToGrid w:val="0"/>
                <w:szCs w:val="24"/>
              </w:rPr>
              <w:t xml:space="preserve"> om myndighetens hantering av klagomål.</w:t>
            </w:r>
          </w:p>
          <w:p w14:paraId="2CE23491" w14:textId="77777777" w:rsidR="00A25494" w:rsidRPr="00950082" w:rsidRDefault="00A25494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6A97C826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2549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2717E64B" w14:textId="77777777" w:rsidR="00994F47" w:rsidRPr="00866E82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66E82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866E82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6F1A4C36" w:rsidR="00994F47" w:rsidRPr="00D86F02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866E82">
              <w:rPr>
                <w:snapToGrid w:val="0"/>
                <w:szCs w:val="24"/>
              </w:rPr>
              <w:t xml:space="preserve">Utskottet justerade </w:t>
            </w:r>
            <w:r w:rsidRPr="00615948">
              <w:rPr>
                <w:snapToGrid w:val="0"/>
                <w:szCs w:val="24"/>
              </w:rPr>
              <w:t>protokoll 2025/26:1</w:t>
            </w:r>
            <w:r w:rsidR="00950082" w:rsidRPr="00615948">
              <w:rPr>
                <w:snapToGrid w:val="0"/>
                <w:szCs w:val="24"/>
              </w:rPr>
              <w:t>7</w:t>
            </w:r>
            <w:r w:rsidRPr="00615948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8D0D89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65859" w:rsidRPr="00CD7BA8" w14:paraId="3EE3CD77" w14:textId="77777777" w:rsidTr="00B10A33">
        <w:tc>
          <w:tcPr>
            <w:tcW w:w="567" w:type="dxa"/>
          </w:tcPr>
          <w:p w14:paraId="01C20ED7" w14:textId="7F07A1FB" w:rsidR="00765859" w:rsidRDefault="00765859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4551263A" w14:textId="77777777" w:rsidR="00765859" w:rsidRPr="00A37FCE" w:rsidRDefault="00765859" w:rsidP="00994F47">
            <w:pPr>
              <w:tabs>
                <w:tab w:val="left" w:pos="1701"/>
              </w:tabs>
              <w:rPr>
                <w:b/>
                <w:bCs/>
              </w:rPr>
            </w:pPr>
            <w:r w:rsidRPr="00A37FCE">
              <w:rPr>
                <w:b/>
                <w:bCs/>
              </w:rPr>
              <w:t xml:space="preserve">Återrapportering från studieresa till Kapstaden, Sydafrika, den 24–26 november 2025. </w:t>
            </w:r>
          </w:p>
          <w:p w14:paraId="561DFEFA" w14:textId="77777777" w:rsidR="00765859" w:rsidRPr="00A37FCE" w:rsidRDefault="00765859" w:rsidP="00994F47">
            <w:pPr>
              <w:tabs>
                <w:tab w:val="left" w:pos="1701"/>
              </w:tabs>
            </w:pPr>
          </w:p>
          <w:p w14:paraId="52EC42A5" w14:textId="1FEBDA5C" w:rsidR="00765859" w:rsidRPr="00A37FCE" w:rsidRDefault="00765859" w:rsidP="00994F47">
            <w:pPr>
              <w:tabs>
                <w:tab w:val="left" w:pos="1701"/>
              </w:tabs>
            </w:pPr>
            <w:r w:rsidRPr="00A37FCE">
              <w:t xml:space="preserve">Christian Carlsson (KD) och </w:t>
            </w:r>
            <w:r w:rsidRPr="00A37FCE">
              <w:rPr>
                <w:rStyle w:val="s1"/>
              </w:rPr>
              <w:t xml:space="preserve">Dženan Čišija </w:t>
            </w:r>
            <w:r w:rsidRPr="00A37FCE">
              <w:t xml:space="preserve">(S) återrapporterade från en studieresa för nordiska parlamentariker till Kapstaden, Sydafrika den 24–26 november 2025. </w:t>
            </w:r>
          </w:p>
          <w:p w14:paraId="0CC00DF3" w14:textId="2392D46E" w:rsidR="00765859" w:rsidRPr="00A37FCE" w:rsidRDefault="00765859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7F1FA8D7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6585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D863554" w14:textId="77777777" w:rsidR="005C1BFC" w:rsidRPr="00A37FC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A37FCE">
              <w:rPr>
                <w:b/>
              </w:rPr>
              <w:t>Inkomna skrivelser</w:t>
            </w:r>
          </w:p>
          <w:p w14:paraId="704E332A" w14:textId="77777777" w:rsidR="005C1BFC" w:rsidRPr="00A37FC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237BA54C" w:rsidR="005C1BFC" w:rsidRPr="00A37FC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A37FCE">
              <w:rPr>
                <w:szCs w:val="24"/>
              </w:rPr>
              <w:t xml:space="preserve">Inkomna skrivelser anmäldes (dnr </w:t>
            </w:r>
            <w:r w:rsidR="00765859" w:rsidRPr="00A37FCE">
              <w:rPr>
                <w:szCs w:val="24"/>
              </w:rPr>
              <w:t>706</w:t>
            </w:r>
            <w:r w:rsidR="00206038" w:rsidRPr="00A37FCE">
              <w:rPr>
                <w:szCs w:val="24"/>
              </w:rPr>
              <w:t>-202</w:t>
            </w:r>
            <w:r w:rsidR="00791959" w:rsidRPr="00A37FCE">
              <w:rPr>
                <w:szCs w:val="24"/>
              </w:rPr>
              <w:t>5</w:t>
            </w:r>
            <w:r w:rsidR="00206038" w:rsidRPr="00A37FCE">
              <w:rPr>
                <w:szCs w:val="24"/>
              </w:rPr>
              <w:t>/2</w:t>
            </w:r>
            <w:r w:rsidR="00791959" w:rsidRPr="00A37FCE">
              <w:rPr>
                <w:szCs w:val="24"/>
              </w:rPr>
              <w:t>6</w:t>
            </w:r>
            <w:r w:rsidR="00765859" w:rsidRPr="00A37FCE">
              <w:rPr>
                <w:szCs w:val="24"/>
              </w:rPr>
              <w:t>, 708-2025/26, 715-2025/26</w:t>
            </w:r>
            <w:r w:rsidR="00BE2DA4" w:rsidRPr="00A37FCE">
              <w:rPr>
                <w:szCs w:val="24"/>
              </w:rPr>
              <w:t xml:space="preserve"> och </w:t>
            </w:r>
            <w:r w:rsidR="00765859" w:rsidRPr="00A37FCE">
              <w:rPr>
                <w:szCs w:val="24"/>
              </w:rPr>
              <w:t>716</w:t>
            </w:r>
            <w:r w:rsidR="00BE2DA4" w:rsidRPr="00A37FCE">
              <w:rPr>
                <w:szCs w:val="24"/>
              </w:rPr>
              <w:t>-2025/26</w:t>
            </w:r>
            <w:r w:rsidRPr="00A37FCE">
              <w:rPr>
                <w:szCs w:val="24"/>
              </w:rPr>
              <w:t>).</w:t>
            </w:r>
            <w:r w:rsidRPr="00A37FCE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3953F607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65859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A37FCE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37FCE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A37FCE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A37FC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A37FCE">
              <w:rPr>
                <w:bCs/>
                <w:szCs w:val="24"/>
              </w:rPr>
              <w:t>Kanslichefen informerade om planeringen.</w:t>
            </w:r>
            <w:r w:rsidRPr="00A37FCE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08CAB5CB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6585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5C1BFC" w:rsidRPr="00A37FCE" w:rsidRDefault="005C1BFC" w:rsidP="005C1BFC">
            <w:pPr>
              <w:rPr>
                <w:b/>
                <w:snapToGrid w:val="0"/>
                <w:szCs w:val="24"/>
              </w:rPr>
            </w:pPr>
            <w:r w:rsidRPr="00A37FCE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A37FCE" w:rsidRDefault="005C1BFC" w:rsidP="005C1BFC">
            <w:pPr>
              <w:rPr>
                <w:snapToGrid w:val="0"/>
                <w:szCs w:val="24"/>
              </w:rPr>
            </w:pPr>
          </w:p>
          <w:p w14:paraId="7CF6E935" w14:textId="64D5C90F" w:rsidR="005C1BFC" w:rsidRPr="00A37FCE" w:rsidRDefault="005C1BFC" w:rsidP="005C1BFC">
            <w:pPr>
              <w:rPr>
                <w:bCs/>
                <w:snapToGrid w:val="0"/>
                <w:szCs w:val="24"/>
              </w:rPr>
            </w:pPr>
            <w:r w:rsidRPr="00A37FCE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A37FCE">
              <w:rPr>
                <w:bCs/>
                <w:snapToGrid w:val="0"/>
                <w:szCs w:val="24"/>
              </w:rPr>
              <w:t>t</w:t>
            </w:r>
            <w:r w:rsidR="00950082" w:rsidRPr="00A37FCE">
              <w:rPr>
                <w:bCs/>
                <w:snapToGrid w:val="0"/>
                <w:szCs w:val="24"/>
              </w:rPr>
              <w:t>i</w:t>
            </w:r>
            <w:r w:rsidR="00206038" w:rsidRPr="00A37FCE">
              <w:rPr>
                <w:bCs/>
                <w:snapToGrid w:val="0"/>
                <w:szCs w:val="24"/>
              </w:rPr>
              <w:t>s</w:t>
            </w:r>
            <w:r w:rsidRPr="00A37FCE">
              <w:rPr>
                <w:bCs/>
                <w:snapToGrid w:val="0"/>
                <w:szCs w:val="24"/>
              </w:rPr>
              <w:t xml:space="preserve">dagen den </w:t>
            </w:r>
            <w:r w:rsidR="00950082" w:rsidRPr="00A37FCE">
              <w:rPr>
                <w:bCs/>
                <w:snapToGrid w:val="0"/>
                <w:szCs w:val="24"/>
              </w:rPr>
              <w:t>9</w:t>
            </w:r>
            <w:r w:rsidRPr="00A37FCE">
              <w:rPr>
                <w:bCs/>
                <w:snapToGrid w:val="0"/>
                <w:szCs w:val="24"/>
              </w:rPr>
              <w:t xml:space="preserve"> </w:t>
            </w:r>
            <w:r w:rsidR="00872C7D" w:rsidRPr="00A37FCE">
              <w:rPr>
                <w:bCs/>
                <w:snapToGrid w:val="0"/>
                <w:szCs w:val="24"/>
              </w:rPr>
              <w:t>dec</w:t>
            </w:r>
            <w:r w:rsidR="00755220" w:rsidRPr="00A37FCE">
              <w:rPr>
                <w:bCs/>
                <w:snapToGrid w:val="0"/>
                <w:szCs w:val="24"/>
              </w:rPr>
              <w:t>em</w:t>
            </w:r>
            <w:r w:rsidRPr="00A37FCE">
              <w:rPr>
                <w:bCs/>
                <w:snapToGrid w:val="0"/>
                <w:szCs w:val="24"/>
              </w:rPr>
              <w:t>ber 2025 kl. 1</w:t>
            </w:r>
            <w:r w:rsidR="00950082" w:rsidRPr="00A37FCE">
              <w:rPr>
                <w:bCs/>
                <w:snapToGrid w:val="0"/>
                <w:szCs w:val="24"/>
              </w:rPr>
              <w:t>1</w:t>
            </w:r>
            <w:r w:rsidRPr="00A37FCE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A37FCE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A37FC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A37FC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37FCE">
              <w:rPr>
                <w:szCs w:val="24"/>
              </w:rPr>
              <w:t>Vid protokollet</w:t>
            </w:r>
          </w:p>
          <w:p w14:paraId="5A7907BE" w14:textId="77777777" w:rsidR="005C1BFC" w:rsidRPr="00A37FC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A37FC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104D82B" w:rsidR="0086471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1E5F044" w14:textId="77777777" w:rsidR="002A1D11" w:rsidRPr="00A37FCE" w:rsidRDefault="002A1D11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2A3598C2" w:rsidR="005C1BFC" w:rsidRPr="00A37FC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37FCE">
              <w:rPr>
                <w:szCs w:val="24"/>
              </w:rPr>
              <w:t xml:space="preserve">Justeras den </w:t>
            </w:r>
            <w:r w:rsidR="00950082" w:rsidRPr="00A37FCE">
              <w:rPr>
                <w:szCs w:val="24"/>
              </w:rPr>
              <w:t>9</w:t>
            </w:r>
            <w:r w:rsidR="00755220" w:rsidRPr="00A37FCE">
              <w:rPr>
                <w:szCs w:val="24"/>
              </w:rPr>
              <w:t xml:space="preserve"> </w:t>
            </w:r>
            <w:r w:rsidR="00872C7D" w:rsidRPr="00A37FCE">
              <w:rPr>
                <w:szCs w:val="24"/>
              </w:rPr>
              <w:t>dec</w:t>
            </w:r>
            <w:r w:rsidR="00755220" w:rsidRPr="00A37FCE">
              <w:rPr>
                <w:szCs w:val="24"/>
              </w:rPr>
              <w:t>em</w:t>
            </w:r>
            <w:r w:rsidRPr="00A37FCE">
              <w:rPr>
                <w:szCs w:val="24"/>
              </w:rPr>
              <w:t>ber 2025</w:t>
            </w:r>
          </w:p>
          <w:p w14:paraId="4D75E4D0" w14:textId="77777777" w:rsidR="005C1BFC" w:rsidRPr="00A37FC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A37FC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A37FCE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A37FC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37FCE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4BA8B723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</w:t>
            </w:r>
            <w:r w:rsidR="00950082">
              <w:rPr>
                <w:sz w:val="20"/>
              </w:rPr>
              <w:t>8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206AF2E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A37FCE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35C441C1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A37FCE">
              <w:rPr>
                <w:sz w:val="20"/>
              </w:rPr>
              <w:t>3-5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31F74D99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A37FCE">
              <w:rPr>
                <w:sz w:val="20"/>
              </w:rPr>
              <w:t>6-7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6B383076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45FDA159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6A5315B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63F8D475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3D2D1EA5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44A0A450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4E0958F8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49CC84F3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EB4C60F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25A30E7D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129CE7A0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05F5CED7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3951D4D4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3B4FE4B0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5DEAB932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8F3DC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310A72AC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6B94C485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3ED1C97A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536FF999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C61C88F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05E99A62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431C7AC6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369EDB97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075B0BA5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15242F2A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4EC232F7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00B96E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166B87D7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5A53D2F6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48F8CC60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2D60E7A0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4BA037B6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29175C54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21D91C95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4AA8A74B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43594CC2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156A2CC5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11E0CC59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2BED1A1B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77183349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3DFF795E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1590010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2A9FF5CB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9C38CBF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4DB4A83A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0501B13C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24B21878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344372B6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3CFE302F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58F4F85E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1AED888A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4BE9C782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10738445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30E2D5CD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44A80994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09F73DB7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32A3D8D0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0E40BD05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018585A1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5E3F029A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38220B67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52649A7A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2DBB46B0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4C5C5A0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DF5D1D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2A7F4FF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4B5E9754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4771FC68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18BD090E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2FA8C4C" w:rsidR="002D60E9" w:rsidRPr="00E40C0C" w:rsidRDefault="0043611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43611B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06263283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18CAEAFF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6E72AFDA" w:rsidR="002D60E9" w:rsidRPr="00E40C0C" w:rsidRDefault="00A37FC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1D11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3611B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5948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859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D7F7F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37FCE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A5E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character" w:customStyle="1" w:styleId="s1">
    <w:name w:val="s1"/>
    <w:basedOn w:val="Standardstycketeckensnitt"/>
    <w:rsid w:val="0076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714</TotalTime>
  <Pages>3</Pages>
  <Words>420</Words>
  <Characters>2828</Characters>
  <Application>Microsoft Office Word</Application>
  <DocSecurity>0</DocSecurity>
  <Lines>1414</Lines>
  <Paragraphs>270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213</cp:revision>
  <cp:lastPrinted>2025-12-04T11:32:00Z</cp:lastPrinted>
  <dcterms:created xsi:type="dcterms:W3CDTF">2024-12-19T08:10:00Z</dcterms:created>
  <dcterms:modified xsi:type="dcterms:W3CDTF">2025-12-09T11:44:00Z</dcterms:modified>
</cp:coreProperties>
</file>