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41192" w:rsidRPr="006D197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41192" w:rsidRPr="006D197C" w:rsidRDefault="004C69B0">
            <w:pPr>
              <w:spacing w:before="240"/>
              <w:rPr>
                <w:sz w:val="40"/>
              </w:rPr>
            </w:pPr>
            <w:r w:rsidRPr="006D197C">
              <w:rPr>
                <w:sz w:val="40"/>
              </w:rPr>
              <w:t>Riksdagsskrivelse</w:t>
            </w:r>
          </w:p>
          <w:p w:rsidR="00641192" w:rsidRPr="006D197C" w:rsidRDefault="004C69B0">
            <w:pPr>
              <w:pStyle w:val="RSKRbeteckning"/>
            </w:pPr>
            <w:r w:rsidRPr="006D197C">
              <w:t>2006/07</w:t>
            </w:r>
            <w:r w:rsidR="00641192" w:rsidRPr="006D197C">
              <w:t>:</w:t>
            </w:r>
            <w:r w:rsidRPr="006D197C">
              <w:t>187</w:t>
            </w:r>
          </w:p>
        </w:tc>
        <w:tc>
          <w:tcPr>
            <w:tcW w:w="1134" w:type="dxa"/>
          </w:tcPr>
          <w:p w:rsidR="00641192" w:rsidRPr="006D197C" w:rsidRDefault="006D197C">
            <w:pPr>
              <w:jc w:val="right"/>
            </w:pPr>
            <w:r w:rsidRPr="006D197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1192" w:rsidRPr="006D197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41192" w:rsidRPr="006D197C" w:rsidRDefault="00641192">
            <w:pPr>
              <w:spacing w:line="100" w:lineRule="exact"/>
              <w:rPr>
                <w:sz w:val="10"/>
              </w:rPr>
            </w:pPr>
          </w:p>
        </w:tc>
      </w:tr>
    </w:tbl>
    <w:p w:rsidR="00641192" w:rsidRPr="006D197C" w:rsidRDefault="00641192"/>
    <w:p w:rsidR="00641192" w:rsidRPr="006D197C" w:rsidRDefault="004C69B0">
      <w:pPr>
        <w:pStyle w:val="Mottagare1"/>
      </w:pPr>
      <w:r w:rsidRPr="006D197C">
        <w:t>Regeringen</w:t>
      </w:r>
    </w:p>
    <w:p w:rsidR="00641192" w:rsidRPr="006D197C" w:rsidRDefault="004C69B0">
      <w:pPr>
        <w:pStyle w:val="Mottagare2"/>
      </w:pPr>
      <w:r w:rsidRPr="006D197C">
        <w:rPr>
          <w:bCs/>
        </w:rPr>
        <w:t>Finansdepartementet</w:t>
      </w:r>
    </w:p>
    <w:p w:rsidR="00641192" w:rsidRPr="006D197C" w:rsidRDefault="00641192">
      <w:r w:rsidRPr="006D197C">
        <w:t xml:space="preserve">Med överlämnande av </w:t>
      </w:r>
      <w:r w:rsidR="004C69B0" w:rsidRPr="006D197C">
        <w:t>finans</w:t>
      </w:r>
      <w:r w:rsidRPr="006D197C">
        <w:t xml:space="preserve">utskottets betänkande </w:t>
      </w:r>
      <w:r w:rsidR="004C69B0" w:rsidRPr="006D197C">
        <w:t>2006/07</w:t>
      </w:r>
      <w:r w:rsidRPr="006D197C">
        <w:t>:</w:t>
      </w:r>
      <w:r w:rsidR="004C69B0" w:rsidRPr="006D197C">
        <w:t>FiU17</w:t>
      </w:r>
      <w:r w:rsidRPr="006D197C">
        <w:t xml:space="preserve"> </w:t>
      </w:r>
      <w:r w:rsidR="004C69B0" w:rsidRPr="006D197C">
        <w:t>Informationskrav i noterade företag, m.m.</w:t>
      </w:r>
      <w:r w:rsidRPr="006D197C">
        <w:t xml:space="preserve"> får jag anmäla att riksdagen denna dag bifallit utskottets förslag till riksdagsbeslut.</w:t>
      </w:r>
    </w:p>
    <w:p w:rsidR="00641192" w:rsidRPr="006D197C" w:rsidRDefault="00641192">
      <w:pPr>
        <w:pStyle w:val="Stockholm"/>
      </w:pPr>
      <w:r w:rsidRPr="006D197C">
        <w:t xml:space="preserve">Stockholm den </w:t>
      </w:r>
      <w:r w:rsidR="004C69B0" w:rsidRPr="006D197C">
        <w:t>31 maj 2007</w:t>
      </w:r>
    </w:p>
    <w:p w:rsidR="00641192" w:rsidRPr="006D197C" w:rsidRDefault="00641192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41192" w:rsidRPr="006D197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41192" w:rsidRPr="006D197C" w:rsidRDefault="004C69B0">
            <w:pPr>
              <w:pStyle w:val="AvsTalman"/>
            </w:pPr>
            <w:r w:rsidRPr="006D197C">
              <w:t>Birgitta Sellén</w:t>
            </w:r>
          </w:p>
        </w:tc>
        <w:tc>
          <w:tcPr>
            <w:tcW w:w="3628" w:type="dxa"/>
          </w:tcPr>
          <w:p w:rsidR="00641192" w:rsidRPr="006D197C" w:rsidRDefault="004C69B0">
            <w:pPr>
              <w:pStyle w:val="AvsTjnsteman"/>
            </w:pPr>
            <w:r w:rsidRPr="006D197C">
              <w:t>Ulf Christoffersson</w:t>
            </w:r>
          </w:p>
        </w:tc>
      </w:tr>
    </w:tbl>
    <w:p w:rsidR="00641192" w:rsidRPr="006D197C" w:rsidRDefault="00641192"/>
    <w:p w:rsidR="00D85057" w:rsidRPr="006D197C" w:rsidRDefault="00D85057" w:rsidP="00641192"/>
    <w:sectPr w:rsidR="00D85057" w:rsidRPr="006D197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E44"/>
    <w:rsid w:val="0009098F"/>
    <w:rsid w:val="001667BD"/>
    <w:rsid w:val="001C2855"/>
    <w:rsid w:val="00224A43"/>
    <w:rsid w:val="0026798D"/>
    <w:rsid w:val="004C4FD0"/>
    <w:rsid w:val="004C69B0"/>
    <w:rsid w:val="005422B3"/>
    <w:rsid w:val="005F2290"/>
    <w:rsid w:val="00641192"/>
    <w:rsid w:val="00662397"/>
    <w:rsid w:val="006D197C"/>
    <w:rsid w:val="006F77E8"/>
    <w:rsid w:val="00700E44"/>
    <w:rsid w:val="00860608"/>
    <w:rsid w:val="00A16D59"/>
    <w:rsid w:val="00BB222A"/>
    <w:rsid w:val="00BB66ED"/>
    <w:rsid w:val="00C72B82"/>
    <w:rsid w:val="00C943EF"/>
    <w:rsid w:val="00D85057"/>
    <w:rsid w:val="00DC0766"/>
    <w:rsid w:val="00EF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72E8BD-DFF7-474C-9209-210756E51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EF3A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288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2007-05-31T16:23:00Z</cp:lastPrinted>
  <dcterms:created xsi:type="dcterms:W3CDTF">2025-12-17T03:47:00Z</dcterms:created>
  <dcterms:modified xsi:type="dcterms:W3CDTF">2025-12-17T03:47:00Z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187</vt:lpwstr>
  </property>
  <property fmtid="{D5CDD505-2E9C-101B-9397-08002B2CF9AE}" pid="6" name="Datum">
    <vt:lpwstr>31 maj 2007</vt:lpwstr>
  </property>
  <property fmtid="{D5CDD505-2E9C-101B-9397-08002B2CF9AE}" pid="7" name="StartNr">
    <vt:lpwstr>187</vt:lpwstr>
  </property>
  <property fmtid="{D5CDD505-2E9C-101B-9397-08002B2CF9AE}" pid="8" name="SlutNr">
    <vt:lpwstr>187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</vt:lpwstr>
  </property>
  <property fmtid="{D5CDD505-2E9C-101B-9397-08002B2CF9AE}" pid="14" name="UskBet">
    <vt:lpwstr>FiU</vt:lpwstr>
  </property>
  <property fmtid="{D5CDD505-2E9C-101B-9397-08002B2CF9AE}" pid="15" name="RefRM">
    <vt:lpwstr>2006/07</vt:lpwstr>
  </property>
  <property fmtid="{D5CDD505-2E9C-101B-9397-08002B2CF9AE}" pid="16" name="RefNr">
    <vt:lpwstr>17</vt:lpwstr>
  </property>
  <property fmtid="{D5CDD505-2E9C-101B-9397-08002B2CF9AE}" pid="17" name="RefRubrik">
    <vt:lpwstr>Informationskrav i noterade företag, m.m.</vt:lpwstr>
  </property>
  <property fmtid="{D5CDD505-2E9C-101B-9397-08002B2CF9AE}" pid="18" name="Talman">
    <vt:lpwstr>Birgitta Sellén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1</vt:lpwstr>
  </property>
  <property fmtid="{D5CDD505-2E9C-101B-9397-08002B2CF9AE}" pid="22" name="IdxUtskott">
    <vt:lpwstr>1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2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