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2020/21</w:t>
      </w:r>
      <w:bookmarkEnd w:id="0"/>
      <w:r>
        <w:t>:</w:t>
      </w:r>
      <w:bookmarkStart w:id="1" w:name="DocumentNumber"/>
      <w:r>
        <w:t>94</w:t>
      </w:r>
      <w:bookmarkEnd w:id="1"/>
    </w:p>
    <w:p w:rsidR="006E04A4">
      <w:pPr>
        <w:pStyle w:val="Date"/>
        <w:outlineLvl w:val="0"/>
      </w:pPr>
      <w:bookmarkStart w:id="2" w:name="DocumentDate"/>
      <w:r>
        <w:t>Tisdagen den 16 mars 2021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851"/>
        <w:gridCol w:w="283"/>
        <w:gridCol w:w="114"/>
        <w:gridCol w:w="283"/>
        <w:gridCol w:w="7229"/>
        <w:gridCol w:w="283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  <w:gridSpan w:val="2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Särskild debatt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  <w:gridSpan w:val="2"/>
          </w:tcPr>
          <w:p w:rsidR="006E04A4">
            <w:pPr>
              <w:tabs>
                <w:tab w:val="clear" w:pos="1418"/>
              </w:tabs>
              <w:jc w:val="right"/>
            </w:pPr>
          </w:p>
        </w:tc>
        <w:tc>
          <w:tcPr>
            <w:tcW w:w="397" w:type="dxa"/>
            <w:gridSpan w:val="2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gridAfter w:val="1"/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851" w:type="dxa"/>
          </w:tcPr>
          <w:p w:rsidR="006E04A4">
            <w:pPr>
              <w:tabs>
                <w:tab w:val="clear" w:pos="1418"/>
              </w:tabs>
              <w:jc w:val="right"/>
            </w:pPr>
          </w:p>
        </w:tc>
        <w:tc>
          <w:tcPr>
            <w:tcW w:w="397" w:type="dxa"/>
            <w:gridSpan w:val="2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(uppehåll för gruppmöte ca kl. 16.00-18.00)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Rubriknr"/>
            </w:pPr>
            <w:r>
              <w:rPr>
                <w:rtl w:val="0"/>
              </w:rPr>
              <w:t>1</w:t>
            </w:r>
          </w:p>
        </w:tc>
        <w:tc>
          <w:tcPr>
            <w:tcW w:w="6663" w:type="dxa"/>
          </w:tcPr>
          <w:p w:rsidR="006E04A4" w:rsidP="000326E3">
            <w:pPr>
              <w:pStyle w:val="HuvudrubrikEnsam"/>
            </w:pPr>
            <w:r>
              <w:rPr>
                <w:rtl w:val="0"/>
              </w:rPr>
              <w:t>Särskild debatt om gränshinder inom Norden och situationen i gränsregionerna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tisdagen den 23 februari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Meddelande om statsministerns frågestund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Torsdagen den 18 mars kl. 14.00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fördröjda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2020/21:546 av Ann-Charlotte Hammar Johnsson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Förändringar i omställningsstödet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2020/21:547 av Ann-Charlotte Hammar Johnsson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Fiskeförbud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2020/21:551 av Thomas Morell (SD)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Åtgärder mot allvarliga fordonsbrister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2020/21:552 av Jens Holm (V)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En hållbar återstart av kollektivtrafiken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faktapromemoria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2020/21:FPM82 Meddelande om samarbete om återvändande och återtagande </w:t>
            </w:r>
            <w:r>
              <w:rPr>
                <w:i/>
                <w:iCs/>
                <w:rtl w:val="0"/>
              </w:rPr>
              <w:t>COM(2021) 56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SfU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bordläggning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2020/21:JuU19 2020 års redogörelse för tillämpningen av lagen om särskild utlänningskontroll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4 res. (S, M, SD, C, V, KD,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2020/21:JuU21 En särskild straffbestämmelse för uppmaning till självmord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Socialförsäkringsutskottets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2020/21:SfU15 Uppenbart ogrundade ansökningar och fastställande av säkra ursprungsländer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9 res. (S, M, SD, C, V, KD,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2020/21:SfU16 Pensioner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8 res. (SD, C, V,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2020/21:SfU17 Ekonomisk familjepolitik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19 res. (M, SD, C, V,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Civilutskottets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2020/21:CU6 Familjerätt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23 res. (S, M, SD, C, V, KD,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2020/21:CU9 Bostadspolitik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31 res. (M, SD, C, V,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2020/21:CU11 Fastighetsrätt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15 res. (S, M, SD, C, V, KD,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2020/21:CU26 Översyn av resegarantisystemet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Anders Ygeman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2020/21:518 av Lars Beckman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Postservice på landsbygden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2020/21:556 av Lars Beckman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Elleveranser i Norrbotten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Infrastrukturminister Tomas Eneroth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2020/21:511 av Mattias Karlsson i Luleå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Projekt Malmporten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2020/21:523 av Thomas Morell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Milt väder som försämrar vägarnas skick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2020/21:529 av Jakob Forssmed (KD)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Myndigheterna och cykelkompetensen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2020/21:530 av Magnus Jacobsson (KD)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Stambanor för höghastighetståg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Lena Micko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2020/21:419 av Anne-Li Sjölund (C)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Utredningen om ökad statlig närvaro i Härnösand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Tisdagen den 16 mars 2021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2021-03-16</SAFIR_Sammantradesdatum_Doc>
    <SAFIR_SammantradeID xmlns="C07A1A6C-0B19-41D9-BDF8-F523BA3921EB">1cbc7c0c-953d-4e27-8bc5-24be4a031b28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1BB2DB3-7C19-4E44-A081-943B79965773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16 mars 2021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Publicerad</vt:lpwstr>
  </property>
  <property fmtid="{D5CDD505-2E9C-101B-9397-08002B2CF9AE}" pid="10" name="SAFIR_FlistaEdited_Doc">
    <vt:bool>false</vt:bool>
  </property>
</Properties>
</file>