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BA2B374647E4427E9DDE3F0844F2588F"/>
        </w:placeholder>
        <w:text/>
      </w:sdtPr>
      <w:sdtEndPr/>
      <w:sdtContent>
        <w:p w:rsidRPr="009B062B" w:rsidR="00AF30DD" w:rsidP="00DA28CE" w:rsidRDefault="00AF30DD" w14:paraId="07A4AFF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0596c71-d8e8-4456-a688-aada569f906a"/>
        <w:id w:val="-1164782395"/>
        <w:lock w:val="sdtLocked"/>
      </w:sdtPr>
      <w:sdtEndPr/>
      <w:sdtContent>
        <w:p w:rsidR="00953C48" w:rsidRDefault="00043C5E" w14:paraId="54005E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hur kostnaderna för arkeologin ska minska för kommuner och markägare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8AAACF906BEF46669B77F19E9681B1FC"/>
        </w:placeholder>
        <w:text/>
      </w:sdtPr>
      <w:sdtEndPr/>
      <w:sdtContent>
        <w:p w:rsidRPr="009B062B" w:rsidR="006D79C9" w:rsidP="00333E95" w:rsidRDefault="006D79C9" w14:paraId="2D37C7F9" w14:textId="77777777">
          <w:pPr>
            <w:pStyle w:val="Rubrik1"/>
          </w:pPr>
          <w:r>
            <w:t>Motivering</w:t>
          </w:r>
        </w:p>
      </w:sdtContent>
    </w:sdt>
    <w:p w:rsidR="00BB6339" w:rsidP="0065679E" w:rsidRDefault="0011741E" w14:paraId="4FFF6E41" w14:textId="4A6AE923">
      <w:pPr>
        <w:pStyle w:val="Normalutanindragellerluft"/>
      </w:pPr>
      <w:r w:rsidRPr="0011741E">
        <w:t>I Sverige finns uppskattningsvis 270</w:t>
      </w:r>
      <w:r w:rsidR="00F55451">
        <w:t> </w:t>
      </w:r>
      <w:r w:rsidRPr="0011741E">
        <w:t>000 platser med kända fornlämningar och troligen minst lika många till som ännu inte är upptäckta. Enligt kulturmiljölagen är det förbju</w:t>
      </w:r>
      <w:r w:rsidR="0065679E">
        <w:softHyphen/>
      </w:r>
      <w:r w:rsidRPr="0011741E">
        <w:t>det att ta bort eller skada en fornlämning</w:t>
      </w:r>
      <w:r w:rsidR="00F55451">
        <w:t>,</w:t>
      </w:r>
      <w:r w:rsidRPr="0011741E">
        <w:t xml:space="preserve"> och den som vill bygga bostäder i närheten av en sådan plats behöver tillstånd från länsstyrelsen. Idag utgör detta ett stort hinder för kommuner och markägare att det byggs fler lägenheter. I vissa fall har kostnaderna varit </w:t>
      </w:r>
      <w:r w:rsidRPr="0065679E">
        <w:rPr>
          <w:spacing w:val="-1"/>
        </w:rPr>
        <w:t xml:space="preserve">så höga att byggen stoppats. Om det ändå byggs så blir konsekvensen att kostnaden läggs </w:t>
      </w:r>
      <w:bookmarkStart w:name="_GoBack" w:id="1"/>
      <w:bookmarkEnd w:id="1"/>
      <w:r w:rsidRPr="0011741E">
        <w:t xml:space="preserve">på hyran som då skjuter i höjden. Samtidigt behöver vi få till mer bostadsbyggande i </w:t>
      </w:r>
      <w:r w:rsidRPr="0065679E">
        <w:rPr>
          <w:spacing w:val="-2"/>
        </w:rPr>
        <w:t>landet. Det behöver tillsättas en utredning om hur kostnaderna för arkeologin ska minska.</w:t>
      </w:r>
    </w:p>
    <w:sdt>
      <w:sdtPr>
        <w:alias w:val="CC_Underskrifter"/>
        <w:tag w:val="CC_Underskrifter"/>
        <w:id w:val="583496634"/>
        <w:lock w:val="sdtContentLocked"/>
        <w:placeholder>
          <w:docPart w:val="B7E80B542FBF43A3BF11462E719D90EA"/>
        </w:placeholder>
      </w:sdtPr>
      <w:sdtEndPr>
        <w:rPr>
          <w:i/>
          <w:noProof/>
        </w:rPr>
      </w:sdtEndPr>
      <w:sdtContent>
        <w:p w:rsidR="0011741E" w:rsidP="00E8168F" w:rsidRDefault="0011741E" w14:paraId="15358271" w14:textId="77777777"/>
        <w:p w:rsidR="00CC11BF" w:rsidP="00E8168F" w:rsidRDefault="0065679E" w14:paraId="40D9DFD3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01BD3" w14:paraId="23BE8E4F" w14:textId="77777777">
        <w:trPr>
          <w:cantSplit/>
        </w:trPr>
        <w:tc>
          <w:tcPr>
            <w:tcW w:w="50" w:type="pct"/>
            <w:vAlign w:val="bottom"/>
          </w:tcPr>
          <w:p w:rsidR="00201BD3" w:rsidRDefault="00F55451" w14:paraId="35424FE3" w14:textId="77777777">
            <w:pPr>
              <w:pStyle w:val="Underskrifter"/>
            </w:pPr>
            <w:r>
              <w:t>Magnus Oscarsson (KD)</w:t>
            </w:r>
          </w:p>
        </w:tc>
        <w:tc>
          <w:tcPr>
            <w:tcW w:w="50" w:type="pct"/>
            <w:vAlign w:val="bottom"/>
          </w:tcPr>
          <w:p w:rsidR="00201BD3" w:rsidRDefault="00201BD3" w14:paraId="4BFF7F2C" w14:textId="77777777">
            <w:pPr>
              <w:pStyle w:val="Underskrifter"/>
            </w:pPr>
          </w:p>
        </w:tc>
      </w:tr>
    </w:tbl>
    <w:p w:rsidRPr="008E0FE2" w:rsidR="004801AC" w:rsidP="00DF3554" w:rsidRDefault="004801AC" w14:paraId="59F0B99C" w14:textId="77777777"/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6E19C9" w14:textId="77777777" w:rsidR="0011741E" w:rsidRDefault="0011741E" w:rsidP="000C1CAD">
      <w:pPr>
        <w:spacing w:line="240" w:lineRule="auto"/>
      </w:pPr>
      <w:r>
        <w:separator/>
      </w:r>
    </w:p>
  </w:endnote>
  <w:endnote w:type="continuationSeparator" w:id="0">
    <w:p w14:paraId="62A3AF14" w14:textId="77777777" w:rsidR="0011741E" w:rsidRDefault="0011741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B7FFD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0803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506A8" w14:textId="77777777" w:rsidR="00262EA3" w:rsidRPr="00E8168F" w:rsidRDefault="00262EA3" w:rsidP="00E8168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A34D7F" w14:textId="77777777" w:rsidR="0011741E" w:rsidRDefault="0011741E" w:rsidP="000C1CAD">
      <w:pPr>
        <w:spacing w:line="240" w:lineRule="auto"/>
      </w:pPr>
      <w:r>
        <w:separator/>
      </w:r>
    </w:p>
  </w:footnote>
  <w:footnote w:type="continuationSeparator" w:id="0">
    <w:p w14:paraId="03A4F5D7" w14:textId="77777777" w:rsidR="0011741E" w:rsidRDefault="0011741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299B2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FFB219D" wp14:editId="204554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3BE7A1" w14:textId="77777777" w:rsidR="00262EA3" w:rsidRDefault="0065679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2BCF2E3F7D9493399F9F1635BCAEA9D"/>
                              </w:placeholder>
                              <w:text/>
                            </w:sdtPr>
                            <w:sdtEndPr/>
                            <w:sdtContent>
                              <w:r w:rsidR="0011741E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1D249F9878C4341ACEDD9B0D1196C7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FFB219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C3BE7A1" w14:textId="77777777" w:rsidR="00262EA3" w:rsidRDefault="0065679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2BCF2E3F7D9493399F9F1635BCAEA9D"/>
                        </w:placeholder>
                        <w:text/>
                      </w:sdtPr>
                      <w:sdtEndPr/>
                      <w:sdtContent>
                        <w:r w:rsidR="0011741E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1D249F9878C4341ACEDD9B0D1196C7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31BC5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60EDBF" w14:textId="77777777" w:rsidR="00262EA3" w:rsidRDefault="00262EA3" w:rsidP="008563AC">
    <w:pPr>
      <w:jc w:val="right"/>
    </w:pPr>
  </w:p>
  <w:p w14:paraId="558D96B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74792E" w14:textId="77777777" w:rsidR="00262EA3" w:rsidRDefault="0065679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EC7DC37" wp14:editId="7457ED6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D59998E" w14:textId="77777777" w:rsidR="00262EA3" w:rsidRDefault="0065679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08413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1741E">
          <w:t>KD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16486C5" w14:textId="77777777" w:rsidR="00262EA3" w:rsidRPr="008227B3" w:rsidRDefault="0065679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931785" w14:textId="77777777" w:rsidR="00262EA3" w:rsidRPr="008227B3" w:rsidRDefault="0065679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413A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08413A">
          <w:t>:1034</w:t>
        </w:r>
      </w:sdtContent>
    </w:sdt>
  </w:p>
  <w:p w14:paraId="4DFA2EFE" w14:textId="77777777" w:rsidR="00262EA3" w:rsidRDefault="0065679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08413A">
          <w:t>av Magnus Oscarsson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1E9B2C6" w14:textId="423D44B5" w:rsidR="00262EA3" w:rsidRDefault="0008413A" w:rsidP="00283E0F">
        <w:pPr>
          <w:pStyle w:val="FSHRub2"/>
        </w:pPr>
        <w:r>
          <w:t>Kostnader för arkeologi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D7C0A0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1741E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C5E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13A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41E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BD3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79E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3C48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68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45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844B7E"/>
  <w15:chartTrackingRefBased/>
  <w15:docId w15:val="{053F9AA6-7193-4C30-B5FB-5E658C965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BA2B374647E4427E9DDE3F0844F258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16F3AD-FF1E-4B8D-8B22-5E8B65D9799A}"/>
      </w:docPartPr>
      <w:docPartBody>
        <w:p w:rsidR="00322C25" w:rsidRDefault="00322C25">
          <w:pPr>
            <w:pStyle w:val="BA2B374647E4427E9DDE3F0844F2588F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AAACF906BEF46669B77F19E9681B1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14F4E9-207E-4E42-9479-0FC6B693A06B}"/>
      </w:docPartPr>
      <w:docPartBody>
        <w:p w:rsidR="00322C25" w:rsidRDefault="00322C25">
          <w:pPr>
            <w:pStyle w:val="8AAACF906BEF46669B77F19E9681B1F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2BCF2E3F7D9493399F9F1635BCAEA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C66C31-B6CA-4763-A817-5F6DC9FF6A09}"/>
      </w:docPartPr>
      <w:docPartBody>
        <w:p w:rsidR="00322C25" w:rsidRDefault="00322C25">
          <w:pPr>
            <w:pStyle w:val="62BCF2E3F7D9493399F9F1635BCAEA9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1D249F9878C4341ACEDD9B0D1196C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AB240-53C0-49C3-A9AB-0D25917A51D5}"/>
      </w:docPartPr>
      <w:docPartBody>
        <w:p w:rsidR="00322C25" w:rsidRDefault="00322C25">
          <w:pPr>
            <w:pStyle w:val="B1D249F9878C4341ACEDD9B0D1196C71"/>
          </w:pPr>
          <w:r>
            <w:t xml:space="preserve"> </w:t>
          </w:r>
        </w:p>
      </w:docPartBody>
    </w:docPart>
    <w:docPart>
      <w:docPartPr>
        <w:name w:val="B7E80B542FBF43A3BF11462E719D90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7DD67E-D989-4D44-BFE7-CF44202E29A9}"/>
      </w:docPartPr>
      <w:docPartBody>
        <w:p w:rsidR="001B0705" w:rsidRDefault="001B070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C25"/>
    <w:rsid w:val="001B0705"/>
    <w:rsid w:val="00322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A2B374647E4427E9DDE3F0844F2588F">
    <w:name w:val="BA2B374647E4427E9DDE3F0844F2588F"/>
  </w:style>
  <w:style w:type="paragraph" w:customStyle="1" w:styleId="BF0A706815874692AC20FA38B0AFF15B">
    <w:name w:val="BF0A706815874692AC20FA38B0AFF15B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CE15023B315E46C4A318998264BE3855">
    <w:name w:val="CE15023B315E46C4A318998264BE3855"/>
  </w:style>
  <w:style w:type="paragraph" w:customStyle="1" w:styleId="8AAACF906BEF46669B77F19E9681B1FC">
    <w:name w:val="8AAACF906BEF46669B77F19E9681B1FC"/>
  </w:style>
  <w:style w:type="paragraph" w:customStyle="1" w:styleId="24FF148DD1F646A2A261ADFD16E2BDEB">
    <w:name w:val="24FF148DD1F646A2A261ADFD16E2BDEB"/>
  </w:style>
  <w:style w:type="paragraph" w:customStyle="1" w:styleId="5AD5498D34DD46CE80944D9316A4D15B">
    <w:name w:val="5AD5498D34DD46CE80944D9316A4D15B"/>
  </w:style>
  <w:style w:type="paragraph" w:customStyle="1" w:styleId="62BCF2E3F7D9493399F9F1635BCAEA9D">
    <w:name w:val="62BCF2E3F7D9493399F9F1635BCAEA9D"/>
  </w:style>
  <w:style w:type="paragraph" w:customStyle="1" w:styleId="B1D249F9878C4341ACEDD9B0D1196C71">
    <w:name w:val="B1D249F9878C4341ACEDD9B0D1196C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ADD77F-E7E8-48A6-BF16-915050E311AE}"/>
</file>

<file path=customXml/itemProps2.xml><?xml version="1.0" encoding="utf-8"?>
<ds:datastoreItem xmlns:ds="http://schemas.openxmlformats.org/officeDocument/2006/customXml" ds:itemID="{B7300C21-9DEE-4FD9-9ED2-362367BA7BCF}"/>
</file>

<file path=customXml/itemProps3.xml><?xml version="1.0" encoding="utf-8"?>
<ds:datastoreItem xmlns:ds="http://schemas.openxmlformats.org/officeDocument/2006/customXml" ds:itemID="{28EE100A-9930-4E95-9485-9E8F0E1E7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149</Words>
  <Characters>808</Characters>
  <Application>Microsoft Office Word</Application>
  <DocSecurity>0</DocSecurity>
  <Lines>19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Arkeologi</vt:lpstr>
      <vt:lpstr>
      </vt:lpstr>
    </vt:vector>
  </TitlesOfParts>
  <Company>Sveriges riksdag</Company>
  <LinksUpToDate>false</LinksUpToDate>
  <CharactersWithSpaces>952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