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85F67" w:rsidRPr="00873B78" w:rsidTr="00385F6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85F67" w:rsidRPr="00873B78" w:rsidRDefault="00385F67" w:rsidP="00385F67">
            <w:pPr>
              <w:pStyle w:val="RSKRbeteckning"/>
              <w:spacing w:before="240"/>
            </w:pPr>
            <w:r w:rsidRPr="00873B78">
              <w:t>Riksdagsskrivelse</w:t>
            </w:r>
          </w:p>
          <w:p w:rsidR="00385F67" w:rsidRPr="00873B78" w:rsidRDefault="00385F67" w:rsidP="00385F67">
            <w:pPr>
              <w:pStyle w:val="RSKRbeteckning"/>
            </w:pPr>
            <w:r w:rsidRPr="00873B78">
              <w:t>2007/08:132</w:t>
            </w:r>
          </w:p>
        </w:tc>
        <w:tc>
          <w:tcPr>
            <w:tcW w:w="1134" w:type="dxa"/>
          </w:tcPr>
          <w:p w:rsidR="00385F67" w:rsidRPr="00873B78" w:rsidRDefault="00873B78" w:rsidP="00385F67">
            <w:pPr>
              <w:jc w:val="right"/>
            </w:pPr>
            <w:r w:rsidRPr="00873B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F67" w:rsidRPr="00873B78" w:rsidTr="00385F6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85F67" w:rsidRPr="00873B78" w:rsidRDefault="00385F67">
            <w:pPr>
              <w:rPr>
                <w:sz w:val="10"/>
              </w:rPr>
            </w:pPr>
          </w:p>
        </w:tc>
      </w:tr>
    </w:tbl>
    <w:p w:rsidR="00385F67" w:rsidRPr="00873B78" w:rsidRDefault="00385F67"/>
    <w:p w:rsidR="00385F67" w:rsidRPr="00873B78" w:rsidRDefault="00385F67" w:rsidP="00385F67">
      <w:pPr>
        <w:pStyle w:val="Mottagare1"/>
      </w:pPr>
      <w:r w:rsidRPr="00873B78">
        <w:t>Regeringen</w:t>
      </w:r>
    </w:p>
    <w:p w:rsidR="00385F67" w:rsidRPr="00873B78" w:rsidRDefault="00385F67" w:rsidP="00385F67">
      <w:pPr>
        <w:pStyle w:val="Mottagare2"/>
      </w:pPr>
      <w:r w:rsidRPr="00873B78">
        <w:t>Utbildningsdepartementet</w:t>
      </w:r>
    </w:p>
    <w:p w:rsidR="00385F67" w:rsidRPr="00873B78" w:rsidRDefault="00385F67" w:rsidP="00385F67">
      <w:r w:rsidRPr="00873B78">
        <w:t>Med överlämnande av utbildningsutskottets betänkande 2007/08:UbU4 Utvidgad registerkontroll inom förskoleverksamhet, skola och skolbarnomsorg får jag anmäla att riksdagen denna dag bifallit utskottets förslag till riksdagsbeslut.</w:t>
      </w:r>
    </w:p>
    <w:p w:rsidR="00385F67" w:rsidRPr="00873B78" w:rsidRDefault="00385F67" w:rsidP="00385F67">
      <w:pPr>
        <w:pStyle w:val="Stockholm"/>
      </w:pPr>
      <w:r w:rsidRPr="00873B78">
        <w:t>Stockholm den 2008-02-14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5F67" w:rsidRPr="00873B78" w:rsidTr="00385F6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85F67" w:rsidRPr="00873B78" w:rsidRDefault="00385F67" w:rsidP="00385F67">
            <w:pPr>
              <w:pStyle w:val="AvsTalman"/>
            </w:pPr>
            <w:r w:rsidRPr="00873B78">
              <w:t>Per Westerberg</w:t>
            </w:r>
          </w:p>
        </w:tc>
        <w:tc>
          <w:tcPr>
            <w:tcW w:w="3628" w:type="dxa"/>
          </w:tcPr>
          <w:p w:rsidR="00385F67" w:rsidRPr="00873B78" w:rsidRDefault="00385F67" w:rsidP="00385F67">
            <w:pPr>
              <w:pStyle w:val="AvsTjnsteman"/>
            </w:pPr>
            <w:r w:rsidRPr="00873B78">
              <w:t>Ulf Christoffersson</w:t>
            </w:r>
          </w:p>
        </w:tc>
      </w:tr>
    </w:tbl>
    <w:p w:rsidR="00D85057" w:rsidRPr="00873B78" w:rsidRDefault="00D85057" w:rsidP="00385F67"/>
    <w:sectPr w:rsidR="00D85057" w:rsidRPr="00873B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67"/>
    <w:rsid w:val="0009098F"/>
    <w:rsid w:val="000C2D8D"/>
    <w:rsid w:val="000E1055"/>
    <w:rsid w:val="001667BD"/>
    <w:rsid w:val="001C2855"/>
    <w:rsid w:val="00224A43"/>
    <w:rsid w:val="00243D3C"/>
    <w:rsid w:val="00244660"/>
    <w:rsid w:val="0026798D"/>
    <w:rsid w:val="00385F6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3B7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041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328CF-69E0-4769-BE11-867A2F7E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328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2008-02-14T15:45:00Z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132</vt:lpwstr>
  </property>
  <property fmtid="{D5CDD505-2E9C-101B-9397-08002B2CF9AE}" pid="6" name="Datum">
    <vt:lpwstr>2008-02-14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Utvidgad registerkontroll inom förskoleverksamhet, skola och skolbarnomsorg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