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2015/16</w:t>
      </w:r>
      <w:bookmarkEnd w:id="0"/>
      <w:r>
        <w:t>:</w:t>
      </w:r>
      <w:bookmarkStart w:id="1" w:name="DocumentNumber"/>
      <w:r>
        <w:t>83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18 mars 2016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sammanträdena onsdagen den 2, torsdagen den 3 och fredagen den 4 mars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Tomas Tobé (M) som ledamot i krigsdelegationen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Jessica Polfjärd (M) som ledamot i krigsdelegationen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granskningsrapport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2016:2 Tillsyn över brottsbekämpande myndigheter – En granskning av Säkerhets- och integritetsskyddsnämnden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2015/16:119 Svenskt deltagande i Förenta nationernas stabiliseringsinsats i Mali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Redogörelse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2015/16:ER1 Från Sveriges delegation vid Europarådets parlamentariska församling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2015/16:117 Effektreserv 2020–2025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2015/16:3333 av Mattias Bäckström Johansson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2015/16:3335 av Lars Hjälmered m.fl. (M, C, 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2015/16:3337 av Maria Weimer m.fl. (L)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Utrikesminister Margot Wallström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2015/16:467 av Lotta Johnsson Fornarve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Sveriges Västsaharapolitik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Justitie- och migrationsminister Morgan Johansson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2015/16:410 av Johan Forssell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Medicinska åldersbedömningar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2015/16:411 av Johan Forssell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Regeringens hållning vad gäller asylpolitiken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2015/16:426 av Rolf Åbjörnsson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Regeringens och riksdagens roll som lagstiftare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2015/16:464 av Désirée Pethrus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Situationen på våra asylboenden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Anders Ygeman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2015/16:401 av Sten Bergheden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Förändring av besiktningsintervallet för fordon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2015/16:423 av Kent Ekeroth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Kvotering inom brandkåren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2015/16:434 av Jessica Rosencrantz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En otrygg huvudstad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2015/16:475 av Lars-Arne Staxäng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Polisens ansträngda situation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Kultur- och demokratiminister Alice Bah Kuhnke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2015/16:473 av Sten Bergheden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Radio- och tv-avgiften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18 mars 2016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2016-03-18</SAFIR_Sammantradesdatum_Doc>
    <SAFIR_SammantradeID xmlns="C07A1A6C-0B19-41D9-BDF8-F523BA3921EB">d386e8b6-649e-4c95-9df2-08b149f76f78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5F8421-1AAC-40EA-941C-AB1F5E3C64D1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18 mars 2016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