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82631" w:rsidRPr="00B92FED" w:rsidTr="00A8263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82631" w:rsidRPr="00B92FED" w:rsidRDefault="00837C0C" w:rsidP="00A82631">
            <w:pPr>
              <w:pStyle w:val="RSKRbeteckning"/>
              <w:spacing w:before="240"/>
            </w:pPr>
            <w:r w:rsidRPr="00B92FED">
              <w:t>Riksdagsskrivelse</w:t>
            </w:r>
          </w:p>
          <w:p w:rsidR="00A82631" w:rsidRPr="00B92FED" w:rsidRDefault="00837C0C" w:rsidP="00A82631">
            <w:pPr>
              <w:pStyle w:val="RSKRbeteckning"/>
            </w:pPr>
            <w:r w:rsidRPr="00B92FED">
              <w:t>2007/08</w:t>
            </w:r>
            <w:r w:rsidR="00A82631" w:rsidRPr="00B92FED">
              <w:t>:</w:t>
            </w:r>
            <w:r w:rsidRPr="00B92FED">
              <w:t>59</w:t>
            </w:r>
          </w:p>
        </w:tc>
        <w:tc>
          <w:tcPr>
            <w:tcW w:w="1134" w:type="dxa"/>
          </w:tcPr>
          <w:p w:rsidR="00A82631" w:rsidRPr="00B92FED" w:rsidRDefault="00B92FED" w:rsidP="00A82631">
            <w:pPr>
              <w:jc w:val="right"/>
            </w:pPr>
            <w:r w:rsidRPr="00B92FE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631" w:rsidRPr="00B92FED" w:rsidTr="00A8263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82631" w:rsidRPr="00B92FED" w:rsidRDefault="00A82631">
            <w:pPr>
              <w:rPr>
                <w:sz w:val="10"/>
              </w:rPr>
            </w:pPr>
          </w:p>
        </w:tc>
      </w:tr>
    </w:tbl>
    <w:p w:rsidR="00A82631" w:rsidRPr="00B92FED" w:rsidRDefault="00A82631"/>
    <w:p w:rsidR="00A82631" w:rsidRPr="00B92FED" w:rsidRDefault="00837C0C" w:rsidP="00A82631">
      <w:pPr>
        <w:pStyle w:val="Mottagare1"/>
      </w:pPr>
      <w:r w:rsidRPr="00B92FED">
        <w:t>Regeringen</w:t>
      </w:r>
    </w:p>
    <w:p w:rsidR="00A82631" w:rsidRPr="00B92FED" w:rsidRDefault="00837C0C" w:rsidP="00A82631">
      <w:pPr>
        <w:pStyle w:val="Mottagare2"/>
      </w:pPr>
      <w:r w:rsidRPr="00B92FED">
        <w:t>Kulturdepartementet</w:t>
      </w:r>
      <w:r w:rsidR="00A82631" w:rsidRPr="00B92FED">
        <w:rPr>
          <w:rStyle w:val="Fotnotsreferens"/>
        </w:rPr>
        <w:footnoteReference w:id="1"/>
      </w:r>
    </w:p>
    <w:p w:rsidR="00A82631" w:rsidRPr="00B92FED" w:rsidRDefault="00A82631" w:rsidP="00A82631">
      <w:r w:rsidRPr="00B92FED">
        <w:t xml:space="preserve">Med överlämnande av </w:t>
      </w:r>
      <w:r w:rsidR="00837C0C" w:rsidRPr="00B92FED">
        <w:t>kulturutskottet</w:t>
      </w:r>
      <w:r w:rsidRPr="00B92FED">
        <w:t xml:space="preserve">s betänkande </w:t>
      </w:r>
      <w:r w:rsidR="00837C0C" w:rsidRPr="00B92FED">
        <w:t>2007/08</w:t>
      </w:r>
      <w:r w:rsidRPr="00B92FED">
        <w:t>:</w:t>
      </w:r>
      <w:r w:rsidR="00837C0C" w:rsidRPr="00B92FED">
        <w:t>KrU1</w:t>
      </w:r>
      <w:r w:rsidRPr="00B92FED">
        <w:t xml:space="preserve"> </w:t>
      </w:r>
      <w:r w:rsidR="00837C0C" w:rsidRPr="00B92FED">
        <w:t>Utgiftsområde 17 Kultur, medier, trossamfund och fritid (prop. 2007/08:1)</w:t>
      </w:r>
      <w:r w:rsidRPr="00B92FED">
        <w:t xml:space="preserve"> får jag anmäla att riksdagen denna dag bifallit utskottets förslag till riksdagsbeslut.</w:t>
      </w:r>
    </w:p>
    <w:p w:rsidR="00A82631" w:rsidRPr="00B92FED" w:rsidRDefault="00A82631" w:rsidP="00A82631">
      <w:pPr>
        <w:pStyle w:val="Stockholm"/>
      </w:pPr>
      <w:r w:rsidRPr="00B92FED">
        <w:t xml:space="preserve">Stockholm den </w:t>
      </w:r>
      <w:r w:rsidR="00837C0C" w:rsidRPr="00B92FED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2631" w:rsidRPr="00B92FED" w:rsidTr="00A8263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82631" w:rsidRPr="00B92FED" w:rsidRDefault="00837C0C" w:rsidP="00A82631">
            <w:pPr>
              <w:pStyle w:val="AvsTalman"/>
            </w:pPr>
            <w:r w:rsidRPr="00B92FED">
              <w:t>Per Westerberg</w:t>
            </w:r>
          </w:p>
        </w:tc>
        <w:tc>
          <w:tcPr>
            <w:tcW w:w="3628" w:type="dxa"/>
          </w:tcPr>
          <w:p w:rsidR="00A82631" w:rsidRPr="00B92FED" w:rsidRDefault="00837C0C" w:rsidP="00A82631">
            <w:pPr>
              <w:pStyle w:val="AvsTjnsteman"/>
            </w:pPr>
            <w:r w:rsidRPr="00B92FED">
              <w:t>Ulf Christoffersson</w:t>
            </w:r>
          </w:p>
        </w:tc>
      </w:tr>
    </w:tbl>
    <w:p w:rsidR="00D85057" w:rsidRPr="00B92FED" w:rsidRDefault="00D85057" w:rsidP="00A82631"/>
    <w:sectPr w:rsidR="00D85057" w:rsidRPr="00B92FE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6A9A" w:rsidRPr="00B92FED" w:rsidRDefault="00F36A9A" w:rsidP="00A82631">
      <w:r w:rsidRPr="00B92FED">
        <w:separator/>
      </w:r>
    </w:p>
  </w:endnote>
  <w:endnote w:type="continuationSeparator" w:id="0">
    <w:p w:rsidR="00F36A9A" w:rsidRPr="00B92FED" w:rsidRDefault="00F36A9A" w:rsidP="00A82631">
      <w:r w:rsidRPr="00B92F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6A9A" w:rsidRPr="00B92FED" w:rsidRDefault="00F36A9A" w:rsidP="00A82631">
      <w:r w:rsidRPr="00B92FED">
        <w:separator/>
      </w:r>
    </w:p>
  </w:footnote>
  <w:footnote w:type="continuationSeparator" w:id="0">
    <w:p w:rsidR="00F36A9A" w:rsidRPr="00B92FED" w:rsidRDefault="00F36A9A" w:rsidP="00A82631">
      <w:r w:rsidRPr="00B92FED">
        <w:continuationSeparator/>
      </w:r>
    </w:p>
  </w:footnote>
  <w:footnote w:id="1">
    <w:p w:rsidR="00A82631" w:rsidRPr="00B92FED" w:rsidRDefault="00A82631">
      <w:pPr>
        <w:pStyle w:val="Fotnotstext"/>
      </w:pPr>
      <w:r w:rsidRPr="00B92FED">
        <w:rPr>
          <w:rStyle w:val="Fotnotsreferens"/>
        </w:rPr>
        <w:footnoteRef/>
      </w:r>
      <w:r w:rsidRPr="00B92FED">
        <w:t xml:space="preserve"> Riksdagsskrivelse 2007/08:55 till Finansdepartementet</w:t>
      </w:r>
    </w:p>
    <w:p w:rsidR="00A82631" w:rsidRPr="00B92FED" w:rsidRDefault="00A82631" w:rsidP="00A82631">
      <w:pPr>
        <w:pStyle w:val="Fotnotstext"/>
      </w:pPr>
      <w:r w:rsidRPr="00B92FED">
        <w:t>Riksdagsskrivelse 2007/08:56 till Utbildningsdepartementet</w:t>
      </w:r>
    </w:p>
    <w:p w:rsidR="00A82631" w:rsidRPr="00B92FED" w:rsidRDefault="00A82631" w:rsidP="00A82631">
      <w:pPr>
        <w:pStyle w:val="Fotnotstext"/>
      </w:pPr>
      <w:r w:rsidRPr="00B92FED">
        <w:t>Riksdagsskrivelse 2007/08:57 till Miljödepartementet</w:t>
      </w:r>
    </w:p>
    <w:p w:rsidR="00A82631" w:rsidRPr="00B92FED" w:rsidRDefault="00A82631" w:rsidP="00A82631">
      <w:pPr>
        <w:pStyle w:val="Fotnotstext"/>
      </w:pPr>
      <w:r w:rsidRPr="00B92FED">
        <w:t>Riksdagsskrivelse 2007/08:58 till Integrations- och jämställdhetsdepartementet</w:t>
      </w:r>
    </w:p>
    <w:p w:rsidR="00A82631" w:rsidRPr="00B92FED" w:rsidRDefault="00A8263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31"/>
    <w:rsid w:val="0009098F"/>
    <w:rsid w:val="000C2D8D"/>
    <w:rsid w:val="001667BD"/>
    <w:rsid w:val="001C2855"/>
    <w:rsid w:val="00224A43"/>
    <w:rsid w:val="00243D3C"/>
    <w:rsid w:val="00244660"/>
    <w:rsid w:val="0026798D"/>
    <w:rsid w:val="00477C9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3CB3"/>
    <w:rsid w:val="007D2903"/>
    <w:rsid w:val="00837C0C"/>
    <w:rsid w:val="00852286"/>
    <w:rsid w:val="00860608"/>
    <w:rsid w:val="00893B5B"/>
    <w:rsid w:val="008D022D"/>
    <w:rsid w:val="009417EF"/>
    <w:rsid w:val="009F0EC7"/>
    <w:rsid w:val="00A16D59"/>
    <w:rsid w:val="00A82631"/>
    <w:rsid w:val="00AC3A6D"/>
    <w:rsid w:val="00B92FED"/>
    <w:rsid w:val="00BB222A"/>
    <w:rsid w:val="00BB66ED"/>
    <w:rsid w:val="00C1040E"/>
    <w:rsid w:val="00C72B82"/>
    <w:rsid w:val="00D644E9"/>
    <w:rsid w:val="00D85057"/>
    <w:rsid w:val="00DC0766"/>
    <w:rsid w:val="00E570D1"/>
    <w:rsid w:val="00F36A9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F6202-A19D-4031-AA18-566A276B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8263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826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2007-12-06T15:13:00Z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59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 (prop. 2007/08:1)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