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Onsdagen den 1 april 2020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Val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FiU25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Statlig förvaltning och statistikfrågor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Ulla Andersson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0.01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FiU54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Extra ändringsbudget för 2020 – Kreditgarantier för lån till företag med anledning av coronaviruset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Olovsson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Edward Riedl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Emil Källström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3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Ulla Andersson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Jakob Forssmed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Persson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3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Karolina Skog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0.27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0.28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JuU20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Redovisning av användningen av hemliga tvångsmedel under 2018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0.28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JuU22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Barnpornografibrottet och preskription av brott mot barn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Magdalena Schröder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Katja Nyberg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Pehrson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Strömkvist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betänkande FöU6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Försvarspolitik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Alexandra Anstrell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Richthoff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Bäckström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Allan Widman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Niklas Karlsson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Sven-Olof Sällström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1.52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SfU16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Medborgarskap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Arin Karapet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Jonas Andersson i Skellefteå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Eklind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Carina Ohlsson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0.31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2.23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SfU25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Nya direktiv till utredningen om arbetskraftsinvandring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Carina Ohlsson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Solveig Zander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Arin Karapet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Jonas Andersson i Skellefteå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Christina Höj Larsen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Eklind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0.39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3.02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Kulturutskottets betänkande KrU9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Kulturarvsfrågor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Christer Nylander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John Weinerhall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Angelika Bengtsson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Lodenius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Vasiliki Tsouplaki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Lawen Redar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3.36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Arbetsmarknadsutskottets betänkande AU9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Integration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Green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Ebba Hermansson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Ciczie Weidby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Désirée Pethrus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Gulan Avci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Johanna Haraldsson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Ådahl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4.24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Arbetsmarknadsutskottets betänkande AU10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Arbetsmiljö och arbetstid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Green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Ebba Hermansson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Alireza Akhondi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Ciczie Weidby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Désirée Pethrus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Gulan Avci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 Johansson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Ali Esbati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Rebecka Le Moine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5.24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5 tim. 24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 april 2020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2020-04-01</SAFIR_Sammantradesdatum_Doc>
    <SAFIR_SammantradeID xmlns="C07A1A6C-0B19-41D9-BDF8-F523BA3921EB">77d3baa0-caee-45c2-83f1-9345702a2b70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1391A1-E9CC-4D82-B36A-0A03A99D55EB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 april 2020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