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4 juni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Sammansatta utrikes- och försvarsutskottets betänkande UFöU3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Svenskt bidrag till Natos framskjutna närvaro i Finland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Verksamheten i Europeiska unionen under 2025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Matilda Ernkrans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EU-minister 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Tid för undervisningsuppdraget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Vindkraft i kommuner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 Fransson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Kristoffer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Privatkopieringsersättning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Vencu Öhrlund Castro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4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2026-06-04</SAFIR_Sammantradesdatum_Doc>
    <SAFIR_SammantradeID xmlns="C07A1A6C-0B19-41D9-BDF8-F523BA3921EB">f6e0f7ea-d624-4462-9e7c-3f38e741031e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C7C31F7E-EB18-4BAF-A138-379A11F6894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4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