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4431F8" w:rsidRDefault="000E244E" w14:paraId="13EC58AE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75359503721844E0B0131DE7314DA78D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0624b757-80dd-48d8-9369-16df094121f9"/>
        <w:id w:val="641010019"/>
        <w:lock w:val="sdtLocked"/>
      </w:sdtPr>
      <w:sdtEndPr/>
      <w:sdtContent>
        <w:p w:rsidR="003F58DF" w:rsidRDefault="008157E7" w14:paraId="32166C12" w14:textId="77777777">
          <w:pPr>
            <w:pStyle w:val="Frslagstext"/>
          </w:pPr>
          <w:r>
            <w:t>Riksdagen ställer sig bakom det som anförs i motionen om att skärpa kraven inom offentlig upphandling för att minimera riskerna för att skattepengar finansierar kriminella företag och verksamheter och tillkännager detta för regeringen.</w:t>
          </w:r>
        </w:p>
      </w:sdtContent>
    </w:sdt>
    <w:sdt>
      <w:sdtPr>
        <w:alias w:val="Yrkande 2"/>
        <w:tag w:val="f4d0026a-ca11-49b4-8020-ca15f9170b4f"/>
        <w:id w:val="505029510"/>
        <w:lock w:val="sdtLocked"/>
      </w:sdtPr>
      <w:sdtEndPr/>
      <w:sdtContent>
        <w:p w:rsidR="003F58DF" w:rsidRDefault="008157E7" w14:paraId="2EE47FF4" w14:textId="77777777">
          <w:pPr>
            <w:pStyle w:val="Frslagstext"/>
          </w:pPr>
          <w:r>
            <w:t>Riksdagen ställer sig bakom det som anförs i motionen om att verka för att noggrann uppföljning av upphandlade tjänster genomförs på statlig, regional och kommunal nivå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7C8B173BC09B4233B48AE28CFD726716"/>
        </w:placeholder>
        <w:text/>
      </w:sdtPr>
      <w:sdtEndPr/>
      <w:sdtContent>
        <w:p w:rsidRPr="009B062B" w:rsidR="006D79C9" w:rsidP="00333E95" w:rsidRDefault="006D79C9" w14:paraId="025B40ED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6775BE" w:rsidP="000E244E" w:rsidRDefault="006775BE" w14:paraId="5C1925BB" w14:textId="484CAF33">
      <w:pPr>
        <w:pStyle w:val="Normalutanindragellerluft"/>
      </w:pPr>
      <w:r>
        <w:t>Varje år används skattebetalarnas pengar i en ständigt ökande offentlig upphandling. Den uppgår idag till c</w:t>
      </w:r>
      <w:r w:rsidR="00FF5DD0">
        <w:t>irk</w:t>
      </w:r>
      <w:r>
        <w:t xml:space="preserve">a 900 miljarder kronor om året. </w:t>
      </w:r>
    </w:p>
    <w:p w:rsidR="006775BE" w:rsidP="000E244E" w:rsidRDefault="006775BE" w14:paraId="0A263D02" w14:textId="1CCD8C19">
      <w:r>
        <w:t>Bland de som tilldelas kontrakt finns idag kriminella företag. Bara inom välfärden beräknar polisen 2023 att brottsligheten uppgår till ca 20 miljarder kronor och brotts</w:t>
      </w:r>
      <w:r w:rsidR="000E244E">
        <w:softHyphen/>
      </w:r>
      <w:r>
        <w:t xml:space="preserve">lighet inom offentlig upphandling är mer lönsamt för den organiserade brottslingen än både narkotikahandel och bedrägerier. </w:t>
      </w:r>
    </w:p>
    <w:p w:rsidR="006775BE" w:rsidP="000E244E" w:rsidRDefault="006775BE" w14:paraId="4ECF1E86" w14:textId="3233883B">
      <w:r>
        <w:t>Det finns utmärkt lagstiftning och reglering som det offentliga Sverige kan använda betydligt mer för att minska risken för att skattepengar hamnar i kriminell verksamhet.</w:t>
      </w:r>
    </w:p>
    <w:p w:rsidR="006775BE" w:rsidP="000E244E" w:rsidRDefault="006775BE" w14:paraId="0D66F4A1" w14:textId="7DFDFD19">
      <w:r>
        <w:t>Förutom de krav på arbetsrättsliga och sociala grundförutsättningar som myndigheter bör och ska ha i sina upphandlingsunderlag så bör också andra saker beaktas.</w:t>
      </w:r>
    </w:p>
    <w:p w:rsidR="006775BE" w:rsidP="000E244E" w:rsidRDefault="006775BE" w14:paraId="05E7270F" w14:textId="35029BE3">
      <w:r>
        <w:t>Upphandlande parter kan göra mycket mer för att utesluta olämpliga arbetsgivare och</w:t>
      </w:r>
      <w:r w:rsidR="000E244E">
        <w:t> </w:t>
      </w:r>
      <w:r>
        <w:t>mycket mer för att följa upp de upphandlingar som görs. Idag är det bara 3</w:t>
      </w:r>
      <w:r w:rsidR="008157E7">
        <w:t> </w:t>
      </w:r>
      <w:r>
        <w:t>av 10</w:t>
      </w:r>
      <w:r w:rsidR="008157E7">
        <w:t> </w:t>
      </w:r>
      <w:r>
        <w:t>upphandlingar som har någon form av uppföljning av att avtalet följs.</w:t>
      </w:r>
    </w:p>
    <w:sdt>
      <w:sdtPr>
        <w:alias w:val="CC_Underskrifter"/>
        <w:tag w:val="CC_Underskrifter"/>
        <w:id w:val="583496634"/>
        <w:lock w:val="sdtContentLocked"/>
        <w:placeholder>
          <w:docPart w:val="D0D4390121C444CEAF0AD6072394D5C1"/>
        </w:placeholder>
      </w:sdtPr>
      <w:sdtEndPr/>
      <w:sdtContent>
        <w:p w:rsidR="004431F8" w:rsidP="004431F8" w:rsidRDefault="004431F8" w14:paraId="10257D94" w14:textId="77777777"/>
        <w:p w:rsidRPr="008E0FE2" w:rsidR="004801AC" w:rsidP="004431F8" w:rsidRDefault="000E244E" w14:paraId="14A7D766" w14:textId="71FA1452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F58DF" w14:paraId="1D95D1BF" w14:textId="77777777">
        <w:trPr>
          <w:cantSplit/>
        </w:trPr>
        <w:tc>
          <w:tcPr>
            <w:tcW w:w="50" w:type="pct"/>
            <w:vAlign w:val="bottom"/>
          </w:tcPr>
          <w:p w:rsidR="003F58DF" w:rsidRDefault="008157E7" w14:paraId="158C5474" w14:textId="77777777">
            <w:pPr>
              <w:pStyle w:val="Underskrifter"/>
              <w:spacing w:after="0"/>
            </w:pPr>
            <w:r>
              <w:t>Jessica Rodén (S)</w:t>
            </w:r>
          </w:p>
        </w:tc>
        <w:tc>
          <w:tcPr>
            <w:tcW w:w="50" w:type="pct"/>
            <w:vAlign w:val="bottom"/>
          </w:tcPr>
          <w:p w:rsidR="003F58DF" w:rsidRDefault="008157E7" w14:paraId="43909AF7" w14:textId="77777777">
            <w:pPr>
              <w:pStyle w:val="Underskrifter"/>
              <w:spacing w:after="0"/>
            </w:pPr>
            <w:r>
              <w:t>Petter Löberg (S)</w:t>
            </w:r>
          </w:p>
        </w:tc>
      </w:tr>
    </w:tbl>
    <w:p w:rsidR="00F11B63" w:rsidRDefault="00F11B63" w14:paraId="1CF6BAE6" w14:textId="77777777"/>
    <w:sectPr w:rsidR="00F11B63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E64CC3" w14:textId="77777777" w:rsidR="007B4AFE" w:rsidRDefault="007B4AFE" w:rsidP="000C1CAD">
      <w:pPr>
        <w:spacing w:line="240" w:lineRule="auto"/>
      </w:pPr>
      <w:r>
        <w:separator/>
      </w:r>
    </w:p>
  </w:endnote>
  <w:endnote w:type="continuationSeparator" w:id="0">
    <w:p w14:paraId="1905B88F" w14:textId="77777777" w:rsidR="007B4AFE" w:rsidRDefault="007B4AF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62BC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BC41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055E6C" w14:textId="2D68E853" w:rsidR="00262EA3" w:rsidRPr="004431F8" w:rsidRDefault="00262EA3" w:rsidP="004431F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E91D15" w14:textId="77777777" w:rsidR="007B4AFE" w:rsidRDefault="007B4AFE" w:rsidP="000C1CAD">
      <w:pPr>
        <w:spacing w:line="240" w:lineRule="auto"/>
      </w:pPr>
      <w:r>
        <w:separator/>
      </w:r>
    </w:p>
  </w:footnote>
  <w:footnote w:type="continuationSeparator" w:id="0">
    <w:p w14:paraId="050E99BD" w14:textId="77777777" w:rsidR="007B4AFE" w:rsidRDefault="007B4AF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2B54D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D87FE39" wp14:editId="05308A4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946E8F2" w14:textId="29E845A6" w:rsidR="00262EA3" w:rsidRDefault="000E244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7B4AFE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6775BE">
                                <w:t>209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D87FE39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946E8F2" w14:textId="29E845A6" w:rsidR="00262EA3" w:rsidRDefault="000E244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7B4AFE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6775BE">
                          <w:t>209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662051B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0633A" w14:textId="77777777" w:rsidR="00262EA3" w:rsidRDefault="00262EA3" w:rsidP="008563AC">
    <w:pPr>
      <w:jc w:val="right"/>
    </w:pPr>
  </w:p>
  <w:p w14:paraId="627BA161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E8BC8" w14:textId="77777777" w:rsidR="00262EA3" w:rsidRDefault="000E244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234A646" wp14:editId="28DB89E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1753060" w14:textId="6B314476" w:rsidR="00262EA3" w:rsidRDefault="000E244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4431F8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B4AFE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6775BE">
          <w:t>209</w:t>
        </w:r>
      </w:sdtContent>
    </w:sdt>
  </w:p>
  <w:p w14:paraId="37CDCB78" w14:textId="77777777" w:rsidR="00262EA3" w:rsidRPr="008227B3" w:rsidRDefault="000E244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D038718" w14:textId="5CD92CFE" w:rsidR="00262EA3" w:rsidRPr="008227B3" w:rsidRDefault="000E244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431F8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431F8">
          <w:t>:2686</w:t>
        </w:r>
      </w:sdtContent>
    </w:sdt>
  </w:p>
  <w:p w14:paraId="3B628F04" w14:textId="32ADCD3F" w:rsidR="00262EA3" w:rsidRDefault="000E244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4431F8">
          <w:t>av Jessica Rodén och Petter Löberg (båda 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F156A7D" w14:textId="5A6A69FD" w:rsidR="00262EA3" w:rsidRDefault="006775BE" w:rsidP="00283E0F">
        <w:pPr>
          <w:pStyle w:val="FSHRub2"/>
        </w:pPr>
        <w:r>
          <w:t>Åtgärder mot kriminalitet inom offentlig upphandling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3A315AE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563213"/>
    <w:multiLevelType w:val="hybridMultilevel"/>
    <w:tmpl w:val="3634D35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2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7"/>
  </w:num>
  <w:num w:numId="4">
    <w:abstractNumId w:val="14"/>
  </w:num>
  <w:num w:numId="5">
    <w:abstractNumId w:val="18"/>
  </w:num>
  <w:num w:numId="6">
    <w:abstractNumId w:val="19"/>
  </w:num>
  <w:num w:numId="7">
    <w:abstractNumId w:val="11"/>
  </w:num>
  <w:num w:numId="8">
    <w:abstractNumId w:val="12"/>
  </w:num>
  <w:num w:numId="9">
    <w:abstractNumId w:val="16"/>
  </w:num>
  <w:num w:numId="10">
    <w:abstractNumId w:val="23"/>
  </w:num>
  <w:num w:numId="11">
    <w:abstractNumId w:val="22"/>
  </w:num>
  <w:num w:numId="12">
    <w:abstractNumId w:val="22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2"/>
  </w:num>
  <w:num w:numId="22">
    <w:abstractNumId w:val="22"/>
  </w:num>
  <w:num w:numId="23">
    <w:abstractNumId w:val="22"/>
  </w:num>
  <w:num w:numId="24">
    <w:abstractNumId w:val="22"/>
  </w:num>
  <w:num w:numId="25">
    <w:abstractNumId w:val="22"/>
  </w:num>
  <w:num w:numId="26">
    <w:abstractNumId w:val="23"/>
  </w:num>
  <w:num w:numId="27">
    <w:abstractNumId w:val="23"/>
  </w:num>
  <w:num w:numId="28">
    <w:abstractNumId w:val="23"/>
  </w:num>
  <w:num w:numId="29">
    <w:abstractNumId w:val="23"/>
  </w:num>
  <w:num w:numId="30">
    <w:abstractNumId w:val="22"/>
  </w:num>
  <w:num w:numId="31">
    <w:abstractNumId w:val="22"/>
  </w:num>
  <w:num w:numId="32">
    <w:abstractNumId w:val="23"/>
  </w:num>
  <w:num w:numId="33">
    <w:abstractNumId w:val="22"/>
  </w:num>
  <w:num w:numId="34">
    <w:abstractNumId w:val="19"/>
  </w:num>
  <w:num w:numId="35">
    <w:abstractNumId w:val="19"/>
    <w:lvlOverride w:ilvl="0">
      <w:startOverride w:val="1"/>
    </w:lvlOverride>
  </w:num>
  <w:num w:numId="36">
    <w:abstractNumId w:val="20"/>
  </w:num>
  <w:num w:numId="37">
    <w:abstractNumId w:val="19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1"/>
  </w:num>
  <w:num w:numId="41">
    <w:abstractNumId w:val="1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7B4AF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367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4E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1FB5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1E9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8DF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1F8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C53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5BE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AFE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57E7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240F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0F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1B63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A3C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5DD0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1E2B4B6C"/>
  <w15:chartTrackingRefBased/>
  <w15:docId w15:val="{6A653ED7-7054-4F92-AA07-A12F41DFA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7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53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30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87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177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50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42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97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0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360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172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95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04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982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499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95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46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40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5359503721844E0B0131DE7314DA7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5F2EA7-6A72-46A6-B7AE-979822AB5353}"/>
      </w:docPartPr>
      <w:docPartBody>
        <w:p w:rsidR="004605DB" w:rsidRDefault="004605DB">
          <w:pPr>
            <w:pStyle w:val="75359503721844E0B0131DE7314DA78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C8B173BC09B4233B48AE28CFD7267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CF9180-0DA1-467B-8C1B-5FB5C111FDCF}"/>
      </w:docPartPr>
      <w:docPartBody>
        <w:p w:rsidR="004605DB" w:rsidRDefault="004605DB">
          <w:pPr>
            <w:pStyle w:val="7C8B173BC09B4233B48AE28CFD72671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0D4390121C444CEAF0AD6072394D5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CB8478-CECD-4612-A849-F03DAC0783DE}"/>
      </w:docPartPr>
      <w:docPartBody>
        <w:p w:rsidR="004551CF" w:rsidRDefault="004551C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sDel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5DB"/>
    <w:rsid w:val="004551CF"/>
    <w:rsid w:val="00460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5359503721844E0B0131DE7314DA78D">
    <w:name w:val="75359503721844E0B0131DE7314DA78D"/>
  </w:style>
  <w:style w:type="paragraph" w:customStyle="1" w:styleId="7C8B173BC09B4233B48AE28CFD726716">
    <w:name w:val="7C8B173BC09B4233B48AE28CFD72671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0F1BB57-5A4A-4D1C-B074-575F354703C6}"/>
</file>

<file path=customXml/itemProps2.xml><?xml version="1.0" encoding="utf-8"?>
<ds:datastoreItem xmlns:ds="http://schemas.openxmlformats.org/officeDocument/2006/customXml" ds:itemID="{456BD5BB-3493-4C59-85CE-A2E051358F0E}"/>
</file>

<file path=customXml/itemProps3.xml><?xml version="1.0" encoding="utf-8"?>
<ds:datastoreItem xmlns:ds="http://schemas.openxmlformats.org/officeDocument/2006/customXml" ds:itemID="{F8DBA5DC-40D2-4065-9632-DD4485E7DE6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226</Words>
  <Characters>1313</Characters>
  <Application>Microsoft Office Word</Application>
  <DocSecurity>0</DocSecurity>
  <Lines>27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S37 Immaterialrätt för bättre innovation i upphandling</vt:lpstr>
      <vt:lpstr>
      </vt:lpstr>
    </vt:vector>
  </TitlesOfParts>
  <Company>Sveriges riksdag</Company>
  <LinksUpToDate>false</LinksUpToDate>
  <CharactersWithSpaces>1527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