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5798" w:rsidRPr="00EC433E" w:rsidTr="00C3579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5798" w:rsidRPr="00EC433E" w:rsidRDefault="004B2C0D" w:rsidP="00C35798">
            <w:pPr>
              <w:pStyle w:val="RSKRbeteckning"/>
              <w:spacing w:before="240"/>
            </w:pPr>
            <w:r w:rsidRPr="00EC433E">
              <w:t>Riksdagsskrivelse</w:t>
            </w:r>
          </w:p>
          <w:p w:rsidR="00C35798" w:rsidRPr="00EC433E" w:rsidRDefault="004B2C0D" w:rsidP="00C35798">
            <w:pPr>
              <w:pStyle w:val="RSKRbeteckning"/>
            </w:pPr>
            <w:r w:rsidRPr="00EC433E">
              <w:t>2013/14</w:t>
            </w:r>
            <w:r w:rsidR="00C35798" w:rsidRPr="00EC433E">
              <w:t>:</w:t>
            </w:r>
            <w:r w:rsidRPr="00EC433E">
              <w:t>12</w:t>
            </w:r>
          </w:p>
        </w:tc>
        <w:tc>
          <w:tcPr>
            <w:tcW w:w="1134" w:type="dxa"/>
          </w:tcPr>
          <w:p w:rsidR="00C35798" w:rsidRPr="00EC433E" w:rsidRDefault="00EC433E" w:rsidP="00C35798">
            <w:pPr>
              <w:jc w:val="right"/>
            </w:pPr>
            <w:r w:rsidRPr="00EC433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98" w:rsidRPr="00EC433E" w:rsidTr="00C3579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5798" w:rsidRPr="00EC433E" w:rsidRDefault="00C35798" w:rsidP="00C35798">
            <w:pPr>
              <w:rPr>
                <w:sz w:val="10"/>
              </w:rPr>
            </w:pPr>
          </w:p>
        </w:tc>
      </w:tr>
    </w:tbl>
    <w:p w:rsidR="00C35798" w:rsidRPr="00EC433E" w:rsidRDefault="00C35798" w:rsidP="00C35798"/>
    <w:p w:rsidR="00C35798" w:rsidRPr="00EC433E" w:rsidRDefault="00C35798" w:rsidP="00C35798">
      <w:pPr>
        <w:pStyle w:val="Mottagare1"/>
      </w:pPr>
      <w:r w:rsidRPr="00EC433E">
        <w:t>Europaparlamentets ordförande</w:t>
      </w:r>
    </w:p>
    <w:p w:rsidR="00C35798" w:rsidRPr="00EC433E" w:rsidRDefault="00C35798" w:rsidP="00C35798">
      <w:pPr>
        <w:pStyle w:val="Mottagare1"/>
        <w:spacing w:before="240"/>
      </w:pPr>
      <w:r w:rsidRPr="00EC433E">
        <w:t>Ordförande för Europeiska unionens råd</w:t>
      </w:r>
    </w:p>
    <w:p w:rsidR="00C35798" w:rsidRPr="00EC433E" w:rsidRDefault="00C35798" w:rsidP="00C35798">
      <w:pPr>
        <w:pStyle w:val="Mottagare1"/>
        <w:spacing w:before="240"/>
      </w:pPr>
      <w:r w:rsidRPr="00EC433E">
        <w:t>Europeiska kommissionens ordförande</w:t>
      </w:r>
    </w:p>
    <w:p w:rsidR="00C35798" w:rsidRPr="00EC433E" w:rsidRDefault="00C35798" w:rsidP="00C35798">
      <w:pPr>
        <w:pStyle w:val="Mottagare2"/>
      </w:pPr>
    </w:p>
    <w:p w:rsidR="00C35798" w:rsidRPr="00EC433E" w:rsidRDefault="00C35798" w:rsidP="00C35798">
      <w:r w:rsidRPr="00EC433E">
        <w:t xml:space="preserve">Med överlämnande av riksdagens motiverade yttrande enligt bilaga 2 i det bifogade utlåtandet får jag anmäla att riksdagen denna dag bifallit </w:t>
      </w:r>
      <w:r w:rsidR="004B2C0D" w:rsidRPr="00EC433E">
        <w:t>finansutskottet</w:t>
      </w:r>
      <w:r w:rsidRPr="00EC433E">
        <w:t xml:space="preserve">s förslag till riksdagsbeslut i utlåtande </w:t>
      </w:r>
      <w:r w:rsidR="004B2C0D" w:rsidRPr="00EC433E">
        <w:t>2013/14</w:t>
      </w:r>
      <w:r w:rsidRPr="00EC433E">
        <w:t>:</w:t>
      </w:r>
      <w:r w:rsidR="004B2C0D" w:rsidRPr="00EC433E">
        <w:t>FiU13</w:t>
      </w:r>
      <w:r w:rsidRPr="00EC433E">
        <w:t xml:space="preserve"> </w:t>
      </w:r>
      <w:r w:rsidR="004B2C0D" w:rsidRPr="00EC433E">
        <w:t>Subsidiaritetsprövning av kommissionens förslag till förordning om en gemensam rekonstruktionsmekanism och rekonstruktionsfond (KOM(2013) 520)</w:t>
      </w:r>
      <w:r w:rsidRPr="00EC433E">
        <w:t>.</w:t>
      </w:r>
    </w:p>
    <w:p w:rsidR="00C35798" w:rsidRPr="00EC433E" w:rsidRDefault="00C35798" w:rsidP="00C35798">
      <w:pPr>
        <w:pStyle w:val="Stockholm"/>
      </w:pPr>
      <w:r w:rsidRPr="00EC433E">
        <w:t xml:space="preserve">Stockholm </w:t>
      </w:r>
      <w:r w:rsidR="004B2C0D" w:rsidRPr="00EC433E">
        <w:t>den 16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5798" w:rsidRPr="00EC433E" w:rsidTr="00C3579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5798" w:rsidRPr="00EC433E" w:rsidRDefault="004B2C0D" w:rsidP="00C35798">
            <w:pPr>
              <w:pStyle w:val="AvsTalman"/>
            </w:pPr>
            <w:r w:rsidRPr="00EC433E">
              <w:t>Per Westerberg</w:t>
            </w:r>
          </w:p>
        </w:tc>
        <w:tc>
          <w:tcPr>
            <w:tcW w:w="3628" w:type="dxa"/>
          </w:tcPr>
          <w:p w:rsidR="00C35798" w:rsidRPr="00EC433E" w:rsidRDefault="004B2C0D" w:rsidP="00C35798">
            <w:pPr>
              <w:pStyle w:val="AvsTjnsteman"/>
            </w:pPr>
            <w:r w:rsidRPr="00EC433E">
              <w:t>Claes Mårtensson</w:t>
            </w:r>
          </w:p>
        </w:tc>
      </w:tr>
    </w:tbl>
    <w:p w:rsidR="00CE5B19" w:rsidRPr="00EC433E" w:rsidRDefault="00CE5B19" w:rsidP="00C35798"/>
    <w:sectPr w:rsidR="00CE5B19" w:rsidRPr="00EC433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798"/>
    <w:rsid w:val="00062659"/>
    <w:rsid w:val="0009076C"/>
    <w:rsid w:val="00137E7C"/>
    <w:rsid w:val="0028165D"/>
    <w:rsid w:val="002E72EA"/>
    <w:rsid w:val="00333AF6"/>
    <w:rsid w:val="00433AA1"/>
    <w:rsid w:val="004B2C0D"/>
    <w:rsid w:val="0055519C"/>
    <w:rsid w:val="0065744A"/>
    <w:rsid w:val="0067566D"/>
    <w:rsid w:val="0068755D"/>
    <w:rsid w:val="0070204A"/>
    <w:rsid w:val="00787167"/>
    <w:rsid w:val="007D1F51"/>
    <w:rsid w:val="00B83045"/>
    <w:rsid w:val="00C35798"/>
    <w:rsid w:val="00C46916"/>
    <w:rsid w:val="00CE0BEB"/>
    <w:rsid w:val="00CE5B19"/>
    <w:rsid w:val="00E31940"/>
    <w:rsid w:val="00EC433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2C6C1-19DE-400F-AED0-FBAD41F8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64</Words>
  <Characters>497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2013-10-16T09:20:00Z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2013-10-16</vt:lpwstr>
  </property>
  <property fmtid="{D5CDD505-2E9C-101B-9397-08002B2CF9AE}" pid="6" name="DatumIText">
    <vt:lpwstr>den 16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13</vt:lpwstr>
  </property>
  <property fmtid="{D5CDD505-2E9C-101B-9397-08002B2CF9AE}" pid="17" name="RefRubrik">
    <vt:lpwstr>Subsidiaritetsprövning av kommissionens förslag till förordning om en gemensam rekonstruktionsmekanism och rekonstruktionsfond (KOM(2013) 520)</vt:lpwstr>
  </property>
  <property fmtid="{D5CDD505-2E9C-101B-9397-08002B2CF9AE}" pid="18" name="SubTyp">
    <vt:lpwstr>Europaparl, kommissionen, rådet</vt:lpwstr>
  </property>
</Properties>
</file>