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89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25 mars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Europeiska rådets möte den 20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27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2024/25:37 Tisdagen den 18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2024/25:104 Internationell verkställighet i brottmål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2024/25:3352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2024/25:3353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2024/25:JuU24 Riksrevisionens rapport om statens insatser för barn som misstänks för grova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2024/25:KU12 Ett nytt rättsmedel i dataskyddslagen och brottsdatalagen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2024/25:KU24 Tryck- och yttrandefrihet,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2024/25:KU27 Trossamfund och begravningsfrågor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2024/25:SkU9 Inkomstskatt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2024/25:CU7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2024/25:NU16 Regelförenkling för 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2024/25:NU18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2024/25:479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Vikten av folkbildning ur ett beredskapsperspektiv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2024/25:480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Konstnärliga utbildningar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2024/25:481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Jämställdhet i forskningspolitiken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2024/25:496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Folkbildning i små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2024/25:527 av Patrik Björck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Statsministerns agerande med anledning av det som föranlett åtal mot en nära medarbetare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2024/25:534 av Annika Hirvonen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Statsministerns roll i hanteringen av situationen kring den nationella säkerhetsrådgivaren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2024/25:514 av Johan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Statens servicecenter i Motala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Mats Persson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2024/25:495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 arbetslöshet och regional kompetensbrist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2024/25:507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arbetslöshet i jämförelse med euroområdet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2024/25:500 av Aida Birinxhiku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ungdomsarbetslösheten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2024/25:501 av Jonathan Svensson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stigande ungdomsarbetslösheten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2024/25:505 av Daniel Vencu Velasquez Castro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Ungdomsarbetslösheten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2024/25:518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Ungdomsarbetslösheten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2024/25:508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Arbetsförmedlingens minskade tillgänglighet och dess påverkan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Jessica Rosencrantz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2024/25:452 av Matilda Ernkrans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Stärkande av den regelbaserade ordningen och rättsstatens principer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2024/25:381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Centralisering av Folke Bernadotteakademin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25 mars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2025-03-25</SAFIR_Sammantradesdatum_Doc>
    <SAFIR_SammantradeID xmlns="C07A1A6C-0B19-41D9-BDF8-F523BA3921EB">654842eb-bb5e-4448-bd36-e714f52e1bd6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7EE6CFF3-0E2E-42EC-8F97-A4A33D837E0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