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D6CB7" w:rsidRPr="002531EC" w:rsidTr="009D6CB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D6CB7" w:rsidRPr="002531EC" w:rsidRDefault="00E357F3" w:rsidP="009D6CB7">
            <w:pPr>
              <w:pStyle w:val="RSKRbeteckning"/>
              <w:spacing w:before="240"/>
            </w:pPr>
            <w:r w:rsidRPr="002531EC">
              <w:t>Riksdagsskrivelse</w:t>
            </w:r>
          </w:p>
          <w:p w:rsidR="009D6CB7" w:rsidRPr="002531EC" w:rsidRDefault="00E357F3" w:rsidP="009D6CB7">
            <w:pPr>
              <w:pStyle w:val="RSKRbeteckning"/>
            </w:pPr>
            <w:r w:rsidRPr="002531EC">
              <w:t>2007/08</w:t>
            </w:r>
            <w:r w:rsidR="009D6CB7" w:rsidRPr="002531EC">
              <w:t>:</w:t>
            </w:r>
            <w:r w:rsidRPr="002531EC">
              <w:t>44</w:t>
            </w:r>
          </w:p>
        </w:tc>
        <w:tc>
          <w:tcPr>
            <w:tcW w:w="1134" w:type="dxa"/>
          </w:tcPr>
          <w:p w:rsidR="009D6CB7" w:rsidRPr="002531EC" w:rsidRDefault="002531EC" w:rsidP="009D6CB7">
            <w:pPr>
              <w:jc w:val="right"/>
            </w:pPr>
            <w:r w:rsidRPr="002531E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CB7" w:rsidRPr="002531EC" w:rsidTr="009D6CB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D6CB7" w:rsidRPr="002531EC" w:rsidRDefault="009D6CB7">
            <w:pPr>
              <w:rPr>
                <w:sz w:val="10"/>
              </w:rPr>
            </w:pPr>
          </w:p>
        </w:tc>
      </w:tr>
    </w:tbl>
    <w:p w:rsidR="009D6CB7" w:rsidRPr="002531EC" w:rsidRDefault="009D6CB7"/>
    <w:p w:rsidR="009D6CB7" w:rsidRPr="002531EC" w:rsidRDefault="00E357F3" w:rsidP="009D6CB7">
      <w:pPr>
        <w:pStyle w:val="Mottagare1"/>
      </w:pPr>
      <w:r w:rsidRPr="002531EC">
        <w:t>Regeringen</w:t>
      </w:r>
    </w:p>
    <w:p w:rsidR="009D6CB7" w:rsidRPr="002531EC" w:rsidRDefault="00E357F3" w:rsidP="009D6CB7">
      <w:pPr>
        <w:pStyle w:val="Mottagare2"/>
      </w:pPr>
      <w:r w:rsidRPr="002531EC">
        <w:t>Finansdepartementet</w:t>
      </w:r>
    </w:p>
    <w:p w:rsidR="009D6CB7" w:rsidRPr="002531EC" w:rsidRDefault="009D6CB7" w:rsidP="009D6CB7">
      <w:r w:rsidRPr="002531EC">
        <w:t xml:space="preserve">Med överlämnande av </w:t>
      </w:r>
      <w:r w:rsidR="00E357F3" w:rsidRPr="002531EC">
        <w:t>skatteutskottet</w:t>
      </w:r>
      <w:r w:rsidRPr="002531EC">
        <w:t xml:space="preserve">s betänkande </w:t>
      </w:r>
      <w:r w:rsidR="00E357F3" w:rsidRPr="002531EC">
        <w:t>2007/08</w:t>
      </w:r>
      <w:r w:rsidRPr="002531EC">
        <w:t>:</w:t>
      </w:r>
      <w:r w:rsidR="00E357F3" w:rsidRPr="002531EC">
        <w:t>SkU8</w:t>
      </w:r>
      <w:r w:rsidRPr="002531EC">
        <w:t xml:space="preserve"> </w:t>
      </w:r>
      <w:r w:rsidR="00E357F3" w:rsidRPr="002531EC">
        <w:t>Sänkt reklamskatt för vissa periodiska publikationer</w:t>
      </w:r>
      <w:r w:rsidRPr="002531EC">
        <w:t xml:space="preserve"> får jag anmäla att riksdagen denna dag bifallit utskottets förslag till riksdagsbeslut.</w:t>
      </w:r>
    </w:p>
    <w:p w:rsidR="009D6CB7" w:rsidRPr="002531EC" w:rsidRDefault="009D6CB7" w:rsidP="009D6CB7">
      <w:pPr>
        <w:pStyle w:val="Stockholm"/>
      </w:pPr>
      <w:r w:rsidRPr="002531EC">
        <w:t xml:space="preserve">Stockholm den </w:t>
      </w:r>
      <w:r w:rsidR="00E357F3" w:rsidRPr="002531EC">
        <w:t>2007-11-29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6CB7" w:rsidRPr="002531EC" w:rsidTr="009D6CB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D6CB7" w:rsidRPr="002531EC" w:rsidRDefault="00E357F3" w:rsidP="009D6CB7">
            <w:pPr>
              <w:pStyle w:val="AvsTalman"/>
            </w:pPr>
            <w:r w:rsidRPr="002531EC">
              <w:t>Per Westerberg</w:t>
            </w:r>
          </w:p>
        </w:tc>
        <w:tc>
          <w:tcPr>
            <w:tcW w:w="3628" w:type="dxa"/>
          </w:tcPr>
          <w:p w:rsidR="009D6CB7" w:rsidRPr="002531EC" w:rsidRDefault="00E357F3" w:rsidP="009D6CB7">
            <w:pPr>
              <w:pStyle w:val="AvsTjnsteman"/>
            </w:pPr>
            <w:r w:rsidRPr="002531EC">
              <w:t>Per Persson</w:t>
            </w:r>
          </w:p>
        </w:tc>
      </w:tr>
    </w:tbl>
    <w:p w:rsidR="00D85057" w:rsidRPr="002531EC" w:rsidRDefault="00D85057" w:rsidP="009D6CB7"/>
    <w:sectPr w:rsidR="00D85057" w:rsidRPr="002531E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CB7"/>
    <w:rsid w:val="0009098F"/>
    <w:rsid w:val="000B534D"/>
    <w:rsid w:val="000C2D8D"/>
    <w:rsid w:val="001667BD"/>
    <w:rsid w:val="001C2855"/>
    <w:rsid w:val="001F6392"/>
    <w:rsid w:val="00224A43"/>
    <w:rsid w:val="00243D3C"/>
    <w:rsid w:val="00244660"/>
    <w:rsid w:val="002531EC"/>
    <w:rsid w:val="0026798D"/>
    <w:rsid w:val="0043726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D6CB7"/>
    <w:rsid w:val="009F0EC7"/>
    <w:rsid w:val="00A16D59"/>
    <w:rsid w:val="00AC3A6D"/>
    <w:rsid w:val="00B85442"/>
    <w:rsid w:val="00BB222A"/>
    <w:rsid w:val="00BB66ED"/>
    <w:rsid w:val="00C1040E"/>
    <w:rsid w:val="00C72B82"/>
    <w:rsid w:val="00D644E9"/>
    <w:rsid w:val="00D85057"/>
    <w:rsid w:val="00DC0766"/>
    <w:rsid w:val="00E357F3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7CC85-4E1E-41AE-B54B-087BABC7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2007-11-29T09:58:00Z</cp:lastPrinted>
  <dcterms:created xsi:type="dcterms:W3CDTF">2025-12-17T12:59:00Z</dcterms:created>
  <dcterms:modified xsi:type="dcterms:W3CDTF">2025-12-17T12:59:00Z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44</vt:lpwstr>
  </property>
  <property fmtid="{D5CDD505-2E9C-101B-9397-08002B2CF9AE}" pid="6" name="Datum">
    <vt:lpwstr>2007-11-29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8</vt:lpwstr>
  </property>
  <property fmtid="{D5CDD505-2E9C-101B-9397-08002B2CF9AE}" pid="17" name="RefRubrik">
    <vt:lpwstr>Sänkt reklamskatt för vissa periodiska publikationer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</Properties>
</file>