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83F9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14:paraId="07C1E220" w14:textId="77777777" w:rsidTr="0096348C">
        <w:tc>
          <w:tcPr>
            <w:tcW w:w="9141" w:type="dxa"/>
          </w:tcPr>
          <w:p w14:paraId="72F0ADD0" w14:textId="77777777" w:rsidR="0096348C" w:rsidRDefault="0096348C" w:rsidP="0096348C">
            <w:r>
              <w:t>RIKSDAGEN</w:t>
            </w:r>
          </w:p>
          <w:p w14:paraId="1648F3E9" w14:textId="7CCC8E2D" w:rsidR="0096348C" w:rsidRDefault="00EA7B53" w:rsidP="0096348C">
            <w:r>
              <w:t>S</w:t>
            </w:r>
            <w:r w:rsidR="00586394">
              <w:t>OCIALFÖRSÄKRINGSUTSKOTTET</w:t>
            </w:r>
          </w:p>
        </w:tc>
      </w:tr>
    </w:tbl>
    <w:p w14:paraId="340CAD1C" w14:textId="77777777" w:rsidR="0096348C" w:rsidRDefault="0096348C" w:rsidP="0096348C"/>
    <w:p w14:paraId="6559C996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14:paraId="79C89217" w14:textId="77777777" w:rsidTr="00012D39">
        <w:trPr>
          <w:cantSplit/>
          <w:trHeight w:val="742"/>
        </w:trPr>
        <w:tc>
          <w:tcPr>
            <w:tcW w:w="1985" w:type="dxa"/>
          </w:tcPr>
          <w:p w14:paraId="40976518" w14:textId="77777777" w:rsidR="0096348C" w:rsidRDefault="0096348C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0B0E2F40" w14:textId="51D09CC6" w:rsidR="0096348C" w:rsidRDefault="00702915" w:rsidP="0096348C">
            <w:pPr>
              <w:rPr>
                <w:b/>
              </w:rPr>
            </w:pPr>
            <w:r w:rsidRPr="00F26544">
              <w:rPr>
                <w:b/>
              </w:rPr>
              <w:t>UTSKOTTS</w:t>
            </w:r>
            <w:r w:rsidR="00246FAC" w:rsidRPr="00F26544">
              <w:rPr>
                <w:b/>
              </w:rPr>
              <w:t>SAMMANTRÄDE 20</w:t>
            </w:r>
            <w:r w:rsidR="00481B64" w:rsidRPr="00F26544">
              <w:rPr>
                <w:b/>
              </w:rPr>
              <w:t>2</w:t>
            </w:r>
            <w:r w:rsidR="003D03FD" w:rsidRPr="00F26544">
              <w:rPr>
                <w:b/>
              </w:rPr>
              <w:t>6</w:t>
            </w:r>
            <w:r w:rsidR="00246FAC" w:rsidRPr="00F26544">
              <w:rPr>
                <w:b/>
              </w:rPr>
              <w:t>/</w:t>
            </w:r>
            <w:r w:rsidR="00F236AC" w:rsidRPr="00F26544">
              <w:rPr>
                <w:b/>
              </w:rPr>
              <w:t>2</w:t>
            </w:r>
            <w:r w:rsidR="003D03FD" w:rsidRPr="00F26544">
              <w:rPr>
                <w:b/>
              </w:rPr>
              <w:t>7</w:t>
            </w:r>
            <w:r w:rsidR="0096348C" w:rsidRPr="00F26544">
              <w:rPr>
                <w:b/>
              </w:rPr>
              <w:t>:</w:t>
            </w:r>
            <w:r w:rsidR="00F26544" w:rsidRPr="00F26544">
              <w:rPr>
                <w:b/>
              </w:rPr>
              <w:t>2</w:t>
            </w:r>
          </w:p>
          <w:p w14:paraId="3A376272" w14:textId="77777777" w:rsidR="0096348C" w:rsidRDefault="0096348C" w:rsidP="0096348C">
            <w:pPr>
              <w:rPr>
                <w:b/>
              </w:rPr>
            </w:pPr>
          </w:p>
        </w:tc>
      </w:tr>
      <w:tr w:rsidR="0096348C" w14:paraId="1412A9CD" w14:textId="77777777" w:rsidTr="00012D39">
        <w:tc>
          <w:tcPr>
            <w:tcW w:w="1985" w:type="dxa"/>
          </w:tcPr>
          <w:p w14:paraId="1E998507" w14:textId="77777777" w:rsidR="0096348C" w:rsidRDefault="0096348C" w:rsidP="0096348C">
            <w:r>
              <w:t>DATUM</w:t>
            </w:r>
          </w:p>
        </w:tc>
        <w:tc>
          <w:tcPr>
            <w:tcW w:w="6463" w:type="dxa"/>
          </w:tcPr>
          <w:p w14:paraId="02911D03" w14:textId="24C21992" w:rsidR="0096348C" w:rsidRDefault="00EF70DA" w:rsidP="0096348C">
            <w:r w:rsidRPr="00E77121">
              <w:t>20</w:t>
            </w:r>
            <w:r w:rsidR="00C3591B" w:rsidRPr="00E77121">
              <w:t>2</w:t>
            </w:r>
            <w:r w:rsidR="001B7F4F" w:rsidRPr="00E77121">
              <w:t>6</w:t>
            </w:r>
            <w:r w:rsidR="009D6560" w:rsidRPr="00E77121">
              <w:t>-</w:t>
            </w:r>
            <w:r w:rsidR="003D03FD" w:rsidRPr="00E77121">
              <w:t>10</w:t>
            </w:r>
            <w:r w:rsidR="003D03FD">
              <w:t>-</w:t>
            </w:r>
            <w:r w:rsidR="00F26544">
              <w:t>1</w:t>
            </w:r>
            <w:r w:rsidR="004B14EB">
              <w:t>3</w:t>
            </w:r>
          </w:p>
        </w:tc>
      </w:tr>
      <w:tr w:rsidR="0096348C" w14:paraId="59B54A1D" w14:textId="77777777" w:rsidTr="00012D39">
        <w:tc>
          <w:tcPr>
            <w:tcW w:w="1985" w:type="dxa"/>
          </w:tcPr>
          <w:p w14:paraId="2B08C94F" w14:textId="77777777" w:rsidR="0096348C" w:rsidRDefault="0096348C" w:rsidP="0096348C">
            <w:r w:rsidRPr="00F26544">
              <w:t>TID</w:t>
            </w:r>
          </w:p>
        </w:tc>
        <w:tc>
          <w:tcPr>
            <w:tcW w:w="6463" w:type="dxa"/>
          </w:tcPr>
          <w:p w14:paraId="01528941" w14:textId="77777777" w:rsidR="00D12EAD" w:rsidRPr="00353694" w:rsidRDefault="00F26544" w:rsidP="0096348C">
            <w:r w:rsidRPr="00353694">
              <w:t>1</w:t>
            </w:r>
            <w:r w:rsidR="004B14EB" w:rsidRPr="00353694">
              <w:t>1</w:t>
            </w:r>
            <w:r w:rsidRPr="00353694">
              <w:t>.00–</w:t>
            </w:r>
            <w:r w:rsidR="00353694" w:rsidRPr="00353694">
              <w:t>11.05</w:t>
            </w:r>
          </w:p>
          <w:p w14:paraId="5BF054BD" w14:textId="77777777" w:rsidR="00353694" w:rsidRPr="00353694" w:rsidRDefault="00353694" w:rsidP="0096348C">
            <w:r w:rsidRPr="00353694">
              <w:t>11.20–12.05</w:t>
            </w:r>
          </w:p>
          <w:p w14:paraId="0B1FB026" w14:textId="390DD538" w:rsidR="00353694" w:rsidRDefault="00353694" w:rsidP="0096348C">
            <w:r w:rsidRPr="00353694">
              <w:t>12.20–12.30</w:t>
            </w:r>
          </w:p>
        </w:tc>
      </w:tr>
      <w:tr w:rsidR="0096348C" w14:paraId="004577CC" w14:textId="77777777" w:rsidTr="00012D39">
        <w:tc>
          <w:tcPr>
            <w:tcW w:w="1985" w:type="dxa"/>
          </w:tcPr>
          <w:p w14:paraId="1AE9301A" w14:textId="77777777" w:rsidR="0096348C" w:rsidRDefault="0096348C" w:rsidP="0096348C">
            <w:r>
              <w:t>NÄRVARANDE</w:t>
            </w:r>
          </w:p>
        </w:tc>
        <w:tc>
          <w:tcPr>
            <w:tcW w:w="6463" w:type="dxa"/>
          </w:tcPr>
          <w:p w14:paraId="7EE708B1" w14:textId="0F4BAACC" w:rsidR="0096348C" w:rsidRDefault="0096348C" w:rsidP="0096348C">
            <w:r>
              <w:t xml:space="preserve">Se bilaga </w:t>
            </w:r>
          </w:p>
        </w:tc>
      </w:tr>
    </w:tbl>
    <w:p w14:paraId="04118C94" w14:textId="77777777" w:rsidR="0096348C" w:rsidRDefault="0096348C" w:rsidP="0096348C"/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E57DF8" w14:paraId="610CD348" w14:textId="77777777" w:rsidTr="00D12EAD">
        <w:tc>
          <w:tcPr>
            <w:tcW w:w="567" w:type="dxa"/>
          </w:tcPr>
          <w:p w14:paraId="2C756C2A" w14:textId="094330DC" w:rsidR="00E57DF8" w:rsidRDefault="00E57DF8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313533B1" w14:textId="100D4BCC" w:rsidR="00702915" w:rsidRPr="00702915" w:rsidRDefault="007029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zCs w:val="26"/>
                <w:u w:val="single"/>
              </w:rPr>
            </w:pPr>
          </w:p>
        </w:tc>
      </w:tr>
      <w:tr w:rsidR="00AC1A15" w14:paraId="04889674" w14:textId="77777777" w:rsidTr="00D12EAD">
        <w:tc>
          <w:tcPr>
            <w:tcW w:w="567" w:type="dxa"/>
          </w:tcPr>
          <w:p w14:paraId="61BDC7D8" w14:textId="77777777" w:rsidR="00AC1A15" w:rsidRPr="00702915" w:rsidRDefault="00AC1A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  <w:u w:val="single"/>
              </w:rPr>
            </w:pPr>
          </w:p>
        </w:tc>
        <w:tc>
          <w:tcPr>
            <w:tcW w:w="6946" w:type="dxa"/>
            <w:gridSpan w:val="2"/>
          </w:tcPr>
          <w:p w14:paraId="48A8887A" w14:textId="0A146E12" w:rsidR="00702915" w:rsidRPr="00702915" w:rsidRDefault="007029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  <w:u w:val="single"/>
              </w:rPr>
            </w:pPr>
          </w:p>
        </w:tc>
      </w:tr>
      <w:tr w:rsidR="000D3043" w14:paraId="2EB7990F" w14:textId="77777777" w:rsidTr="00D12EAD">
        <w:tc>
          <w:tcPr>
            <w:tcW w:w="567" w:type="dxa"/>
          </w:tcPr>
          <w:p w14:paraId="44126405" w14:textId="2A9E9126" w:rsidR="000D3043" w:rsidRDefault="00BB1003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702915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14:paraId="210338D3" w14:textId="0A62E05B" w:rsidR="00702915" w:rsidRDefault="00F26544" w:rsidP="000D3043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  <w:r w:rsidRPr="007113D9">
              <w:rPr>
                <w:b/>
              </w:rPr>
              <w:t>Justering av protokoll</w:t>
            </w:r>
          </w:p>
          <w:p w14:paraId="2452ED9D" w14:textId="77777777" w:rsidR="00F26544" w:rsidRDefault="00F26544" w:rsidP="000D3043">
            <w:pPr>
              <w:autoSpaceDE w:val="0"/>
              <w:autoSpaceDN w:val="0"/>
              <w:adjustRightInd w:val="0"/>
              <w:textAlignment w:val="center"/>
              <w:rPr>
                <w:szCs w:val="26"/>
              </w:rPr>
            </w:pPr>
          </w:p>
          <w:p w14:paraId="39C5EA7E" w14:textId="00C0759E" w:rsidR="00702915" w:rsidRDefault="00F26544" w:rsidP="00702915">
            <w:pPr>
              <w:tabs>
                <w:tab w:val="left" w:pos="1701"/>
              </w:tabs>
              <w:rPr>
                <w:szCs w:val="26"/>
              </w:rPr>
            </w:pPr>
            <w:r w:rsidRPr="00F26544">
              <w:rPr>
                <w:szCs w:val="26"/>
              </w:rPr>
              <w:t>Utskottet justerade protokoll 2026/27:1</w:t>
            </w:r>
            <w:r>
              <w:rPr>
                <w:szCs w:val="26"/>
              </w:rPr>
              <w:t>.</w:t>
            </w:r>
          </w:p>
          <w:p w14:paraId="4354FE96" w14:textId="72443722" w:rsidR="00F26544" w:rsidRPr="009C2ED3" w:rsidRDefault="00F26544" w:rsidP="00702915">
            <w:pPr>
              <w:tabs>
                <w:tab w:val="left" w:pos="1701"/>
              </w:tabs>
              <w:rPr>
                <w:b/>
                <w:szCs w:val="24"/>
              </w:rPr>
            </w:pPr>
          </w:p>
        </w:tc>
      </w:tr>
      <w:tr w:rsidR="00E57DF8" w14:paraId="26EE67EC" w14:textId="77777777" w:rsidTr="00D12EAD">
        <w:tc>
          <w:tcPr>
            <w:tcW w:w="567" w:type="dxa"/>
          </w:tcPr>
          <w:p w14:paraId="5477A2C0" w14:textId="3BBCED30" w:rsidR="00E57DF8" w:rsidRDefault="00EA2807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</w:t>
            </w:r>
            <w:r w:rsidR="00702915">
              <w:rPr>
                <w:b/>
                <w:snapToGrid w:val="0"/>
              </w:rPr>
              <w:t xml:space="preserve"> 2</w:t>
            </w:r>
          </w:p>
        </w:tc>
        <w:tc>
          <w:tcPr>
            <w:tcW w:w="6946" w:type="dxa"/>
            <w:gridSpan w:val="2"/>
          </w:tcPr>
          <w:p w14:paraId="50F70FBC" w14:textId="77777777" w:rsidR="00F26544" w:rsidRDefault="00F26544" w:rsidP="00F26544">
            <w:pPr>
              <w:widowControl/>
              <w:spacing w:after="200" w:line="280" w:lineRule="exact"/>
              <w:rPr>
                <w:b/>
              </w:rPr>
            </w:pPr>
            <w:r w:rsidRPr="00F26544">
              <w:rPr>
                <w:b/>
              </w:rPr>
              <w:t>Överläggning om EU-fråga</w:t>
            </w:r>
          </w:p>
          <w:p w14:paraId="423F26F4" w14:textId="3DA40738" w:rsidR="00F26544" w:rsidRDefault="00F26544" w:rsidP="00A054DD">
            <w:r w:rsidRPr="00A054DD">
              <w:t xml:space="preserve">Utskottet beslutade att överlägga med regeringen om </w:t>
            </w:r>
            <w:r w:rsidR="00B626AD">
              <w:t xml:space="preserve">kommissionens </w:t>
            </w:r>
            <w:r w:rsidRPr="00A054DD">
              <w:t>förslag</w:t>
            </w:r>
            <w:r w:rsidR="00B626AD">
              <w:t xml:space="preserve"> till förordning</w:t>
            </w:r>
            <w:r w:rsidRPr="00A054DD">
              <w:t xml:space="preserve"> om </w:t>
            </w:r>
            <w:r w:rsidR="00CF1C54" w:rsidRPr="00CF1C54">
              <w:t xml:space="preserve">digitalisering av samordningen av de sociala trygghetssystemen, om fastställande av en ram för det europeiska socialförsäkringskortet </w:t>
            </w:r>
            <w:r w:rsidRPr="00A054DD">
              <w:t>(ESSPASS), COM(2026) 980.</w:t>
            </w:r>
          </w:p>
          <w:p w14:paraId="1EA7D04A" w14:textId="7B3BBA22" w:rsidR="00A054DD" w:rsidRPr="00A054DD" w:rsidRDefault="00A054DD" w:rsidP="00A054DD"/>
        </w:tc>
      </w:tr>
      <w:tr w:rsidR="00BC6B5E" w14:paraId="17056142" w14:textId="77777777" w:rsidTr="00D12EAD">
        <w:tc>
          <w:tcPr>
            <w:tcW w:w="567" w:type="dxa"/>
          </w:tcPr>
          <w:p w14:paraId="73385565" w14:textId="58EE0060" w:rsidR="00BC6B5E" w:rsidRDefault="00BC6B5E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20C47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14:paraId="5E8DA634" w14:textId="77777777" w:rsidR="00C26FB9" w:rsidRPr="00A73881" w:rsidRDefault="00C26FB9" w:rsidP="00C26FB9">
            <w:pPr>
              <w:rPr>
                <w:b/>
                <w:bCs/>
              </w:rPr>
            </w:pPr>
            <w:r w:rsidRPr="00A73881">
              <w:rPr>
                <w:b/>
                <w:bCs/>
              </w:rPr>
              <w:t>Fråga om utskottsinitiativ om utvisning av unga vuxna</w:t>
            </w:r>
          </w:p>
          <w:p w14:paraId="7B2E042F" w14:textId="77777777" w:rsidR="00C26FB9" w:rsidRDefault="00C26FB9" w:rsidP="00C26FB9">
            <w:r>
              <w:t>Utskottet fortsatte behandlingen av frågan om ett initiativ om utvisningar av unga vuxna.</w:t>
            </w:r>
          </w:p>
          <w:p w14:paraId="7E0F240A" w14:textId="77777777" w:rsidR="003C166B" w:rsidRDefault="003C166B" w:rsidP="005C71AE"/>
          <w:p w14:paraId="19B9F2B3" w14:textId="6DFED261" w:rsidR="005C71AE" w:rsidRDefault="005C71AE" w:rsidP="005C71AE">
            <w:r>
              <w:t>Utskottet beslutade att</w:t>
            </w:r>
          </w:p>
          <w:p w14:paraId="0DA07274" w14:textId="414C96E9" w:rsidR="005C71AE" w:rsidRPr="00420C47" w:rsidRDefault="003C4DAB" w:rsidP="005C71AE">
            <w:pPr>
              <w:pStyle w:val="Liststycke"/>
              <w:numPr>
                <w:ilvl w:val="0"/>
                <w:numId w:val="4"/>
              </w:numPr>
              <w:tabs>
                <w:tab w:val="clear" w:pos="284"/>
              </w:tabs>
              <w:spacing w:after="160" w:line="278" w:lineRule="auto"/>
              <w:rPr>
                <w:sz w:val="24"/>
                <w:szCs w:val="24"/>
              </w:rPr>
            </w:pPr>
            <w:r w:rsidRPr="00420C47">
              <w:rPr>
                <w:sz w:val="24"/>
                <w:szCs w:val="24"/>
              </w:rPr>
              <w:t>I</w:t>
            </w:r>
            <w:r w:rsidR="005C71AE" w:rsidRPr="00420C47">
              <w:rPr>
                <w:sz w:val="24"/>
                <w:szCs w:val="24"/>
              </w:rPr>
              <w:t xml:space="preserve">nleda ett beredningsarbete i syfte att kunna ta ett utskottsinitiativ för att snarast få till en stopplag, ett moratorium, för att </w:t>
            </w:r>
            <w:r w:rsidRPr="00420C47">
              <w:rPr>
                <w:sz w:val="24"/>
                <w:szCs w:val="24"/>
              </w:rPr>
              <w:t xml:space="preserve">snarast </w:t>
            </w:r>
            <w:r w:rsidR="005C71AE" w:rsidRPr="00420C47">
              <w:rPr>
                <w:sz w:val="24"/>
                <w:szCs w:val="24"/>
              </w:rPr>
              <w:t>förhindra att beslut om avvisning eller utvisning fattas eller verkställs beträffande personer som har haft uppehållstillstånd i Sverige på grund av anknytning som barn. I den berörda gruppen ingår inte utvisningar kopplade till brott eller säkerhetsärenden</w:t>
            </w:r>
            <w:r w:rsidRPr="00420C47">
              <w:rPr>
                <w:sz w:val="24"/>
                <w:szCs w:val="24"/>
              </w:rPr>
              <w:t>.</w:t>
            </w:r>
          </w:p>
          <w:p w14:paraId="5F53932C" w14:textId="4A7A575A" w:rsidR="005C71AE" w:rsidRPr="00420C47" w:rsidRDefault="005C71AE" w:rsidP="005C71AE">
            <w:pPr>
              <w:pStyle w:val="Liststycke"/>
              <w:numPr>
                <w:ilvl w:val="0"/>
                <w:numId w:val="4"/>
              </w:numPr>
              <w:tabs>
                <w:tab w:val="clear" w:pos="284"/>
              </w:tabs>
              <w:spacing w:after="160" w:line="278" w:lineRule="auto"/>
              <w:rPr>
                <w:sz w:val="24"/>
                <w:szCs w:val="24"/>
              </w:rPr>
            </w:pPr>
            <w:r w:rsidRPr="00420C47">
              <w:rPr>
                <w:sz w:val="24"/>
                <w:szCs w:val="24"/>
              </w:rPr>
              <w:t>Uppdra åt kansliet att ta fram en tidsplan för arbetet</w:t>
            </w:r>
            <w:r w:rsidR="003C4DAB" w:rsidRPr="00420C47">
              <w:rPr>
                <w:sz w:val="24"/>
                <w:szCs w:val="24"/>
              </w:rPr>
              <w:t>.</w:t>
            </w:r>
          </w:p>
          <w:p w14:paraId="2441E051" w14:textId="2F99B847" w:rsidR="005C71AE" w:rsidRPr="00420C47" w:rsidRDefault="005C71AE" w:rsidP="005C71AE">
            <w:pPr>
              <w:pStyle w:val="Liststycke"/>
              <w:numPr>
                <w:ilvl w:val="0"/>
                <w:numId w:val="4"/>
              </w:numPr>
              <w:tabs>
                <w:tab w:val="clear" w:pos="284"/>
              </w:tabs>
              <w:spacing w:after="160" w:line="278" w:lineRule="auto"/>
              <w:rPr>
                <w:sz w:val="24"/>
                <w:szCs w:val="24"/>
              </w:rPr>
            </w:pPr>
            <w:r w:rsidRPr="00420C47">
              <w:rPr>
                <w:sz w:val="24"/>
                <w:szCs w:val="24"/>
              </w:rPr>
              <w:t xml:space="preserve">Bjuda in </w:t>
            </w:r>
            <w:r w:rsidR="000863F7" w:rsidRPr="00420C47">
              <w:rPr>
                <w:sz w:val="24"/>
                <w:szCs w:val="24"/>
              </w:rPr>
              <w:t>migrationsminister Johan</w:t>
            </w:r>
            <w:r w:rsidRPr="00420C47">
              <w:rPr>
                <w:sz w:val="24"/>
                <w:szCs w:val="24"/>
              </w:rPr>
              <w:t xml:space="preserve"> Forssell och företrädare för Migrationsverket till utskottet för att lämna information i ärendet.</w:t>
            </w:r>
          </w:p>
          <w:p w14:paraId="0A2AFCC3" w14:textId="6258B62F" w:rsidR="00BD5427" w:rsidRDefault="00BD5427" w:rsidP="005C71AE">
            <w:r>
              <w:t>M</w:t>
            </w:r>
            <w:r w:rsidR="003C4DAB">
              <w:t>-</w:t>
            </w:r>
            <w:r>
              <w:t>, SD</w:t>
            </w:r>
            <w:r w:rsidR="003C4DAB">
              <w:t>-</w:t>
            </w:r>
            <w:r>
              <w:t>, KD</w:t>
            </w:r>
            <w:r w:rsidR="003C4DAB">
              <w:t>-</w:t>
            </w:r>
            <w:r>
              <w:t xml:space="preserve"> och L</w:t>
            </w:r>
            <w:r w:rsidRPr="00BD5427">
              <w:t xml:space="preserve">-ledamöterna </w:t>
            </w:r>
            <w:r>
              <w:t xml:space="preserve">anförde att de står bakom beslutet men tillade att </w:t>
            </w:r>
            <w:r w:rsidR="003C4DAB">
              <w:t xml:space="preserve">det </w:t>
            </w:r>
            <w:r>
              <w:t xml:space="preserve">enligt deras uppfattning </w:t>
            </w:r>
            <w:r w:rsidR="000863F7">
              <w:t>hade varit en bättre ordning om utskottet innan det tog ställning till fråga</w:t>
            </w:r>
            <w:r w:rsidR="003C4DAB">
              <w:t>n</w:t>
            </w:r>
            <w:r w:rsidR="000863F7">
              <w:t xml:space="preserve"> hade </w:t>
            </w:r>
            <w:r>
              <w:t>haft en tydligare avgränsning att ta ställning till.</w:t>
            </w:r>
          </w:p>
          <w:p w14:paraId="6CB79DA6" w14:textId="77777777" w:rsidR="00BD5427" w:rsidRDefault="00BD5427" w:rsidP="005C71AE"/>
          <w:p w14:paraId="5B1FE135" w14:textId="7E40773B" w:rsidR="00BD5427" w:rsidRDefault="005C71AE" w:rsidP="005C71AE">
            <w:r>
              <w:t xml:space="preserve">Ärendet bordlades. </w:t>
            </w:r>
          </w:p>
          <w:p w14:paraId="5BEBE9C1" w14:textId="77777777" w:rsidR="00BD5427" w:rsidRDefault="00BD5427" w:rsidP="005C71AE"/>
          <w:p w14:paraId="6289EE9B" w14:textId="77777777" w:rsidR="005C71AE" w:rsidRDefault="005C71AE" w:rsidP="005C71AE">
            <w:r>
              <w:t>Denna paragraf förklarades omedelbart justerad.</w:t>
            </w:r>
          </w:p>
          <w:p w14:paraId="5330ED1D" w14:textId="77777777" w:rsidR="00BC6B5E" w:rsidRPr="00F26544" w:rsidRDefault="00BC6B5E" w:rsidP="00F26544">
            <w:pPr>
              <w:widowControl/>
              <w:spacing w:after="200" w:line="280" w:lineRule="exact"/>
              <w:rPr>
                <w:b/>
              </w:rPr>
            </w:pPr>
          </w:p>
        </w:tc>
      </w:tr>
      <w:tr w:rsidR="0096348C" w14:paraId="69FC772F" w14:textId="77777777" w:rsidTr="00D12EAD">
        <w:tc>
          <w:tcPr>
            <w:tcW w:w="567" w:type="dxa"/>
          </w:tcPr>
          <w:p w14:paraId="231595B0" w14:textId="5A744C37" w:rsidR="0096348C" w:rsidRDefault="0096348C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420C47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14:paraId="4FADFE07" w14:textId="77777777" w:rsidR="00275CD2" w:rsidRDefault="008A360D" w:rsidP="00EE7FF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Inkomna EU-dokument</w:t>
            </w:r>
          </w:p>
          <w:p w14:paraId="541570B1" w14:textId="77777777" w:rsidR="008A360D" w:rsidRDefault="008A360D" w:rsidP="00EE7FFE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38C34B26" w14:textId="34AB1346" w:rsidR="008A360D" w:rsidRDefault="008A360D" w:rsidP="00EE7FFE">
            <w:pPr>
              <w:tabs>
                <w:tab w:val="left" w:pos="1701"/>
              </w:tabs>
              <w:rPr>
                <w:snapToGrid w:val="0"/>
              </w:rPr>
            </w:pPr>
            <w:r w:rsidRPr="008A360D">
              <w:rPr>
                <w:snapToGrid w:val="0"/>
              </w:rPr>
              <w:t xml:space="preserve">En sammanställning över EU-dokument som inkommit under </w:t>
            </w:r>
            <w:r>
              <w:rPr>
                <w:snapToGrid w:val="0"/>
              </w:rPr>
              <w:t>juni–</w:t>
            </w:r>
            <w:r w:rsidRPr="008A360D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oktober</w:t>
            </w:r>
            <w:r w:rsidRPr="008A360D">
              <w:rPr>
                <w:snapToGrid w:val="0"/>
              </w:rPr>
              <w:t xml:space="preserve"> 202</w:t>
            </w:r>
            <w:r>
              <w:rPr>
                <w:snapToGrid w:val="0"/>
              </w:rPr>
              <w:t>6</w:t>
            </w:r>
            <w:r w:rsidRPr="008A360D">
              <w:rPr>
                <w:snapToGrid w:val="0"/>
              </w:rPr>
              <w:t xml:space="preserve"> anmäldes.</w:t>
            </w:r>
          </w:p>
          <w:p w14:paraId="69367A3D" w14:textId="6C639E35" w:rsidR="008A360D" w:rsidRDefault="008A360D" w:rsidP="00EE7FFE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96348C" w14:paraId="09DB6908" w14:textId="77777777" w:rsidTr="00D12EAD">
        <w:tc>
          <w:tcPr>
            <w:tcW w:w="567" w:type="dxa"/>
          </w:tcPr>
          <w:p w14:paraId="15753E0A" w14:textId="27C83B2E" w:rsidR="0096348C" w:rsidRDefault="0023014E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20C47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14:paraId="533C4295" w14:textId="3C315F07" w:rsidR="003A729A" w:rsidRPr="00250D6B" w:rsidRDefault="00250D6B" w:rsidP="0096348C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250D6B">
              <w:rPr>
                <w:b/>
                <w:bCs/>
                <w:snapToGrid w:val="0"/>
              </w:rPr>
              <w:t>Inkomna skrivelser</w:t>
            </w:r>
          </w:p>
          <w:p w14:paraId="145B3B7C" w14:textId="77777777" w:rsidR="00250D6B" w:rsidRPr="00250D6B" w:rsidRDefault="00250D6B" w:rsidP="0096348C">
            <w:pPr>
              <w:tabs>
                <w:tab w:val="left" w:pos="1701"/>
              </w:tabs>
              <w:rPr>
                <w:snapToGrid w:val="0"/>
              </w:rPr>
            </w:pPr>
          </w:p>
          <w:p w14:paraId="78D97942" w14:textId="55BD3A24" w:rsidR="00250D6B" w:rsidRPr="00250D6B" w:rsidRDefault="00250D6B" w:rsidP="0096348C">
            <w:pPr>
              <w:tabs>
                <w:tab w:val="left" w:pos="1701"/>
              </w:tabs>
              <w:rPr>
                <w:snapToGrid w:val="0"/>
              </w:rPr>
            </w:pPr>
            <w:r w:rsidRPr="00250D6B">
              <w:rPr>
                <w:snapToGrid w:val="0"/>
              </w:rPr>
              <w:t>Inkomna skrivelser anmäldes (</w:t>
            </w:r>
            <w:r>
              <w:rPr>
                <w:snapToGrid w:val="0"/>
              </w:rPr>
              <w:t>d</w:t>
            </w:r>
            <w:r w:rsidRPr="00250D6B">
              <w:rPr>
                <w:snapToGrid w:val="0"/>
              </w:rPr>
              <w:t xml:space="preserve">nr </w:t>
            </w:r>
            <w:r w:rsidRPr="004771F0">
              <w:rPr>
                <w:bCs/>
              </w:rPr>
              <w:t>2182-2025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>
              <w:rPr>
                <w:bCs/>
              </w:rPr>
              <w:t>, 2287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>
              <w:rPr>
                <w:bCs/>
              </w:rPr>
              <w:t>, 2404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>
              <w:rPr>
                <w:bCs/>
              </w:rPr>
              <w:t>, 2440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>
              <w:rPr>
                <w:bCs/>
              </w:rPr>
              <w:t>, 2461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>
              <w:rPr>
                <w:bCs/>
              </w:rPr>
              <w:t>, 2558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>
              <w:rPr>
                <w:bCs/>
              </w:rPr>
              <w:t>,</w:t>
            </w:r>
            <w:r w:rsidRPr="004771F0">
              <w:rPr>
                <w:bCs/>
              </w:rPr>
              <w:t xml:space="preserve"> </w:t>
            </w:r>
            <w:r>
              <w:rPr>
                <w:bCs/>
              </w:rPr>
              <w:t>2569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>
              <w:rPr>
                <w:bCs/>
              </w:rPr>
              <w:t>, 2569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 w:rsidR="00695367">
              <w:rPr>
                <w:bCs/>
              </w:rPr>
              <w:t xml:space="preserve">, </w:t>
            </w:r>
            <w:r>
              <w:rPr>
                <w:bCs/>
              </w:rPr>
              <w:t>2613</w:t>
            </w:r>
            <w:r w:rsidRPr="004771F0">
              <w:rPr>
                <w:bCs/>
              </w:rPr>
              <w:t>-2025</w:t>
            </w:r>
            <w:r>
              <w:rPr>
                <w:bCs/>
              </w:rPr>
              <w:t>/</w:t>
            </w:r>
            <w:r w:rsidRPr="004771F0">
              <w:rPr>
                <w:bCs/>
              </w:rPr>
              <w:t>26</w:t>
            </w:r>
            <w:r w:rsidRPr="00250D6B">
              <w:rPr>
                <w:snapToGrid w:val="0"/>
              </w:rPr>
              <w:t>)</w:t>
            </w:r>
            <w:r w:rsidR="00695367">
              <w:rPr>
                <w:snapToGrid w:val="0"/>
              </w:rPr>
              <w:t xml:space="preserve"> och 265-2026)</w:t>
            </w:r>
            <w:r w:rsidRPr="00250D6B">
              <w:rPr>
                <w:snapToGrid w:val="0"/>
              </w:rPr>
              <w:t>.</w:t>
            </w:r>
          </w:p>
          <w:p w14:paraId="0F9CB514" w14:textId="49D31DB4" w:rsidR="00C57994" w:rsidRPr="00702915" w:rsidRDefault="00C57994" w:rsidP="00250D6B">
            <w:pPr>
              <w:tabs>
                <w:tab w:val="left" w:pos="1701"/>
              </w:tabs>
              <w:rPr>
                <w:snapToGrid w:val="0"/>
                <w:highlight w:val="cyan"/>
              </w:rPr>
            </w:pPr>
          </w:p>
        </w:tc>
      </w:tr>
      <w:tr w:rsidR="00D460BA" w14:paraId="4B113442" w14:textId="77777777" w:rsidTr="00D12EAD">
        <w:tc>
          <w:tcPr>
            <w:tcW w:w="567" w:type="dxa"/>
          </w:tcPr>
          <w:p w14:paraId="70ECFA23" w14:textId="0E3A24FF" w:rsidR="00D460BA" w:rsidRDefault="00D460BA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20C47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14:paraId="03875547" w14:textId="77777777" w:rsidR="00D460BA" w:rsidRDefault="00D460BA" w:rsidP="00BB1003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Övriga frågor</w:t>
            </w:r>
          </w:p>
          <w:p w14:paraId="24847DAB" w14:textId="77777777" w:rsidR="00B057C0" w:rsidRDefault="00B057C0" w:rsidP="00BB1003">
            <w:pPr>
              <w:tabs>
                <w:tab w:val="left" w:pos="1701"/>
              </w:tabs>
              <w:rPr>
                <w:snapToGrid w:val="0"/>
              </w:rPr>
            </w:pPr>
          </w:p>
          <w:p w14:paraId="18A5046E" w14:textId="39EC8CAA" w:rsidR="00C053CC" w:rsidRDefault="00B057C0" w:rsidP="00B057C0">
            <w:pPr>
              <w:tabs>
                <w:tab w:val="left" w:pos="1701"/>
              </w:tabs>
              <w:rPr>
                <w:snapToGrid w:val="0"/>
              </w:rPr>
            </w:pPr>
            <w:r w:rsidRPr="00C053CC">
              <w:rPr>
                <w:snapToGrid w:val="0"/>
              </w:rPr>
              <w:t>Kanslichefen bjöd in till informationsmöte för det nya utskottet</w:t>
            </w:r>
            <w:r w:rsidR="000863F7" w:rsidRPr="00C053CC">
              <w:rPr>
                <w:snapToGrid w:val="0"/>
              </w:rPr>
              <w:t xml:space="preserve"> torsdagen den 22 </w:t>
            </w:r>
            <w:r w:rsidR="00695367">
              <w:rPr>
                <w:snapToGrid w:val="0"/>
              </w:rPr>
              <w:t>oktober</w:t>
            </w:r>
            <w:r w:rsidR="000863F7" w:rsidRPr="00C053CC">
              <w:rPr>
                <w:snapToGrid w:val="0"/>
              </w:rPr>
              <w:t xml:space="preserve"> 2026 kl. 09.15</w:t>
            </w:r>
            <w:r w:rsidR="003B5897">
              <w:rPr>
                <w:snapToGrid w:val="0"/>
              </w:rPr>
              <w:t>.</w:t>
            </w:r>
          </w:p>
          <w:p w14:paraId="4E4513B0" w14:textId="4EF901EE" w:rsidR="00A054DD" w:rsidRPr="00E57D19" w:rsidRDefault="00A054DD" w:rsidP="000863F7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134762" w14:paraId="35ADFEF8" w14:textId="77777777" w:rsidTr="00D12EAD">
        <w:tc>
          <w:tcPr>
            <w:tcW w:w="567" w:type="dxa"/>
          </w:tcPr>
          <w:p w14:paraId="58D60A32" w14:textId="65725EB5" w:rsidR="00134762" w:rsidRDefault="00134762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20C47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14:paraId="3244A992" w14:textId="77777777" w:rsidR="00E57D19" w:rsidRDefault="00E57D19" w:rsidP="00E57D19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 sammanträde</w:t>
            </w:r>
          </w:p>
          <w:p w14:paraId="00C766E9" w14:textId="77777777" w:rsidR="00134762" w:rsidRDefault="00134762" w:rsidP="00134762">
            <w:pPr>
              <w:tabs>
                <w:tab w:val="left" w:pos="1701"/>
              </w:tabs>
              <w:rPr>
                <w:snapToGrid w:val="0"/>
              </w:rPr>
            </w:pPr>
          </w:p>
          <w:p w14:paraId="265212F5" w14:textId="5C220F06" w:rsidR="0037236A" w:rsidRPr="00C26FB9" w:rsidRDefault="00E57D19" w:rsidP="0037236A">
            <w:pPr>
              <w:tabs>
                <w:tab w:val="left" w:pos="1701"/>
              </w:tabs>
              <w:rPr>
                <w:snapToGrid w:val="0"/>
              </w:rPr>
            </w:pPr>
            <w:r w:rsidRPr="00E57D19">
              <w:rPr>
                <w:snapToGrid w:val="0"/>
              </w:rPr>
              <w:t xml:space="preserve">Nästa sammanträde äger rum </w:t>
            </w:r>
            <w:r w:rsidR="00961C42" w:rsidRPr="00845916">
              <w:rPr>
                <w:snapToGrid w:val="0"/>
              </w:rPr>
              <w:t>torsdagen</w:t>
            </w:r>
            <w:r w:rsidRPr="00845916">
              <w:rPr>
                <w:snapToGrid w:val="0"/>
              </w:rPr>
              <w:t xml:space="preserve"> den </w:t>
            </w:r>
            <w:r w:rsidR="00EC6784">
              <w:rPr>
                <w:snapToGrid w:val="0"/>
              </w:rPr>
              <w:t>22</w:t>
            </w:r>
            <w:r w:rsidRPr="00845916">
              <w:rPr>
                <w:snapToGrid w:val="0"/>
              </w:rPr>
              <w:t xml:space="preserve"> oktober 2026 kl. 1</w:t>
            </w:r>
            <w:r w:rsidR="00961C42" w:rsidRPr="00845916">
              <w:rPr>
                <w:snapToGrid w:val="0"/>
              </w:rPr>
              <w:t>0</w:t>
            </w:r>
            <w:r w:rsidRPr="00845916">
              <w:rPr>
                <w:snapToGrid w:val="0"/>
              </w:rPr>
              <w:t>.00.</w:t>
            </w:r>
          </w:p>
        </w:tc>
      </w:tr>
      <w:tr w:rsidR="00134762" w14:paraId="58C33F54" w14:textId="77777777" w:rsidTr="00D12EAD">
        <w:tc>
          <w:tcPr>
            <w:tcW w:w="567" w:type="dxa"/>
          </w:tcPr>
          <w:p w14:paraId="05F1FC35" w14:textId="77777777" w:rsidR="00134762" w:rsidRDefault="00134762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13032A8C" w14:textId="77777777" w:rsidR="00134762" w:rsidRDefault="00134762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12A76263" w14:textId="77777777" w:rsidR="00EC6784" w:rsidRDefault="00EC6784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2F653587" w14:textId="77777777" w:rsidR="00EC6784" w:rsidRDefault="00EC6784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134762" w14:paraId="0BB21CD4" w14:textId="77777777" w:rsidTr="00D12EAD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556157B3" w14:textId="77777777" w:rsidR="00134762" w:rsidRDefault="00134762" w:rsidP="00134762">
            <w:pPr>
              <w:tabs>
                <w:tab w:val="left" w:pos="1701"/>
              </w:tabs>
            </w:pPr>
            <w:r>
              <w:t>Vid protokollet</w:t>
            </w:r>
          </w:p>
          <w:p w14:paraId="4EC0EE87" w14:textId="348D0699" w:rsidR="00EC6784" w:rsidRPr="00CF4289" w:rsidRDefault="00EC6784" w:rsidP="00134762">
            <w:pPr>
              <w:tabs>
                <w:tab w:val="left" w:pos="1701"/>
              </w:tabs>
              <w:spacing w:before="60"/>
              <w:rPr>
                <w:i/>
              </w:rPr>
            </w:pPr>
          </w:p>
          <w:p w14:paraId="08DB5ABB" w14:textId="77777777" w:rsidR="00EC6784" w:rsidRDefault="00EC6784" w:rsidP="00134762">
            <w:pPr>
              <w:tabs>
                <w:tab w:val="left" w:pos="1701"/>
              </w:tabs>
            </w:pPr>
          </w:p>
          <w:p w14:paraId="7A9C94F3" w14:textId="77777777" w:rsidR="00F2018C" w:rsidRDefault="00F2018C" w:rsidP="00134762">
            <w:pPr>
              <w:tabs>
                <w:tab w:val="left" w:pos="1701"/>
              </w:tabs>
            </w:pPr>
          </w:p>
          <w:p w14:paraId="417E2023" w14:textId="77777777" w:rsidR="00134762" w:rsidRDefault="00134762" w:rsidP="00134762">
            <w:pPr>
              <w:tabs>
                <w:tab w:val="left" w:pos="1701"/>
              </w:tabs>
            </w:pPr>
          </w:p>
          <w:p w14:paraId="6300A34A" w14:textId="06BE98D0" w:rsidR="00134762" w:rsidRDefault="00134762" w:rsidP="00134762">
            <w:pPr>
              <w:tabs>
                <w:tab w:val="left" w:pos="1701"/>
              </w:tabs>
            </w:pPr>
            <w:r w:rsidRPr="00845916">
              <w:t xml:space="preserve">Justeras den </w:t>
            </w:r>
            <w:r w:rsidR="00E91E36">
              <w:t>22</w:t>
            </w:r>
            <w:r w:rsidR="003D03FD" w:rsidRPr="00845916">
              <w:t xml:space="preserve"> oktober</w:t>
            </w:r>
            <w:r w:rsidRPr="00845916">
              <w:t xml:space="preserve"> 202</w:t>
            </w:r>
            <w:r w:rsidR="00684C51" w:rsidRPr="00845916">
              <w:t>6</w:t>
            </w:r>
          </w:p>
          <w:p w14:paraId="5168B4D8" w14:textId="77777777" w:rsidR="00EC6784" w:rsidRDefault="00EC6784" w:rsidP="00134762">
            <w:pPr>
              <w:tabs>
                <w:tab w:val="left" w:pos="1701"/>
              </w:tabs>
            </w:pPr>
          </w:p>
          <w:p w14:paraId="35AD0BD6" w14:textId="77777777" w:rsidR="00EC6784" w:rsidRDefault="00EC6784" w:rsidP="00134762">
            <w:pPr>
              <w:tabs>
                <w:tab w:val="left" w:pos="1701"/>
              </w:tabs>
            </w:pPr>
          </w:p>
          <w:p w14:paraId="1C423396" w14:textId="77777777" w:rsidR="00F2018C" w:rsidRDefault="00F2018C" w:rsidP="00134762">
            <w:pPr>
              <w:tabs>
                <w:tab w:val="left" w:pos="1701"/>
              </w:tabs>
            </w:pPr>
          </w:p>
          <w:p w14:paraId="1EA3C465" w14:textId="68AAF7CB" w:rsidR="00EC6784" w:rsidRPr="00CF4289" w:rsidRDefault="00EC6784" w:rsidP="00134762">
            <w:pPr>
              <w:tabs>
                <w:tab w:val="left" w:pos="1701"/>
              </w:tabs>
            </w:pPr>
          </w:p>
        </w:tc>
      </w:tr>
    </w:tbl>
    <w:p w14:paraId="47BE9B8D" w14:textId="3B60CB2A" w:rsidR="00F26544" w:rsidRPr="00EC6784" w:rsidRDefault="0096348C" w:rsidP="00EC6784">
      <w:pPr>
        <w:tabs>
          <w:tab w:val="left" w:pos="1701"/>
        </w:tabs>
      </w:pPr>
      <w:r>
        <w:br w:type="page"/>
      </w:r>
    </w:p>
    <w:p w14:paraId="4C739809" w14:textId="77777777" w:rsidR="00F26544" w:rsidRDefault="00F26544" w:rsidP="000C0F16">
      <w:pPr>
        <w:widowControl/>
        <w:sectPr w:rsidR="00F26544" w:rsidSect="003F76C0">
          <w:headerReference w:type="even" r:id="rId8"/>
          <w:headerReference w:type="default" r:id="rId9"/>
          <w:headerReference w:type="first" r:id="rId10"/>
          <w:pgSz w:w="11906" w:h="16838"/>
          <w:pgMar w:top="709" w:right="1134" w:bottom="709" w:left="2268" w:header="720" w:footer="720" w:gutter="0"/>
          <w:cols w:space="720"/>
        </w:sectPr>
      </w:pPr>
    </w:p>
    <w:tbl>
      <w:tblPr>
        <w:tblW w:w="8577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45"/>
        <w:gridCol w:w="452"/>
        <w:gridCol w:w="425"/>
        <w:gridCol w:w="426"/>
        <w:gridCol w:w="425"/>
        <w:gridCol w:w="425"/>
        <w:gridCol w:w="425"/>
        <w:gridCol w:w="426"/>
        <w:gridCol w:w="425"/>
        <w:gridCol w:w="70"/>
        <w:gridCol w:w="355"/>
        <w:gridCol w:w="425"/>
        <w:gridCol w:w="426"/>
        <w:gridCol w:w="425"/>
      </w:tblGrid>
      <w:tr w:rsidR="00BE5542" w14:paraId="551194A2" w14:textId="77777777" w:rsidTr="00C26FB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18B254" w14:textId="77777777" w:rsidR="00BE5542" w:rsidRDefault="00BE5542" w:rsidP="00487A46">
            <w:pPr>
              <w:tabs>
                <w:tab w:val="left" w:pos="1701"/>
              </w:tabs>
            </w:pPr>
            <w:r>
              <w:lastRenderedPageBreak/>
              <w:br w:type="page"/>
            </w:r>
            <w:r>
              <w:rPr>
                <w:szCs w:val="24"/>
                <w:lang w:val="en-GB" w:eastAsia="en-US"/>
              </w:rPr>
              <w:t>SOCIALFÖRSÄKRINGS-UTSKOTTET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97E1BB4" w14:textId="77777777" w:rsidR="00BE5542" w:rsidRDefault="00BE5542" w:rsidP="00487A46">
            <w:pPr>
              <w:tabs>
                <w:tab w:val="left" w:pos="1701"/>
              </w:tabs>
              <w:jc w:val="center"/>
              <w:rPr>
                <w:b/>
              </w:rPr>
            </w:pPr>
            <w:r>
              <w:rPr>
                <w:b/>
                <w:szCs w:val="24"/>
                <w:lang w:val="en-GB" w:eastAsia="en-US"/>
              </w:rPr>
              <w:t>NÄRVAROFÖRTECKNING</w:t>
            </w:r>
          </w:p>
        </w:tc>
        <w:tc>
          <w:tcPr>
            <w:tcW w:w="16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F9A468" w14:textId="64E400B1" w:rsidR="00BE5542" w:rsidRDefault="00BE5542" w:rsidP="00487A46">
            <w:pPr>
              <w:rPr>
                <w:b/>
              </w:rPr>
            </w:pPr>
            <w:r>
              <w:rPr>
                <w:b/>
              </w:rPr>
              <w:t xml:space="preserve">Bilaga </w:t>
            </w:r>
          </w:p>
          <w:p w14:paraId="5524DF5B" w14:textId="77777777" w:rsidR="00BE5542" w:rsidRDefault="00BE5542" w:rsidP="00487A46">
            <w:r>
              <w:t>till protokoll</w:t>
            </w:r>
          </w:p>
          <w:p w14:paraId="02997B08" w14:textId="3746B886" w:rsidR="00BE5542" w:rsidRDefault="00BE5542" w:rsidP="00487A46">
            <w:r w:rsidRPr="00845916">
              <w:t>202</w:t>
            </w:r>
            <w:r w:rsidR="003D03FD" w:rsidRPr="00845916">
              <w:t>6</w:t>
            </w:r>
            <w:r w:rsidRPr="00845916">
              <w:t>/2</w:t>
            </w:r>
            <w:r w:rsidR="003D03FD" w:rsidRPr="00845916">
              <w:t>7</w:t>
            </w:r>
            <w:r w:rsidRPr="00845916">
              <w:t>:</w:t>
            </w:r>
            <w:r w:rsidR="00FB7F8F">
              <w:t>2</w:t>
            </w:r>
          </w:p>
        </w:tc>
      </w:tr>
      <w:tr w:rsidR="00C26FB9" w14:paraId="0C52D82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FE392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A24EB" w14:textId="638AFD6D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1–2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70CC8" w14:textId="4424F4FB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3–</w:t>
            </w:r>
            <w:r w:rsidR="00420C47">
              <w:rPr>
                <w:sz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24473" w14:textId="201B9888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C9EB" w14:textId="6FA8218A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7038E" w14:textId="7EA050BA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0277F" w14:textId="6745E2CF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</w:p>
        </w:tc>
      </w:tr>
      <w:tr w:rsidR="00C26FB9" w14:paraId="7C2C5C3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BAFE7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8194B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F2D10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077FC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7C8BB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C71AB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8EC0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4F97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26A6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A37E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F5E9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1BD05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2655" w14:textId="77777777" w:rsidR="00C26FB9" w:rsidRDefault="00C26FB9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251F15" w14:paraId="74A1CC56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B5060" w14:textId="0B166569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672F">
              <w:rPr>
                <w:szCs w:val="22"/>
                <w:lang w:val="en-US" w:eastAsia="en-US"/>
              </w:rPr>
              <w:t>Nadja Awad (V), ordf.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73FFB" w14:textId="04668004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7F49B1">
              <w:rPr>
                <w:sz w:val="20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302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9226" w14:textId="2EDD852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7F49B1">
              <w:rPr>
                <w:sz w:val="20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70C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B6C3F" w14:textId="5D2CBED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5A3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5EC11" w14:textId="5DB7546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E024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FBF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6D46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E2FB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8FB8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:rsidRPr="005C71AE" w14:paraId="068A3A0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8EEA8" w14:textId="67B9C8A4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bookmarkStart w:id="0" w:name="_Hlk155606430"/>
            <w:r w:rsidRPr="00DA672F">
              <w:rPr>
                <w:lang w:val="en-GB" w:eastAsia="en-US"/>
              </w:rPr>
              <w:t xml:space="preserve">Jessica Stegrud (SD), </w:t>
            </w:r>
            <w:bookmarkEnd w:id="0"/>
            <w:r w:rsidRPr="00DA672F">
              <w:rPr>
                <w:szCs w:val="22"/>
                <w:lang w:val="en-US" w:eastAsia="en-US"/>
              </w:rPr>
              <w:t>vice ordf.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8A722" w14:textId="5D4B421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07FD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4652B" w14:textId="0348DC2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A005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C85D1" w14:textId="1EE7A04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665D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DA472" w14:textId="18A22163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AA43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ED7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477C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2B6D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823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de-DE"/>
              </w:rPr>
            </w:pPr>
          </w:p>
        </w:tc>
      </w:tr>
      <w:tr w:rsidR="00251F15" w:rsidRPr="005C0606" w14:paraId="2A1156C5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16C4B" w14:textId="3716DE62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Ida Karkiainen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47136" w14:textId="2B326C88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7D0B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02F10" w14:textId="1D33124C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666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88033" w14:textId="28123CE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AF04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C623" w14:textId="36FD221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DE73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CBD5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A21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157B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E025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7A99246E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A9682" w14:textId="4BF63A43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  <w:lang w:val="en-GB" w:eastAsia="en-US"/>
              </w:rPr>
            </w:pPr>
            <w:r w:rsidRPr="00DA672F">
              <w:t>Viktor Wärnick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FC5A" w14:textId="487A558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DDB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7BB7" w14:textId="4B51BBB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167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0A34D" w14:textId="0FD2C64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587E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8FD4" w14:textId="5EB639C3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6DB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CCE9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D618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32B2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AFFA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55EFBBB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79C9A" w14:textId="0B621463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Åsa Eriksson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978A" w14:textId="182FF7C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5499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447F8" w14:textId="199A23C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9DE7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77DE0" w14:textId="1156EE9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D8A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7AC05" w14:textId="240C9258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F2E9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BD4A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9535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03B6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3BAB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26425433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74BD" w14:textId="228EA598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Ola Möller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632AE" w14:textId="03408D8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03A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FA0E3" w14:textId="495A94A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C1D6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B256" w14:textId="789059BD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676B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62746" w14:textId="4F0B1E25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D708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2216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BE0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24EC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4737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70D895C4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4EBE3" w14:textId="490B50EC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Caroline Högström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A489F" w14:textId="5E82CC9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0B77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BA9A" w14:textId="3304C57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2ACB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C62C" w14:textId="3C81A56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54F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C2613" w14:textId="54CFA1DE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D966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855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A727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5B9E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FD7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7759A275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6304C" w14:textId="47A277D0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Jonas Andersson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7C6D9" w14:textId="5AEF6E1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45AC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A9BD8" w14:textId="591781E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7F8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C0D2" w14:textId="56F4849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B186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C2CC" w14:textId="54B24B03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E4C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16F0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E16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08E1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8592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5F4AD8E9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A5DB0" w14:textId="7B84C99F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Niels Paarup-Petersen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8F417" w14:textId="2E5F196F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8F75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938D" w14:textId="75DF4C7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59B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8BFD6" w14:textId="7CC29774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4719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DF8E" w14:textId="7D8F47CE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2B8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94EF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7EB1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DCF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7D2B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063A636D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055A9" w14:textId="69FE484D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Magnus Resare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0744" w14:textId="0C1DC40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A918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C8E27" w14:textId="6C18EDF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63FE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ED45F" w14:textId="3D77BBC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5E44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5DBE" w14:textId="50393374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3160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0890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52E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7FF1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25A5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28D5A69E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50E63" w14:textId="428D626D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Ajda Asgari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B1E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A3E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DEAB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B2B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0E5B9" w14:textId="356BF54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9D79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1104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A4BC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934C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C3C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7AB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4D5B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04C0CB06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D65D" w14:textId="09E2814E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 w:rsidRPr="00DA672F">
              <w:t>Ingemar Kihlström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D74E5" w14:textId="4931CEC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A372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1C0D4" w14:textId="79F7696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F8F0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F1639" w14:textId="561B0F0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46D4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740A" w14:textId="09AD3D73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06F2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5555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64C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603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5BE0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330672B5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95222" w14:textId="4A80F7BF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DA672F">
              <w:t>Jessica Rodén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0E1F4" w14:textId="16D6C83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9345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AD530" w14:textId="23938CC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608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065C4" w14:textId="53ACB45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D0AC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3A128" w14:textId="671CB73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A30B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C4E6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9730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DCB2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40B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02AFA81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B6A30" w14:textId="1FC7C619" w:rsidR="00251F15" w:rsidRPr="00DA672F" w:rsidRDefault="00251F15" w:rsidP="00251F15">
            <w:pPr>
              <w:rPr>
                <w:sz w:val="22"/>
                <w:lang w:val="en-US"/>
              </w:rPr>
            </w:pPr>
            <w:r w:rsidRPr="00DA672F">
              <w:t>Karolina Widerberg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58482" w14:textId="48CACB1A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95D9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87F6A" w14:textId="6E8B972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CCE4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1C87D" w14:textId="648DC86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54FA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EB230" w14:textId="238FF3EE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6851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CE99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550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AB8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A362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6B7E6B48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CD35" w14:textId="0EA821C0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  <w:lang w:val="en-US" w:eastAsia="en-US"/>
              </w:rPr>
            </w:pPr>
            <w:r w:rsidRPr="00DA672F">
              <w:t>Arber Gashi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D22FB" w14:textId="26DE935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3AE8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C6057" w14:textId="7C32F1EF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8D2E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EE385" w14:textId="5AF9E398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B40B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F107D" w14:textId="2E4CFFB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5AF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74BA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DA11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A4A1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767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50E8912A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69EF1" w14:textId="637B353B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  <w:lang w:val="en-US" w:eastAsia="en-US"/>
              </w:rPr>
            </w:pPr>
            <w:r w:rsidRPr="00DA672F">
              <w:t>Marianne Littke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C7213" w14:textId="43C743DA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F36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BE15" w14:textId="4978495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A106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4B62" w14:textId="0A82742D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CD42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D48C" w14:textId="3F9D243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0E18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4D7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CA78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3471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B634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:rsidRPr="005C0606" w14:paraId="351ED92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F042" w14:textId="4C4DD810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 w:rsidRPr="00DA672F">
              <w:t>Marcus Andersson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1C3A2" w14:textId="17E5932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AE56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FB287" w14:textId="26A2A7FC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0C6A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2A853" w14:textId="6DB22CBD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04AF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81B19" w14:textId="49AF85F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919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D29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83C4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3DD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D2BB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251F15" w14:paraId="24301502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E475" w14:textId="77777777" w:rsidR="00251F15" w:rsidRPr="00DA672F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sz w:val="22"/>
              </w:rPr>
            </w:pPr>
            <w:r w:rsidRPr="00DA672F">
              <w:rPr>
                <w:b/>
                <w:i/>
                <w:sz w:val="22"/>
              </w:rPr>
              <w:t>SUPPLEANTER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A1B1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D4EB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9FC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B018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DA3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1C28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9E9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1EA9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2735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060A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96E9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3807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1FF39D2A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2C504" w14:textId="7FF5695F" w:rsidR="00251F15" w:rsidRPr="00DA672F" w:rsidRDefault="00251F15" w:rsidP="00251F15">
            <w:pPr>
              <w:rPr>
                <w:sz w:val="22"/>
                <w:szCs w:val="22"/>
              </w:rPr>
            </w:pPr>
            <w:r w:rsidRPr="00DA672F">
              <w:t>Robert Andersson Hammarstrand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D1BBE" w14:textId="6CE0BFA8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E3A7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4C29D" w14:textId="4913416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AD86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CB950" w14:textId="195E95D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E205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C2B48" w14:textId="676B45B8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5C6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6767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BA31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D73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35D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10582EEF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11C6A" w14:textId="7B016878" w:rsidR="00251F15" w:rsidRPr="00DA672F" w:rsidRDefault="00251F15" w:rsidP="00251F15">
            <w:pPr>
              <w:rPr>
                <w:szCs w:val="22"/>
                <w:lang w:eastAsia="en-US"/>
              </w:rPr>
            </w:pPr>
            <w:r w:rsidRPr="00DA672F">
              <w:t>Elise Ryder Wikén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BE546" w14:textId="0830183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7954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7BA3C" w14:textId="02C17BA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750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6503A" w14:textId="68F19F1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0B43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F42AF" w14:textId="5CA60A9A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DE1B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9989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F30D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1A87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8701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5C788386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D4FF5" w14:textId="44DED770" w:rsidR="00251F15" w:rsidRPr="00DA672F" w:rsidRDefault="00251F15" w:rsidP="00251F15">
            <w:pPr>
              <w:rPr>
                <w:sz w:val="22"/>
                <w:szCs w:val="22"/>
                <w:lang w:val="en-US"/>
              </w:rPr>
            </w:pPr>
            <w:r w:rsidRPr="00DA672F">
              <w:t>Jennifer Merelaid Hankins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12844" w14:textId="381CCBBF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2B6B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911DB" w14:textId="53B201C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C3F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FD608" w14:textId="26B93863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D6C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9E3C" w14:textId="1870495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E583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DA1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DFC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D3B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A3DE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31D11653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99D4" w14:textId="5E3AC57A" w:rsidR="00251F15" w:rsidRPr="00DA672F" w:rsidRDefault="00251F15" w:rsidP="00251F15">
            <w:pPr>
              <w:rPr>
                <w:sz w:val="22"/>
                <w:szCs w:val="22"/>
                <w:lang w:val="en-US"/>
              </w:rPr>
            </w:pPr>
            <w:r w:rsidRPr="00DA672F">
              <w:t>Johan Tireland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C0DF1" w14:textId="43C11DDA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ABA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9A626" w14:textId="6EFADAAD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7D04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E10C8" w14:textId="7C30301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8C1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3A7B" w14:textId="2AB4FBE4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5384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F37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4860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7838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EA87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3F998426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2770A" w14:textId="705A0E2D" w:rsidR="00251F15" w:rsidRPr="00DA672F" w:rsidRDefault="00251F15" w:rsidP="00251F15">
            <w:pPr>
              <w:rPr>
                <w:szCs w:val="22"/>
                <w:lang w:val="en-US" w:eastAsia="en-US"/>
              </w:rPr>
            </w:pPr>
            <w:r w:rsidRPr="00DA672F">
              <w:t>Caroline Schmidt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D8FF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93F6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1A36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DDC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4BA5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D96A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CEC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2AF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60A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BF3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2F1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2A4E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604DEAA5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A1EE1" w14:textId="7FFB0B87" w:rsidR="00251F15" w:rsidRPr="00DA672F" w:rsidRDefault="00251F15" w:rsidP="00251F15">
            <w:pPr>
              <w:rPr>
                <w:sz w:val="22"/>
                <w:szCs w:val="22"/>
                <w:lang w:val="en-US"/>
              </w:rPr>
            </w:pPr>
            <w:r w:rsidRPr="00DA672F">
              <w:t>Annelie Hastig Olsson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8E36" w14:textId="6ACBEEFC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37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17EEE" w14:textId="0965FD5C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389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BDC2B" w14:textId="2433828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1E2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E740" w14:textId="5FB0FF00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E677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9C5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B55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B9ED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A9E9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707DCBE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A64EA" w14:textId="6B7907FA" w:rsidR="00251F15" w:rsidRPr="00DA672F" w:rsidRDefault="00251F15" w:rsidP="00251F15">
            <w:pPr>
              <w:rPr>
                <w:szCs w:val="22"/>
                <w:lang w:val="en-US" w:eastAsia="en-US"/>
              </w:rPr>
            </w:pPr>
            <w:r w:rsidRPr="00DA672F">
              <w:t>Gurgin Bakircioglu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328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671B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5442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9C9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F45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EA33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621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584D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52C0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7DEA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607D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75BC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3D7CD63B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F981B" w14:textId="6B8CBC8C" w:rsidR="00251F15" w:rsidRPr="00DA672F" w:rsidRDefault="00251F15" w:rsidP="00251F15">
            <w:pPr>
              <w:rPr>
                <w:sz w:val="22"/>
                <w:szCs w:val="22"/>
                <w:lang w:val="en-US"/>
              </w:rPr>
            </w:pPr>
            <w:r w:rsidRPr="00DA672F">
              <w:t>Julia Kronlid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075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4A18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1EC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B236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994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6D9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1F6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08AF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EFA1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C590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16A1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E5C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7A3365C6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AA788" w14:textId="1C31B6F1" w:rsidR="00251F15" w:rsidRPr="00DA672F" w:rsidRDefault="00251F15" w:rsidP="00251F15">
            <w:pPr>
              <w:rPr>
                <w:snapToGrid w:val="0"/>
                <w:szCs w:val="22"/>
                <w:lang w:val="en-GB" w:eastAsia="en-US"/>
              </w:rPr>
            </w:pPr>
            <w:r w:rsidRPr="00DA672F">
              <w:t>Marcus Fridlund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9D6F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6AF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B75C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2C93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DD5C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70A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F74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B455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11A9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6CF5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D932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0DE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60B272ED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2FD0E" w14:textId="5C74C2DC" w:rsidR="00251F15" w:rsidRPr="00DA672F" w:rsidRDefault="00251F15" w:rsidP="00251F15">
            <w:pPr>
              <w:rPr>
                <w:sz w:val="22"/>
                <w:szCs w:val="22"/>
              </w:rPr>
            </w:pPr>
            <w:r w:rsidRPr="00DA672F">
              <w:t>Hanna Netterberg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F4F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BF9A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53A4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BCD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B83B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89D6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B72C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078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613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5EE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822E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EC13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39816E07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DB0B" w14:textId="511A253E" w:rsidR="00251F15" w:rsidRPr="00DA672F" w:rsidRDefault="00251F15" w:rsidP="00251F15">
            <w:pPr>
              <w:rPr>
                <w:sz w:val="22"/>
                <w:szCs w:val="22"/>
                <w:lang w:val="en-US"/>
              </w:rPr>
            </w:pPr>
            <w:r w:rsidRPr="00DA672F">
              <w:t>Tobias Smedberg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312E1" w14:textId="6B489B31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8326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386FF" w14:textId="372D951A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EA0B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8F356" w14:textId="4813B5AD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F61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BE37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2E8C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A221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AC4D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E48F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1216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059B2A0F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ED195" w14:textId="53E26519" w:rsidR="00251F15" w:rsidRPr="00DA672F" w:rsidRDefault="00251F15" w:rsidP="00251F15">
            <w:pPr>
              <w:rPr>
                <w:snapToGrid w:val="0"/>
                <w:szCs w:val="22"/>
                <w:lang w:val="en-GB" w:eastAsia="en-US"/>
              </w:rPr>
            </w:pPr>
            <w:r w:rsidRPr="00DA672F">
              <w:t>Johanna Holmdahl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AEE89" w14:textId="2C9C18C8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DA7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2886E" w14:textId="39F4D6BB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8BA3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C395B" w14:textId="59BCBC5F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1111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90EDE" w14:textId="67238BF2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C5C5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FAC5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3F9B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FFFC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5544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6F03BEE1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50E98" w14:textId="4694CC51" w:rsidR="00251F15" w:rsidRPr="00DA672F" w:rsidRDefault="00251F15" w:rsidP="00251F15">
            <w:pPr>
              <w:rPr>
                <w:snapToGrid w:val="0"/>
                <w:szCs w:val="22"/>
                <w:lang w:val="en-GB" w:eastAsia="en-US"/>
              </w:rPr>
            </w:pPr>
            <w:r w:rsidRPr="00DA672F">
              <w:t>Christofer Bergenblock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DDC13" w14:textId="607E7655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08C4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39083" w14:textId="0D4D107E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BB4F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9B36F" w14:textId="0B2BD529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5650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227EB" w14:textId="20DE2B93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42C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9A9E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817C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5EA3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80D0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38F7D714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EB10D" w14:textId="205D2C12" w:rsidR="00251F15" w:rsidRPr="00DA672F" w:rsidRDefault="00251F15" w:rsidP="00251F15">
            <w:pPr>
              <w:rPr>
                <w:rFonts w:ascii="Verdana" w:hAnsi="Verdana"/>
                <w:color w:val="333333"/>
                <w:sz w:val="30"/>
                <w:szCs w:val="30"/>
              </w:rPr>
            </w:pPr>
            <w:r w:rsidRPr="00DA672F">
              <w:t>Emma Altenhammar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B2E8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556D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A03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B5E1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FCC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2647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5F57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698D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5C6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EBAC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006F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8CF4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2C715A5C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2EEB6" w14:textId="406FB97C" w:rsidR="00251F15" w:rsidRPr="00DA672F" w:rsidRDefault="00251F15" w:rsidP="00251F15">
            <w:pPr>
              <w:rPr>
                <w:b/>
                <w:bCs/>
                <w:snapToGrid w:val="0"/>
                <w:szCs w:val="22"/>
                <w:lang w:eastAsia="en-US"/>
              </w:rPr>
            </w:pPr>
            <w:r w:rsidRPr="00DA672F">
              <w:t>Annika Hirvonen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8ACA" w14:textId="7B6F856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5CF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B8988" w14:textId="00DE97DC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E32C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2F4BD" w14:textId="0BB7AB4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3C3C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9E628" w14:textId="38937336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F6FF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70BA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60278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98D6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2CA7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5910B150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344C" w14:textId="3C1277EE" w:rsidR="00251F15" w:rsidRPr="00DA672F" w:rsidRDefault="00251F15" w:rsidP="00251F15">
            <w:pPr>
              <w:rPr>
                <w:sz w:val="22"/>
                <w:szCs w:val="22"/>
                <w:lang w:val="en-US"/>
              </w:rPr>
            </w:pPr>
            <w:r w:rsidRPr="00DA672F">
              <w:t>Patrik Karlson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6F5E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4F59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E64B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9B50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3193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A87FA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F627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1C84D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DED9E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905B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B14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BB4F2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51F15" w14:paraId="04A43DBD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F1D9B" w14:textId="410D284A" w:rsidR="00251F15" w:rsidRPr="00DA672F" w:rsidRDefault="00251F15" w:rsidP="00251F15">
            <w:pPr>
              <w:rPr>
                <w:sz w:val="22"/>
                <w:szCs w:val="22"/>
                <w:lang w:val="en-US"/>
              </w:rPr>
            </w:pPr>
            <w:r w:rsidRPr="00DA672F">
              <w:t>Mirja Räihä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B173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7899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5D5E6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B97F1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0EC04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B2BC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07FF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E9CE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60689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58D97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88D5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4F50" w14:textId="77777777" w:rsidR="00251F15" w:rsidRPr="007F49B1" w:rsidRDefault="00251F15" w:rsidP="00251F1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BE5542" w14:paraId="51595B50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402" w:type="dxa"/>
          </w:tcPr>
          <w:p w14:paraId="423AC0C2" w14:textId="77777777" w:rsidR="00BE5542" w:rsidRDefault="00BE5542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5175" w:type="dxa"/>
            <w:gridSpan w:val="14"/>
          </w:tcPr>
          <w:p w14:paraId="6301A665" w14:textId="77777777" w:rsidR="00BE5542" w:rsidRDefault="00BE5542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BE5542" w14:paraId="60041DC0" w14:textId="77777777" w:rsidTr="00C26F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402" w:type="dxa"/>
          </w:tcPr>
          <w:p w14:paraId="6C10F81B" w14:textId="77777777" w:rsidR="00BE5542" w:rsidRDefault="00BE5542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 = omröstning med rösträkning</w:t>
            </w:r>
          </w:p>
        </w:tc>
        <w:tc>
          <w:tcPr>
            <w:tcW w:w="5175" w:type="dxa"/>
            <w:gridSpan w:val="14"/>
          </w:tcPr>
          <w:p w14:paraId="620B2129" w14:textId="77777777" w:rsidR="00BE5542" w:rsidRDefault="00BE5542" w:rsidP="00487A4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 = ledamöter som har varit närvarande men inte deltagit</w:t>
            </w:r>
          </w:p>
        </w:tc>
      </w:tr>
    </w:tbl>
    <w:p w14:paraId="3585764C" w14:textId="77777777" w:rsidR="00953D59" w:rsidRDefault="00953D59" w:rsidP="00BE5542">
      <w:pPr>
        <w:widowControl/>
      </w:pPr>
    </w:p>
    <w:sectPr w:rsidR="00953D59" w:rsidSect="00592BE9">
      <w:pgSz w:w="11906" w:h="16838"/>
      <w:pgMar w:top="851" w:right="1134" w:bottom="1134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CBA0" w14:textId="77777777" w:rsidR="00BF03DE" w:rsidRDefault="00BF03DE" w:rsidP="00804633">
      <w:r>
        <w:separator/>
      </w:r>
    </w:p>
  </w:endnote>
  <w:endnote w:type="continuationSeparator" w:id="0">
    <w:p w14:paraId="41C973B1" w14:textId="77777777" w:rsidR="00BF03DE" w:rsidRDefault="00BF03DE" w:rsidP="0080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C9CD" w14:textId="77777777" w:rsidR="00BF03DE" w:rsidRDefault="00BF03DE" w:rsidP="00804633">
      <w:r>
        <w:separator/>
      </w:r>
    </w:p>
  </w:footnote>
  <w:footnote w:type="continuationSeparator" w:id="0">
    <w:p w14:paraId="4BA51572" w14:textId="77777777" w:rsidR="00BF03DE" w:rsidRDefault="00BF03DE" w:rsidP="00804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D78F" w14:textId="70660774" w:rsidR="00804633" w:rsidRDefault="0080463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B428" w14:textId="258B69C9" w:rsidR="00804633" w:rsidRDefault="0080463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E94B" w14:textId="2DF4DB3C" w:rsidR="00804633" w:rsidRDefault="0080463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D3B4B8A"/>
    <w:multiLevelType w:val="hybridMultilevel"/>
    <w:tmpl w:val="416ADE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E2094"/>
    <w:multiLevelType w:val="hybridMultilevel"/>
    <w:tmpl w:val="E0D00CCC"/>
    <w:lvl w:ilvl="0" w:tplc="67440568">
      <w:start w:val="1"/>
      <w:numFmt w:val="decimal"/>
      <w:lvlText w:val="%1."/>
      <w:lvlJc w:val="left"/>
      <w:pPr>
        <w:ind w:left="1746" w:hanging="360"/>
      </w:pPr>
      <w:rPr>
        <w:b/>
        <w:bCs w:val="0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3" w15:restartNumberingAfterBreak="0">
    <w:nsid w:val="4F081A19"/>
    <w:multiLevelType w:val="hybridMultilevel"/>
    <w:tmpl w:val="4694F4C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012256">
    <w:abstractNumId w:val="0"/>
  </w:num>
  <w:num w:numId="2" w16cid:durableId="998773636">
    <w:abstractNumId w:val="1"/>
  </w:num>
  <w:num w:numId="3" w16cid:durableId="2030790732">
    <w:abstractNumId w:val="2"/>
  </w:num>
  <w:num w:numId="4" w16cid:durableId="1863396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sv-S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sv-S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92"/>
    <w:rsid w:val="0000744F"/>
    <w:rsid w:val="00012D39"/>
    <w:rsid w:val="0003470E"/>
    <w:rsid w:val="00034CDD"/>
    <w:rsid w:val="00035496"/>
    <w:rsid w:val="00037EDF"/>
    <w:rsid w:val="00041EBB"/>
    <w:rsid w:val="00042618"/>
    <w:rsid w:val="0004283E"/>
    <w:rsid w:val="00043563"/>
    <w:rsid w:val="00043E0A"/>
    <w:rsid w:val="000542A0"/>
    <w:rsid w:val="00056209"/>
    <w:rsid w:val="0006217B"/>
    <w:rsid w:val="00064405"/>
    <w:rsid w:val="0007293B"/>
    <w:rsid w:val="00073002"/>
    <w:rsid w:val="000863F7"/>
    <w:rsid w:val="00090BE2"/>
    <w:rsid w:val="000910E8"/>
    <w:rsid w:val="0009204A"/>
    <w:rsid w:val="0009468C"/>
    <w:rsid w:val="000A10F5"/>
    <w:rsid w:val="000A13FA"/>
    <w:rsid w:val="000B2293"/>
    <w:rsid w:val="000B500A"/>
    <w:rsid w:val="000B7C05"/>
    <w:rsid w:val="000C0F16"/>
    <w:rsid w:val="000C1428"/>
    <w:rsid w:val="000C526D"/>
    <w:rsid w:val="000C6232"/>
    <w:rsid w:val="000D0939"/>
    <w:rsid w:val="000D3043"/>
    <w:rsid w:val="000D4872"/>
    <w:rsid w:val="000D4D83"/>
    <w:rsid w:val="000F2258"/>
    <w:rsid w:val="000F47DE"/>
    <w:rsid w:val="000F4B22"/>
    <w:rsid w:val="000F6C0E"/>
    <w:rsid w:val="000F7279"/>
    <w:rsid w:val="00102BE9"/>
    <w:rsid w:val="00104694"/>
    <w:rsid w:val="001218A4"/>
    <w:rsid w:val="00131F64"/>
    <w:rsid w:val="00133B7E"/>
    <w:rsid w:val="00134762"/>
    <w:rsid w:val="00140387"/>
    <w:rsid w:val="00144FCB"/>
    <w:rsid w:val="001507C0"/>
    <w:rsid w:val="001522CE"/>
    <w:rsid w:val="00161AA6"/>
    <w:rsid w:val="001631CE"/>
    <w:rsid w:val="001651F3"/>
    <w:rsid w:val="00180AF8"/>
    <w:rsid w:val="00186BCD"/>
    <w:rsid w:val="0019207A"/>
    <w:rsid w:val="0019469E"/>
    <w:rsid w:val="0019552A"/>
    <w:rsid w:val="001967F8"/>
    <w:rsid w:val="001A14C8"/>
    <w:rsid w:val="001A1578"/>
    <w:rsid w:val="001B463E"/>
    <w:rsid w:val="001B7F4F"/>
    <w:rsid w:val="001C74B4"/>
    <w:rsid w:val="001E1FAC"/>
    <w:rsid w:val="001F67F5"/>
    <w:rsid w:val="001F74EE"/>
    <w:rsid w:val="002174A8"/>
    <w:rsid w:val="0023014E"/>
    <w:rsid w:val="002348E1"/>
    <w:rsid w:val="002373C0"/>
    <w:rsid w:val="0024397D"/>
    <w:rsid w:val="00245992"/>
    <w:rsid w:val="002468B7"/>
    <w:rsid w:val="00246D79"/>
    <w:rsid w:val="00246FAC"/>
    <w:rsid w:val="00250D6B"/>
    <w:rsid w:val="00251F15"/>
    <w:rsid w:val="00253AAA"/>
    <w:rsid w:val="002544E0"/>
    <w:rsid w:val="0025581D"/>
    <w:rsid w:val="00256C69"/>
    <w:rsid w:val="002624FF"/>
    <w:rsid w:val="00274266"/>
    <w:rsid w:val="00275CD2"/>
    <w:rsid w:val="00277F93"/>
    <w:rsid w:val="0028717B"/>
    <w:rsid w:val="00296D10"/>
    <w:rsid w:val="002B1854"/>
    <w:rsid w:val="002B51DB"/>
    <w:rsid w:val="002B6C96"/>
    <w:rsid w:val="002C2071"/>
    <w:rsid w:val="002D2AB5"/>
    <w:rsid w:val="002D6FF8"/>
    <w:rsid w:val="002E1614"/>
    <w:rsid w:val="002F284C"/>
    <w:rsid w:val="002F4D46"/>
    <w:rsid w:val="003006C7"/>
    <w:rsid w:val="0030480E"/>
    <w:rsid w:val="003102EF"/>
    <w:rsid w:val="00314F14"/>
    <w:rsid w:val="003378A2"/>
    <w:rsid w:val="00340F42"/>
    <w:rsid w:val="0035321B"/>
    <w:rsid w:val="00353694"/>
    <w:rsid w:val="00356BDE"/>
    <w:rsid w:val="00360479"/>
    <w:rsid w:val="00362805"/>
    <w:rsid w:val="00363647"/>
    <w:rsid w:val="0037236A"/>
    <w:rsid w:val="003745F4"/>
    <w:rsid w:val="00374AAE"/>
    <w:rsid w:val="0037567A"/>
    <w:rsid w:val="00380417"/>
    <w:rsid w:val="00381356"/>
    <w:rsid w:val="003815DF"/>
    <w:rsid w:val="00394192"/>
    <w:rsid w:val="003952A4"/>
    <w:rsid w:val="0039591D"/>
    <w:rsid w:val="003A48EB"/>
    <w:rsid w:val="003A729A"/>
    <w:rsid w:val="003B0182"/>
    <w:rsid w:val="003B16E0"/>
    <w:rsid w:val="003B5897"/>
    <w:rsid w:val="003C166B"/>
    <w:rsid w:val="003C4DAB"/>
    <w:rsid w:val="003D03FD"/>
    <w:rsid w:val="003D2B22"/>
    <w:rsid w:val="003D3213"/>
    <w:rsid w:val="003D65DF"/>
    <w:rsid w:val="003E3027"/>
    <w:rsid w:val="003E7A86"/>
    <w:rsid w:val="003F49FA"/>
    <w:rsid w:val="003F642F"/>
    <w:rsid w:val="003F76C0"/>
    <w:rsid w:val="00400316"/>
    <w:rsid w:val="004030B9"/>
    <w:rsid w:val="0041580F"/>
    <w:rsid w:val="0041582D"/>
    <w:rsid w:val="00416EC2"/>
    <w:rsid w:val="00417945"/>
    <w:rsid w:val="00417E30"/>
    <w:rsid w:val="004206DB"/>
    <w:rsid w:val="00420C47"/>
    <w:rsid w:val="004245AC"/>
    <w:rsid w:val="00445589"/>
    <w:rsid w:val="00446353"/>
    <w:rsid w:val="00446C86"/>
    <w:rsid w:val="00453D7D"/>
    <w:rsid w:val="004673D5"/>
    <w:rsid w:val="00481B64"/>
    <w:rsid w:val="00494D6F"/>
    <w:rsid w:val="0049576C"/>
    <w:rsid w:val="004A0DC8"/>
    <w:rsid w:val="004A0EF6"/>
    <w:rsid w:val="004B14EB"/>
    <w:rsid w:val="004B6D8F"/>
    <w:rsid w:val="004C27C6"/>
    <w:rsid w:val="004C4EC7"/>
    <w:rsid w:val="004C5D4F"/>
    <w:rsid w:val="004C6112"/>
    <w:rsid w:val="004D717F"/>
    <w:rsid w:val="004E0699"/>
    <w:rsid w:val="004E7912"/>
    <w:rsid w:val="004F14A4"/>
    <w:rsid w:val="004F1B55"/>
    <w:rsid w:val="004F41C9"/>
    <w:rsid w:val="004F680C"/>
    <w:rsid w:val="0050040F"/>
    <w:rsid w:val="00502075"/>
    <w:rsid w:val="005108E6"/>
    <w:rsid w:val="00511E86"/>
    <w:rsid w:val="00517E7E"/>
    <w:rsid w:val="005300FA"/>
    <w:rsid w:val="00533D68"/>
    <w:rsid w:val="00540AE9"/>
    <w:rsid w:val="00551DD2"/>
    <w:rsid w:val="00555EB7"/>
    <w:rsid w:val="005617C4"/>
    <w:rsid w:val="00565087"/>
    <w:rsid w:val="00574036"/>
    <w:rsid w:val="00574897"/>
    <w:rsid w:val="00581568"/>
    <w:rsid w:val="00585B29"/>
    <w:rsid w:val="00586394"/>
    <w:rsid w:val="00586F6E"/>
    <w:rsid w:val="00592BE9"/>
    <w:rsid w:val="005B0262"/>
    <w:rsid w:val="005B13B2"/>
    <w:rsid w:val="005B2625"/>
    <w:rsid w:val="005C0606"/>
    <w:rsid w:val="005C1541"/>
    <w:rsid w:val="005C2F5F"/>
    <w:rsid w:val="005C3A33"/>
    <w:rsid w:val="005C4907"/>
    <w:rsid w:val="005C71AE"/>
    <w:rsid w:val="005C7598"/>
    <w:rsid w:val="005E13C8"/>
    <w:rsid w:val="005E28B9"/>
    <w:rsid w:val="005E439C"/>
    <w:rsid w:val="005F086B"/>
    <w:rsid w:val="005F3182"/>
    <w:rsid w:val="005F493C"/>
    <w:rsid w:val="005F57D4"/>
    <w:rsid w:val="00610962"/>
    <w:rsid w:val="00614540"/>
    <w:rsid w:val="00614844"/>
    <w:rsid w:val="006150AA"/>
    <w:rsid w:val="00681B04"/>
    <w:rsid w:val="00684C51"/>
    <w:rsid w:val="00695367"/>
    <w:rsid w:val="00697EB5"/>
    <w:rsid w:val="006A511D"/>
    <w:rsid w:val="006B7B0C"/>
    <w:rsid w:val="006C21FA"/>
    <w:rsid w:val="006C34A5"/>
    <w:rsid w:val="006D006C"/>
    <w:rsid w:val="006D3126"/>
    <w:rsid w:val="006D4D1D"/>
    <w:rsid w:val="006F03D9"/>
    <w:rsid w:val="006F5FFE"/>
    <w:rsid w:val="006F6936"/>
    <w:rsid w:val="00702915"/>
    <w:rsid w:val="00721C44"/>
    <w:rsid w:val="00723D66"/>
    <w:rsid w:val="0072602E"/>
    <w:rsid w:val="00726EE5"/>
    <w:rsid w:val="00731EE4"/>
    <w:rsid w:val="00750FF0"/>
    <w:rsid w:val="007515BB"/>
    <w:rsid w:val="00751CCC"/>
    <w:rsid w:val="007557B6"/>
    <w:rsid w:val="00755B50"/>
    <w:rsid w:val="00767BDA"/>
    <w:rsid w:val="00770247"/>
    <w:rsid w:val="00771B76"/>
    <w:rsid w:val="00780720"/>
    <w:rsid w:val="00785299"/>
    <w:rsid w:val="0078561B"/>
    <w:rsid w:val="007927E0"/>
    <w:rsid w:val="00793026"/>
    <w:rsid w:val="007B4ADD"/>
    <w:rsid w:val="007D2629"/>
    <w:rsid w:val="007E4B5A"/>
    <w:rsid w:val="007F2EDA"/>
    <w:rsid w:val="007F49B1"/>
    <w:rsid w:val="007F6B0D"/>
    <w:rsid w:val="00801327"/>
    <w:rsid w:val="00804633"/>
    <w:rsid w:val="00806EA6"/>
    <w:rsid w:val="0081375A"/>
    <w:rsid w:val="00815B5B"/>
    <w:rsid w:val="00820AC7"/>
    <w:rsid w:val="008306D1"/>
    <w:rsid w:val="00834B38"/>
    <w:rsid w:val="00835DF4"/>
    <w:rsid w:val="008378F7"/>
    <w:rsid w:val="00845916"/>
    <w:rsid w:val="008557FA"/>
    <w:rsid w:val="0086262B"/>
    <w:rsid w:val="0087359E"/>
    <w:rsid w:val="008808A5"/>
    <w:rsid w:val="00883763"/>
    <w:rsid w:val="00892EA8"/>
    <w:rsid w:val="0089776F"/>
    <w:rsid w:val="008A29B8"/>
    <w:rsid w:val="008A360D"/>
    <w:rsid w:val="008C28E0"/>
    <w:rsid w:val="008C2DE4"/>
    <w:rsid w:val="008C68ED"/>
    <w:rsid w:val="008D12B1"/>
    <w:rsid w:val="008F1A6E"/>
    <w:rsid w:val="008F4D68"/>
    <w:rsid w:val="008F656A"/>
    <w:rsid w:val="00902858"/>
    <w:rsid w:val="00904890"/>
    <w:rsid w:val="00906C2D"/>
    <w:rsid w:val="00915674"/>
    <w:rsid w:val="009216D5"/>
    <w:rsid w:val="00921E58"/>
    <w:rsid w:val="009249A0"/>
    <w:rsid w:val="00935059"/>
    <w:rsid w:val="00937BF3"/>
    <w:rsid w:val="00946978"/>
    <w:rsid w:val="00947E4C"/>
    <w:rsid w:val="00953D59"/>
    <w:rsid w:val="00954010"/>
    <w:rsid w:val="009612E3"/>
    <w:rsid w:val="00961C42"/>
    <w:rsid w:val="0096238C"/>
    <w:rsid w:val="0096348C"/>
    <w:rsid w:val="00973D8B"/>
    <w:rsid w:val="00977B5B"/>
    <w:rsid w:val="009801E5"/>
    <w:rsid w:val="009815DB"/>
    <w:rsid w:val="00984F1C"/>
    <w:rsid w:val="009A06C3"/>
    <w:rsid w:val="009A1FE2"/>
    <w:rsid w:val="009A68FE"/>
    <w:rsid w:val="009B0A01"/>
    <w:rsid w:val="009B0E9B"/>
    <w:rsid w:val="009C3BE7"/>
    <w:rsid w:val="009C3FDC"/>
    <w:rsid w:val="009D1BB5"/>
    <w:rsid w:val="009D3A0A"/>
    <w:rsid w:val="009D6560"/>
    <w:rsid w:val="009F6E99"/>
    <w:rsid w:val="00A01787"/>
    <w:rsid w:val="00A054DD"/>
    <w:rsid w:val="00A116A1"/>
    <w:rsid w:val="00A258F2"/>
    <w:rsid w:val="00A304E0"/>
    <w:rsid w:val="00A31820"/>
    <w:rsid w:val="00A35B5C"/>
    <w:rsid w:val="00A401A5"/>
    <w:rsid w:val="00A46C20"/>
    <w:rsid w:val="00A508D0"/>
    <w:rsid w:val="00A5183C"/>
    <w:rsid w:val="00A55748"/>
    <w:rsid w:val="00A63298"/>
    <w:rsid w:val="00A63738"/>
    <w:rsid w:val="00A70B78"/>
    <w:rsid w:val="00A744C3"/>
    <w:rsid w:val="00A81721"/>
    <w:rsid w:val="00A84DE6"/>
    <w:rsid w:val="00A90C14"/>
    <w:rsid w:val="00A9262A"/>
    <w:rsid w:val="00A97F8E"/>
    <w:rsid w:val="00AA469F"/>
    <w:rsid w:val="00AA5F5B"/>
    <w:rsid w:val="00AB15F1"/>
    <w:rsid w:val="00AB3136"/>
    <w:rsid w:val="00AC1A15"/>
    <w:rsid w:val="00AD4893"/>
    <w:rsid w:val="00AE7262"/>
    <w:rsid w:val="00AF29F9"/>
    <w:rsid w:val="00AF4E88"/>
    <w:rsid w:val="00AF7C8D"/>
    <w:rsid w:val="00B057C0"/>
    <w:rsid w:val="00B15788"/>
    <w:rsid w:val="00B16D7F"/>
    <w:rsid w:val="00B17955"/>
    <w:rsid w:val="00B30F51"/>
    <w:rsid w:val="00B3204F"/>
    <w:rsid w:val="00B35C3F"/>
    <w:rsid w:val="00B41A4F"/>
    <w:rsid w:val="00B4729D"/>
    <w:rsid w:val="00B54D41"/>
    <w:rsid w:val="00B60B32"/>
    <w:rsid w:val="00B626AD"/>
    <w:rsid w:val="00B64A91"/>
    <w:rsid w:val="00B671F7"/>
    <w:rsid w:val="00B722B3"/>
    <w:rsid w:val="00B757C8"/>
    <w:rsid w:val="00B85160"/>
    <w:rsid w:val="00B85ECC"/>
    <w:rsid w:val="00B9203B"/>
    <w:rsid w:val="00BB1003"/>
    <w:rsid w:val="00BB63E1"/>
    <w:rsid w:val="00BC6B5E"/>
    <w:rsid w:val="00BD5427"/>
    <w:rsid w:val="00BE5542"/>
    <w:rsid w:val="00BE56A5"/>
    <w:rsid w:val="00BE7A1F"/>
    <w:rsid w:val="00BF03DE"/>
    <w:rsid w:val="00BF03FD"/>
    <w:rsid w:val="00BF4C14"/>
    <w:rsid w:val="00BF515A"/>
    <w:rsid w:val="00C00C2D"/>
    <w:rsid w:val="00C03BBC"/>
    <w:rsid w:val="00C053CC"/>
    <w:rsid w:val="00C06B98"/>
    <w:rsid w:val="00C137FA"/>
    <w:rsid w:val="00C16B87"/>
    <w:rsid w:val="00C20C93"/>
    <w:rsid w:val="00C25306"/>
    <w:rsid w:val="00C26FB9"/>
    <w:rsid w:val="00C3591B"/>
    <w:rsid w:val="00C3694B"/>
    <w:rsid w:val="00C463FE"/>
    <w:rsid w:val="00C46A0F"/>
    <w:rsid w:val="00C4713F"/>
    <w:rsid w:val="00C50B17"/>
    <w:rsid w:val="00C57994"/>
    <w:rsid w:val="00C60083"/>
    <w:rsid w:val="00C60220"/>
    <w:rsid w:val="00C702CD"/>
    <w:rsid w:val="00C761EE"/>
    <w:rsid w:val="00C81684"/>
    <w:rsid w:val="00C901AA"/>
    <w:rsid w:val="00C919F3"/>
    <w:rsid w:val="00C92589"/>
    <w:rsid w:val="00C93236"/>
    <w:rsid w:val="00CA0868"/>
    <w:rsid w:val="00CA262C"/>
    <w:rsid w:val="00CA39FE"/>
    <w:rsid w:val="00CA4F10"/>
    <w:rsid w:val="00CB4BD3"/>
    <w:rsid w:val="00CB6177"/>
    <w:rsid w:val="00CD0F73"/>
    <w:rsid w:val="00CD6146"/>
    <w:rsid w:val="00CF1C54"/>
    <w:rsid w:val="00CF4289"/>
    <w:rsid w:val="00D02411"/>
    <w:rsid w:val="00D12EAD"/>
    <w:rsid w:val="00D13744"/>
    <w:rsid w:val="00D226B6"/>
    <w:rsid w:val="00D360F7"/>
    <w:rsid w:val="00D44270"/>
    <w:rsid w:val="00D46060"/>
    <w:rsid w:val="00D460BA"/>
    <w:rsid w:val="00D47AB1"/>
    <w:rsid w:val="00D5054B"/>
    <w:rsid w:val="00D52626"/>
    <w:rsid w:val="00D5385D"/>
    <w:rsid w:val="00D55F95"/>
    <w:rsid w:val="00D57C19"/>
    <w:rsid w:val="00D67826"/>
    <w:rsid w:val="00D728C1"/>
    <w:rsid w:val="00D77353"/>
    <w:rsid w:val="00D86979"/>
    <w:rsid w:val="00D87775"/>
    <w:rsid w:val="00D87963"/>
    <w:rsid w:val="00D90620"/>
    <w:rsid w:val="00D90CDA"/>
    <w:rsid w:val="00D93637"/>
    <w:rsid w:val="00D96F98"/>
    <w:rsid w:val="00D979EA"/>
    <w:rsid w:val="00DA15EE"/>
    <w:rsid w:val="00DA3029"/>
    <w:rsid w:val="00DA672F"/>
    <w:rsid w:val="00DA7DB7"/>
    <w:rsid w:val="00DB1CC1"/>
    <w:rsid w:val="00DC2D9C"/>
    <w:rsid w:val="00DC58D9"/>
    <w:rsid w:val="00DD0388"/>
    <w:rsid w:val="00DD2E3A"/>
    <w:rsid w:val="00DD71CD"/>
    <w:rsid w:val="00DD7DC3"/>
    <w:rsid w:val="00DE4470"/>
    <w:rsid w:val="00E02BEB"/>
    <w:rsid w:val="00E02E7A"/>
    <w:rsid w:val="00E04181"/>
    <w:rsid w:val="00E066D8"/>
    <w:rsid w:val="00E13503"/>
    <w:rsid w:val="00E31AA3"/>
    <w:rsid w:val="00E33857"/>
    <w:rsid w:val="00E45D77"/>
    <w:rsid w:val="00E515A0"/>
    <w:rsid w:val="00E57D19"/>
    <w:rsid w:val="00E57DF8"/>
    <w:rsid w:val="00E67EBA"/>
    <w:rsid w:val="00E70720"/>
    <w:rsid w:val="00E70A95"/>
    <w:rsid w:val="00E73DF4"/>
    <w:rsid w:val="00E77121"/>
    <w:rsid w:val="00E916EA"/>
    <w:rsid w:val="00E91E36"/>
    <w:rsid w:val="00E91F39"/>
    <w:rsid w:val="00E92A77"/>
    <w:rsid w:val="00E9326E"/>
    <w:rsid w:val="00E948E9"/>
    <w:rsid w:val="00E9564B"/>
    <w:rsid w:val="00E96868"/>
    <w:rsid w:val="00EA2807"/>
    <w:rsid w:val="00EA7B07"/>
    <w:rsid w:val="00EA7B53"/>
    <w:rsid w:val="00EC6784"/>
    <w:rsid w:val="00ED4EF3"/>
    <w:rsid w:val="00EE30AF"/>
    <w:rsid w:val="00EE4CD3"/>
    <w:rsid w:val="00EE7FFE"/>
    <w:rsid w:val="00EF347B"/>
    <w:rsid w:val="00EF70DA"/>
    <w:rsid w:val="00F0569E"/>
    <w:rsid w:val="00F064EF"/>
    <w:rsid w:val="00F10029"/>
    <w:rsid w:val="00F10757"/>
    <w:rsid w:val="00F2018C"/>
    <w:rsid w:val="00F20F7A"/>
    <w:rsid w:val="00F236AC"/>
    <w:rsid w:val="00F26544"/>
    <w:rsid w:val="00F37A94"/>
    <w:rsid w:val="00F46F5A"/>
    <w:rsid w:val="00F6069C"/>
    <w:rsid w:val="00F70370"/>
    <w:rsid w:val="00F93B25"/>
    <w:rsid w:val="00F946D4"/>
    <w:rsid w:val="00F968D3"/>
    <w:rsid w:val="00FA08F4"/>
    <w:rsid w:val="00FA1DE1"/>
    <w:rsid w:val="00FA384F"/>
    <w:rsid w:val="00FB0A2A"/>
    <w:rsid w:val="00FB3BD6"/>
    <w:rsid w:val="00FB538C"/>
    <w:rsid w:val="00FB7F8F"/>
    <w:rsid w:val="00FC7B39"/>
    <w:rsid w:val="00FD13A3"/>
    <w:rsid w:val="00FD75A8"/>
    <w:rsid w:val="00FE35DD"/>
    <w:rsid w:val="00FE5E12"/>
    <w:rsid w:val="00FF2806"/>
    <w:rsid w:val="00FF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876B5"/>
  <w15:chartTrackingRefBased/>
  <w15:docId w15:val="{B4440071-FA87-4D7E-9E00-87E8657E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B3204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B3204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E56A5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7D2629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character" w:styleId="Hyperlnk">
    <w:name w:val="Hyperlink"/>
    <w:basedOn w:val="Standardstycketeckensnitt"/>
    <w:rsid w:val="00DB1CC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B1CC1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rsid w:val="0080463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804633"/>
    <w:rPr>
      <w:sz w:val="24"/>
    </w:rPr>
  </w:style>
  <w:style w:type="character" w:styleId="Kommentarsreferens">
    <w:name w:val="annotation reference"/>
    <w:basedOn w:val="Standardstycketeckensnitt"/>
    <w:rsid w:val="00C26FB9"/>
    <w:rPr>
      <w:sz w:val="16"/>
      <w:szCs w:val="16"/>
    </w:rPr>
  </w:style>
  <w:style w:type="paragraph" w:styleId="Kommentarer">
    <w:name w:val="annotation text"/>
    <w:basedOn w:val="Normal"/>
    <w:link w:val="KommentarerChar"/>
    <w:rsid w:val="00C26FB9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C26FB9"/>
  </w:style>
  <w:style w:type="paragraph" w:styleId="Kommentarsmne">
    <w:name w:val="annotation subject"/>
    <w:basedOn w:val="Kommentarer"/>
    <w:next w:val="Kommentarer"/>
    <w:link w:val="KommentarsmneChar"/>
    <w:rsid w:val="00C26FB9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C26F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0509aa\AppData\Roaming\Microsoft\Mallar\Protmall%202015-12-18%20Ny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8D989-1428-414D-8A01-CCA7A15F75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Protmall 2015-12-18 Ny</Template>
  <TotalTime>965</TotalTime>
  <Pages>3</Pages>
  <Words>592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Asplind</dc:creator>
  <cp:keywords/>
  <dc:description/>
  <cp:lastModifiedBy>Nicole Nordström</cp:lastModifiedBy>
  <cp:revision>100</cp:revision>
  <cp:lastPrinted>2026-06-15T12:33:00Z</cp:lastPrinted>
  <dcterms:created xsi:type="dcterms:W3CDTF">2023-07-27T13:26:00Z</dcterms:created>
  <dcterms:modified xsi:type="dcterms:W3CDTF">2026-10-22T10:02:00Z</dcterms:modified>
</cp:coreProperties>
</file>