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950BD" w:rsidRPr="00641A1D" w:rsidTr="006950B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950BD" w:rsidRPr="00641A1D" w:rsidRDefault="00BC2B0F" w:rsidP="006950BD">
            <w:pPr>
              <w:pStyle w:val="RSKRbeteckning"/>
              <w:spacing w:before="240"/>
            </w:pPr>
            <w:r w:rsidRPr="00641A1D">
              <w:t>Riksdagsskrivelse</w:t>
            </w:r>
          </w:p>
          <w:p w:rsidR="006950BD" w:rsidRPr="00641A1D" w:rsidRDefault="00BC2B0F" w:rsidP="006950BD">
            <w:pPr>
              <w:pStyle w:val="RSKRbeteckning"/>
            </w:pPr>
            <w:r w:rsidRPr="00641A1D">
              <w:t>2007/08</w:t>
            </w:r>
            <w:r w:rsidR="006950BD" w:rsidRPr="00641A1D">
              <w:t>:</w:t>
            </w:r>
            <w:r w:rsidRPr="00641A1D">
              <w:t>219</w:t>
            </w:r>
          </w:p>
        </w:tc>
        <w:tc>
          <w:tcPr>
            <w:tcW w:w="1134" w:type="dxa"/>
          </w:tcPr>
          <w:p w:rsidR="006950BD" w:rsidRPr="00641A1D" w:rsidRDefault="00641A1D" w:rsidP="006950BD">
            <w:pPr>
              <w:jc w:val="right"/>
            </w:pPr>
            <w:r w:rsidRPr="00641A1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50BD" w:rsidRPr="00641A1D" w:rsidTr="006950B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950BD" w:rsidRPr="00641A1D" w:rsidRDefault="006950BD">
            <w:pPr>
              <w:rPr>
                <w:sz w:val="10"/>
              </w:rPr>
            </w:pPr>
          </w:p>
        </w:tc>
      </w:tr>
    </w:tbl>
    <w:p w:rsidR="006950BD" w:rsidRPr="00641A1D" w:rsidRDefault="006950BD"/>
    <w:p w:rsidR="006950BD" w:rsidRPr="00641A1D" w:rsidRDefault="00BC2B0F" w:rsidP="006950BD">
      <w:pPr>
        <w:pStyle w:val="Mottagare1"/>
      </w:pPr>
      <w:r w:rsidRPr="00641A1D">
        <w:t>Regeringen</w:t>
      </w:r>
    </w:p>
    <w:p w:rsidR="006950BD" w:rsidRPr="00641A1D" w:rsidRDefault="00BC2B0F" w:rsidP="006950BD">
      <w:pPr>
        <w:pStyle w:val="Mottagare2"/>
      </w:pPr>
      <w:r w:rsidRPr="00641A1D">
        <w:t>Integrations- och jämställdhetsdepartementet</w:t>
      </w:r>
    </w:p>
    <w:p w:rsidR="006950BD" w:rsidRPr="00641A1D" w:rsidRDefault="006950BD" w:rsidP="006950BD">
      <w:r w:rsidRPr="00641A1D">
        <w:t xml:space="preserve">Med överlämnande av </w:t>
      </w:r>
      <w:r w:rsidR="00BC2B0F" w:rsidRPr="00641A1D">
        <w:t>arbetsmarknadsutskottet</w:t>
      </w:r>
      <w:r w:rsidRPr="00641A1D">
        <w:t xml:space="preserve">s betänkande </w:t>
      </w:r>
      <w:r w:rsidR="00BC2B0F" w:rsidRPr="00641A1D">
        <w:t>2007/08</w:t>
      </w:r>
      <w:r w:rsidRPr="00641A1D">
        <w:t>:</w:t>
      </w:r>
      <w:r w:rsidR="00BC2B0F" w:rsidRPr="00641A1D">
        <w:t>AU7</w:t>
      </w:r>
      <w:r w:rsidRPr="00641A1D">
        <w:t xml:space="preserve"> </w:t>
      </w:r>
      <w:r w:rsidR="00BC2B0F" w:rsidRPr="00641A1D">
        <w:t>Ett starkare skydd mot diskriminering</w:t>
      </w:r>
      <w:r w:rsidRPr="00641A1D">
        <w:t xml:space="preserve"> får jag anmäla att riksdagen denna dag bifallit utskottets förslag till riksdagsbeslut.</w:t>
      </w:r>
    </w:p>
    <w:p w:rsidR="006950BD" w:rsidRPr="00641A1D" w:rsidRDefault="006950BD" w:rsidP="006950BD">
      <w:pPr>
        <w:pStyle w:val="Stockholm"/>
      </w:pPr>
      <w:r w:rsidRPr="00641A1D">
        <w:t xml:space="preserve">Stockholm den </w:t>
      </w:r>
      <w:r w:rsidR="00BC2B0F" w:rsidRPr="00641A1D">
        <w:t>2008-06-04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950BD" w:rsidRPr="00641A1D" w:rsidTr="006950B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950BD" w:rsidRPr="00641A1D" w:rsidRDefault="00BC2B0F" w:rsidP="006950BD">
            <w:pPr>
              <w:pStyle w:val="AvsTalman"/>
            </w:pPr>
            <w:r w:rsidRPr="00641A1D">
              <w:t>Per Westerberg</w:t>
            </w:r>
          </w:p>
        </w:tc>
        <w:tc>
          <w:tcPr>
            <w:tcW w:w="3628" w:type="dxa"/>
          </w:tcPr>
          <w:p w:rsidR="006950BD" w:rsidRPr="00641A1D" w:rsidRDefault="00BC2B0F" w:rsidP="006950BD">
            <w:pPr>
              <w:pStyle w:val="AvsTjnsteman"/>
            </w:pPr>
            <w:r w:rsidRPr="00641A1D">
              <w:t>Ulf Christoffersson</w:t>
            </w:r>
          </w:p>
        </w:tc>
      </w:tr>
    </w:tbl>
    <w:p w:rsidR="00D85057" w:rsidRPr="00641A1D" w:rsidRDefault="00D85057" w:rsidP="006950BD"/>
    <w:sectPr w:rsidR="00D85057" w:rsidRPr="00641A1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BD"/>
    <w:rsid w:val="0009098F"/>
    <w:rsid w:val="000B2BE5"/>
    <w:rsid w:val="000C2D8D"/>
    <w:rsid w:val="001667BD"/>
    <w:rsid w:val="001C2855"/>
    <w:rsid w:val="00224A43"/>
    <w:rsid w:val="00243D3C"/>
    <w:rsid w:val="00244660"/>
    <w:rsid w:val="0026798D"/>
    <w:rsid w:val="0036554C"/>
    <w:rsid w:val="004A0681"/>
    <w:rsid w:val="004C4FD0"/>
    <w:rsid w:val="004F1358"/>
    <w:rsid w:val="00503547"/>
    <w:rsid w:val="00510D48"/>
    <w:rsid w:val="005422B3"/>
    <w:rsid w:val="005F2290"/>
    <w:rsid w:val="00621003"/>
    <w:rsid w:val="00641A1D"/>
    <w:rsid w:val="00662397"/>
    <w:rsid w:val="006668C5"/>
    <w:rsid w:val="006950BD"/>
    <w:rsid w:val="007D2903"/>
    <w:rsid w:val="00852286"/>
    <w:rsid w:val="00855864"/>
    <w:rsid w:val="00860608"/>
    <w:rsid w:val="008617C4"/>
    <w:rsid w:val="008D022D"/>
    <w:rsid w:val="009417EF"/>
    <w:rsid w:val="009F0EC7"/>
    <w:rsid w:val="00A16D59"/>
    <w:rsid w:val="00AC3A6D"/>
    <w:rsid w:val="00BB222A"/>
    <w:rsid w:val="00BB66ED"/>
    <w:rsid w:val="00BC2B0F"/>
    <w:rsid w:val="00C1040E"/>
    <w:rsid w:val="00C72B82"/>
    <w:rsid w:val="00D644E9"/>
    <w:rsid w:val="00D85057"/>
    <w:rsid w:val="00DC0766"/>
    <w:rsid w:val="00E570D1"/>
    <w:rsid w:val="00F520C1"/>
    <w:rsid w:val="00F85E90"/>
    <w:rsid w:val="00FD5F8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2B5FB1-720E-4BFF-BCA8-B861FEC2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8617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312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2008-06-02T10:55:00Z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219</vt:lpwstr>
  </property>
  <property fmtid="{D5CDD505-2E9C-101B-9397-08002B2CF9AE}" pid="6" name="Datum">
    <vt:lpwstr>2008-06-04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Integrations- och jämställdhetsdepartementet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2007/08</vt:lpwstr>
  </property>
  <property fmtid="{D5CDD505-2E9C-101B-9397-08002B2CF9AE}" pid="16" name="RefNr">
    <vt:lpwstr>7</vt:lpwstr>
  </property>
  <property fmtid="{D5CDD505-2E9C-101B-9397-08002B2CF9AE}" pid="17" name="RefRubrik">
    <vt:lpwstr>Ett starkare skydd mot diskriminering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