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F495F" w:rsidRPr="00A85B17" w:rsidTr="003F495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F495F" w:rsidRPr="00A85B17" w:rsidRDefault="00D2501A" w:rsidP="003F495F">
            <w:pPr>
              <w:pStyle w:val="RSKRbeteckning"/>
              <w:spacing w:before="240"/>
            </w:pPr>
            <w:r w:rsidRPr="00A85B17">
              <w:t>Riksdagsskrivelse</w:t>
            </w:r>
          </w:p>
          <w:p w:rsidR="003F495F" w:rsidRPr="00A85B17" w:rsidRDefault="00D2501A" w:rsidP="003F495F">
            <w:pPr>
              <w:pStyle w:val="RSKRbeteckning"/>
            </w:pPr>
            <w:r w:rsidRPr="00A85B17">
              <w:t>2007/08</w:t>
            </w:r>
            <w:r w:rsidR="003F495F" w:rsidRPr="00A85B17">
              <w:t>:</w:t>
            </w:r>
            <w:r w:rsidRPr="00A85B17">
              <w:t>213</w:t>
            </w:r>
          </w:p>
        </w:tc>
        <w:tc>
          <w:tcPr>
            <w:tcW w:w="1134" w:type="dxa"/>
          </w:tcPr>
          <w:p w:rsidR="003F495F" w:rsidRPr="00A85B17" w:rsidRDefault="00A85B17" w:rsidP="003F495F">
            <w:pPr>
              <w:jc w:val="right"/>
            </w:pPr>
            <w:r w:rsidRPr="00A85B1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95F" w:rsidRPr="00A85B17" w:rsidTr="003F495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F495F" w:rsidRPr="00A85B17" w:rsidRDefault="003F495F">
            <w:pPr>
              <w:rPr>
                <w:sz w:val="10"/>
              </w:rPr>
            </w:pPr>
          </w:p>
        </w:tc>
      </w:tr>
    </w:tbl>
    <w:p w:rsidR="003F495F" w:rsidRPr="00A85B17" w:rsidRDefault="003F495F"/>
    <w:p w:rsidR="003F495F" w:rsidRPr="00A85B17" w:rsidRDefault="00D2501A" w:rsidP="003F495F">
      <w:pPr>
        <w:pStyle w:val="Mottagare1"/>
      </w:pPr>
      <w:r w:rsidRPr="00A85B17">
        <w:t>Regeringen</w:t>
      </w:r>
    </w:p>
    <w:p w:rsidR="003F495F" w:rsidRPr="00A85B17" w:rsidRDefault="00D2501A" w:rsidP="003F495F">
      <w:pPr>
        <w:pStyle w:val="Mottagare2"/>
      </w:pPr>
      <w:r w:rsidRPr="00A85B17">
        <w:t>Näringsdepartementet</w:t>
      </w:r>
    </w:p>
    <w:p w:rsidR="003F495F" w:rsidRPr="00A85B17" w:rsidRDefault="003F495F" w:rsidP="003F495F">
      <w:r w:rsidRPr="00A85B17">
        <w:t xml:space="preserve">Med överlämnande av </w:t>
      </w:r>
      <w:r w:rsidR="00D2501A" w:rsidRPr="00A85B17">
        <w:t>näringsutskottet</w:t>
      </w:r>
      <w:r w:rsidRPr="00A85B17">
        <w:t xml:space="preserve">s betänkande </w:t>
      </w:r>
      <w:r w:rsidR="00D2501A" w:rsidRPr="00A85B17">
        <w:t>2007/08</w:t>
      </w:r>
      <w:r w:rsidRPr="00A85B17">
        <w:t>:</w:t>
      </w:r>
      <w:r w:rsidR="00D2501A" w:rsidRPr="00A85B17">
        <w:t>NU12</w:t>
      </w:r>
      <w:r w:rsidRPr="00A85B17">
        <w:t xml:space="preserve"> </w:t>
      </w:r>
      <w:r w:rsidR="00D2501A" w:rsidRPr="00A85B17">
        <w:t>Vissa ändringar i lagen om särskild förvaltning av vissa elektriska anläggningar, m.m.</w:t>
      </w:r>
      <w:r w:rsidRPr="00A85B17">
        <w:t xml:space="preserve"> får jag anmäla att riksdagen denna dag bifallit utskottets förslag till riksdagsbeslut.</w:t>
      </w:r>
    </w:p>
    <w:p w:rsidR="003F495F" w:rsidRPr="00A85B17" w:rsidRDefault="003F495F" w:rsidP="003F495F">
      <w:pPr>
        <w:pStyle w:val="Stockholm"/>
      </w:pPr>
      <w:r w:rsidRPr="00A85B17">
        <w:t xml:space="preserve">Stockholm den </w:t>
      </w:r>
      <w:r w:rsidR="00D2501A" w:rsidRPr="00A85B17">
        <w:t>2008-05-22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F495F" w:rsidRPr="00A85B17" w:rsidTr="003F495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F495F" w:rsidRPr="00A85B17" w:rsidRDefault="00D2501A" w:rsidP="003F495F">
            <w:pPr>
              <w:pStyle w:val="AvsTalman"/>
            </w:pPr>
            <w:r w:rsidRPr="00A85B17">
              <w:t>Jan Björkman</w:t>
            </w:r>
          </w:p>
        </w:tc>
        <w:tc>
          <w:tcPr>
            <w:tcW w:w="3628" w:type="dxa"/>
          </w:tcPr>
          <w:p w:rsidR="003F495F" w:rsidRPr="00A85B17" w:rsidRDefault="00D2501A" w:rsidP="003F495F">
            <w:pPr>
              <w:pStyle w:val="AvsTjnsteman"/>
            </w:pPr>
            <w:r w:rsidRPr="00A85B17">
              <w:t>Ulf Christoffersson</w:t>
            </w:r>
          </w:p>
        </w:tc>
      </w:tr>
    </w:tbl>
    <w:p w:rsidR="00D85057" w:rsidRPr="00A85B17" w:rsidRDefault="00D85057" w:rsidP="003F495F"/>
    <w:sectPr w:rsidR="00D85057" w:rsidRPr="00A85B1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95F"/>
    <w:rsid w:val="0009098F"/>
    <w:rsid w:val="000C2D8D"/>
    <w:rsid w:val="001667BD"/>
    <w:rsid w:val="00167B6D"/>
    <w:rsid w:val="001C2855"/>
    <w:rsid w:val="00224A43"/>
    <w:rsid w:val="00243D3C"/>
    <w:rsid w:val="00244660"/>
    <w:rsid w:val="0026798D"/>
    <w:rsid w:val="003F495F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85B17"/>
    <w:rsid w:val="00AC3A6D"/>
    <w:rsid w:val="00BB222A"/>
    <w:rsid w:val="00BB66ED"/>
    <w:rsid w:val="00C1040E"/>
    <w:rsid w:val="00C72B82"/>
    <w:rsid w:val="00D2501A"/>
    <w:rsid w:val="00D547AF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A7014-3EF8-43D3-8CDA-B632A978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250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41</Words>
  <Characters>324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2008-05-21T16:26:00Z</cp:lastPrinted>
  <dcterms:created xsi:type="dcterms:W3CDTF">2025-12-17T12:54:00Z</dcterms:created>
  <dcterms:modified xsi:type="dcterms:W3CDTF">2025-12-17T12:54:00Z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213</vt:lpwstr>
  </property>
  <property fmtid="{D5CDD505-2E9C-101B-9397-08002B2CF9AE}" pid="6" name="Datum">
    <vt:lpwstr>2008-05-22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2007/08</vt:lpwstr>
  </property>
  <property fmtid="{D5CDD505-2E9C-101B-9397-08002B2CF9AE}" pid="16" name="RefNr">
    <vt:lpwstr>12</vt:lpwstr>
  </property>
  <property fmtid="{D5CDD505-2E9C-101B-9397-08002B2CF9AE}" pid="17" name="RefRubrik">
    <vt:lpwstr>Vissa ändringar i lagen om särskild förvaltning av vissa elektriska anläggningar, m.m.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</Properties>
</file>