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C5F4A" w:rsidRPr="005C4169" w:rsidTr="004C5F4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C5F4A" w:rsidRPr="005C4169" w:rsidRDefault="00D65EBE" w:rsidP="004C5F4A">
            <w:pPr>
              <w:pStyle w:val="RSKRbeteckning"/>
              <w:spacing w:before="240"/>
            </w:pPr>
            <w:r w:rsidRPr="005C4169">
              <w:t>Riksdagsskrivelse</w:t>
            </w:r>
          </w:p>
          <w:p w:rsidR="004C5F4A" w:rsidRPr="005C4169" w:rsidRDefault="00D65EBE" w:rsidP="004C5F4A">
            <w:pPr>
              <w:pStyle w:val="RSKRbeteckning"/>
            </w:pPr>
            <w:r w:rsidRPr="005C4169">
              <w:t>2011/12</w:t>
            </w:r>
            <w:r w:rsidR="004C5F4A" w:rsidRPr="005C4169">
              <w:t>:</w:t>
            </w:r>
            <w:r w:rsidRPr="005C4169">
              <w:t>47</w:t>
            </w:r>
          </w:p>
        </w:tc>
        <w:tc>
          <w:tcPr>
            <w:tcW w:w="1134" w:type="dxa"/>
          </w:tcPr>
          <w:p w:rsidR="004C5F4A" w:rsidRPr="005C4169" w:rsidRDefault="005C4169" w:rsidP="004C5F4A">
            <w:pPr>
              <w:jc w:val="right"/>
            </w:pPr>
            <w:r w:rsidRPr="005C416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4A" w:rsidRPr="005C4169" w:rsidTr="004C5F4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C5F4A" w:rsidRPr="005C4169" w:rsidRDefault="004C5F4A">
            <w:pPr>
              <w:rPr>
                <w:sz w:val="10"/>
              </w:rPr>
            </w:pPr>
          </w:p>
        </w:tc>
      </w:tr>
    </w:tbl>
    <w:p w:rsidR="004C5F4A" w:rsidRPr="005C4169" w:rsidRDefault="004C5F4A"/>
    <w:p w:rsidR="004C5F4A" w:rsidRPr="005C4169" w:rsidRDefault="00D65EBE" w:rsidP="004C5F4A">
      <w:pPr>
        <w:pStyle w:val="Mottagare1"/>
      </w:pPr>
      <w:r w:rsidRPr="005C4169">
        <w:t>Regeringen</w:t>
      </w:r>
    </w:p>
    <w:p w:rsidR="004C5F4A" w:rsidRPr="005C4169" w:rsidRDefault="00D65EBE" w:rsidP="004C5F4A">
      <w:pPr>
        <w:pStyle w:val="Mottagare2"/>
      </w:pPr>
      <w:r w:rsidRPr="005C4169">
        <w:t>Socialdepartementet</w:t>
      </w:r>
    </w:p>
    <w:p w:rsidR="004C5F4A" w:rsidRPr="005C4169" w:rsidRDefault="004C5F4A" w:rsidP="004C5F4A">
      <w:r w:rsidRPr="005C4169">
        <w:t xml:space="preserve">Med överlämnande av </w:t>
      </w:r>
      <w:r w:rsidR="00D65EBE" w:rsidRPr="005C4169">
        <w:t>socialutskottet</w:t>
      </w:r>
      <w:r w:rsidRPr="005C4169">
        <w:t xml:space="preserve">s betänkande </w:t>
      </w:r>
      <w:r w:rsidR="00D65EBE" w:rsidRPr="005C4169">
        <w:t>2011/12</w:t>
      </w:r>
      <w:r w:rsidRPr="005C4169">
        <w:t>:</w:t>
      </w:r>
      <w:r w:rsidR="00D65EBE" w:rsidRPr="005C4169">
        <w:t>SoU5</w:t>
      </w:r>
      <w:r w:rsidRPr="005C4169">
        <w:t xml:space="preserve"> </w:t>
      </w:r>
      <w:r w:rsidR="00D65EBE" w:rsidRPr="005C4169">
        <w:t>Tandvård för personer med vissa sjukdomar eller funktionsnedsättningar</w:t>
      </w:r>
      <w:r w:rsidRPr="005C4169">
        <w:t xml:space="preserve"> får jag anmäla att riksdagen denna dag bifallit utskottets förslag till riksdagsbeslut.</w:t>
      </w:r>
    </w:p>
    <w:p w:rsidR="004C5F4A" w:rsidRPr="005C4169" w:rsidRDefault="004C5F4A" w:rsidP="004C5F4A">
      <w:pPr>
        <w:pStyle w:val="Stockholm"/>
      </w:pPr>
      <w:r w:rsidRPr="005C4169">
        <w:t xml:space="preserve">Stockholm </w:t>
      </w:r>
      <w:r w:rsidR="00D65EBE" w:rsidRPr="005C4169">
        <w:t>den 30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5F4A" w:rsidRPr="005C4169" w:rsidTr="004C5F4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C5F4A" w:rsidRPr="005C4169" w:rsidRDefault="00D65EBE" w:rsidP="004C5F4A">
            <w:pPr>
              <w:pStyle w:val="AvsTalman"/>
            </w:pPr>
            <w:r w:rsidRPr="005C4169">
              <w:t>Per Westerberg</w:t>
            </w:r>
          </w:p>
        </w:tc>
        <w:tc>
          <w:tcPr>
            <w:tcW w:w="3628" w:type="dxa"/>
          </w:tcPr>
          <w:p w:rsidR="004C5F4A" w:rsidRPr="005C4169" w:rsidRDefault="00D65EBE" w:rsidP="004C5F4A">
            <w:pPr>
              <w:pStyle w:val="AvsTjnsteman"/>
            </w:pPr>
            <w:r w:rsidRPr="005C4169">
              <w:t>Claes Mårtensson</w:t>
            </w:r>
          </w:p>
        </w:tc>
      </w:tr>
    </w:tbl>
    <w:p w:rsidR="00D85057" w:rsidRPr="005C4169" w:rsidRDefault="00D85057" w:rsidP="004C5F4A"/>
    <w:sectPr w:rsidR="00D85057" w:rsidRPr="005C416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4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E05E5"/>
    <w:rsid w:val="004A0681"/>
    <w:rsid w:val="004C4FD0"/>
    <w:rsid w:val="004C5F4A"/>
    <w:rsid w:val="004F1358"/>
    <w:rsid w:val="00503547"/>
    <w:rsid w:val="00510D48"/>
    <w:rsid w:val="005422B3"/>
    <w:rsid w:val="005C416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51928"/>
    <w:rsid w:val="00C72B82"/>
    <w:rsid w:val="00D644E9"/>
    <w:rsid w:val="00D65EBE"/>
    <w:rsid w:val="00D85057"/>
    <w:rsid w:val="00DC0766"/>
    <w:rsid w:val="00E570D1"/>
    <w:rsid w:val="00F061C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1C456-A42D-4772-9372-FA54449B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C5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2011-11-28T11:41:00Z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47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2011/12</vt:lpwstr>
  </property>
  <property fmtid="{D5CDD505-2E9C-101B-9397-08002B2CF9AE}" pid="16" name="RefNr">
    <vt:lpwstr>5</vt:lpwstr>
  </property>
  <property fmtid="{D5CDD505-2E9C-101B-9397-08002B2CF9AE}" pid="17" name="RefRubrik">
    <vt:lpwstr>Tandvård för personer med vissa sjukdomar eller funktionsnedsättningar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