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55E964FB5444406B96F7CE957FA63C7"/>
        </w:placeholder>
        <w:text/>
      </w:sdtPr>
      <w:sdtEndPr/>
      <w:sdtContent>
        <w:p w:rsidRPr="009B062B" w:rsidR="00AF30DD" w:rsidP="00675858" w:rsidRDefault="00AF30DD" w14:paraId="20482144" w14:textId="77777777">
          <w:pPr>
            <w:pStyle w:val="Rubrik1"/>
            <w:spacing w:after="300"/>
          </w:pPr>
          <w:r w:rsidRPr="009B062B">
            <w:t>Förslag till riksdagsbeslut</w:t>
          </w:r>
        </w:p>
      </w:sdtContent>
    </w:sdt>
    <w:sdt>
      <w:sdtPr>
        <w:alias w:val="Yrkande 1"/>
        <w:tag w:val="bc871084-37ef-41a6-b171-f2e37a547c0a"/>
        <w:id w:val="-899822985"/>
        <w:lock w:val="sdtLocked"/>
      </w:sdtPr>
      <w:sdtEndPr/>
      <w:sdtContent>
        <w:p w:rsidR="003C2D0C" w:rsidRDefault="00BF5CEE" w14:paraId="64C49906" w14:textId="77777777">
          <w:pPr>
            <w:pStyle w:val="Frslagstext"/>
            <w:numPr>
              <w:ilvl w:val="0"/>
              <w:numId w:val="0"/>
            </w:numPr>
          </w:pPr>
          <w:r>
            <w:t>Riksdagen ställer sig bakom det som anförs i motionen om att begränsa rätten till gratis tolkservice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B3BA10DA974FFC96E79D32226CBF8F"/>
        </w:placeholder>
        <w:text/>
      </w:sdtPr>
      <w:sdtEndPr/>
      <w:sdtContent>
        <w:p w:rsidRPr="009B062B" w:rsidR="006D79C9" w:rsidP="00333E95" w:rsidRDefault="006D79C9" w14:paraId="11E20060" w14:textId="77777777">
          <w:pPr>
            <w:pStyle w:val="Rubrik1"/>
          </w:pPr>
          <w:r>
            <w:t>Motivering</w:t>
          </w:r>
        </w:p>
      </w:sdtContent>
    </w:sdt>
    <w:bookmarkEnd w:displacedByCustomXml="prev" w:id="3"/>
    <w:bookmarkEnd w:displacedByCustomXml="prev" w:id="4"/>
    <w:p w:rsidRPr="00EB2BE1" w:rsidR="00E84994" w:rsidP="00EB2BE1" w:rsidRDefault="00E84994" w14:paraId="49BD7F55" w14:textId="5E2644F1">
      <w:pPr>
        <w:pStyle w:val="Normalutanindragellerluft"/>
      </w:pPr>
      <w:r w:rsidRPr="00EB2BE1">
        <w:t>Rätten till tolkservice</w:t>
      </w:r>
      <w:r w:rsidR="00BF5CEE">
        <w:t xml:space="preserve"> </w:t>
      </w:r>
      <w:r w:rsidRPr="00EB2BE1">
        <w:t>fastslås i förvaltningslagen</w:t>
      </w:r>
      <w:r w:rsidR="00BF5CEE">
        <w:t xml:space="preserve"> </w:t>
      </w:r>
      <w:r w:rsidRPr="00EB2BE1">
        <w:t>13 §: När en myndighet har att göra med någon som inte behärskar svenska eller</w:t>
      </w:r>
      <w:r w:rsidR="00BF5CEE">
        <w:t xml:space="preserve"> </w:t>
      </w:r>
      <w:r w:rsidRPr="00EB2BE1">
        <w:t>har en funktionsnedsättning som allvarligt begränsar förmågan att se, höra eller tala ska</w:t>
      </w:r>
      <w:r w:rsidR="00BF5CEE">
        <w:t xml:space="preserve"> </w:t>
      </w:r>
      <w:r w:rsidRPr="00EB2BE1">
        <w:t>myndigheten anlita tolk</w:t>
      </w:r>
      <w:r w:rsidR="00BF5CEE">
        <w:t xml:space="preserve"> </w:t>
      </w:r>
      <w:r w:rsidRPr="00EB2BE1">
        <w:t>om det behövs för att den enskilde ska kunna ta tillvara sin rätt. Det finns ingen tidsbegränsning för denna rättighet</w:t>
      </w:r>
      <w:r w:rsidR="00BF5CEE">
        <w:t>,</w:t>
      </w:r>
      <w:r w:rsidRPr="00EB2BE1">
        <w:t xml:space="preserve"> så de facto kan svenska medborgare och personer som har bott i landet i decennier använda gratis tolkservice i kontakter med socialtjänsten, sjukvården, dom</w:t>
      </w:r>
      <w:r w:rsidR="00106065">
        <w:softHyphen/>
      </w:r>
      <w:r w:rsidRPr="00EB2BE1">
        <w:t>stolsväsendet etc. Myndigheter och institutioner ska vara tillgängliga, men den enskilde har även en skyldighet att göra allt vad han eller hon kan för att bli en del av det svenska samhället.</w:t>
      </w:r>
    </w:p>
    <w:p w:rsidRPr="00EB2BE1" w:rsidR="00E84994" w:rsidP="00EB2BE1" w:rsidRDefault="00E84994" w14:paraId="05CAC4F6" w14:textId="2F6C20F5">
      <w:r w:rsidRPr="00EB2BE1">
        <w:t>En begränsning av rätten till gratis tolkservice skulle kunna ha flera positiva effekter. Bland annat skulle incitamentet</w:t>
      </w:r>
      <w:r w:rsidR="00BF5CEE">
        <w:t xml:space="preserve"> </w:t>
      </w:r>
      <w:r w:rsidRPr="00EB2BE1">
        <w:t>att lära</w:t>
      </w:r>
      <w:r w:rsidR="00BF5CEE">
        <w:t xml:space="preserve"> </w:t>
      </w:r>
      <w:r w:rsidRPr="00EB2BE1">
        <w:t>sig svenska öka. Kunskaper i svenska är en nödvändig grund för integrationen och möjligheten att ta del i samhällslivet,</w:t>
      </w:r>
      <w:r w:rsidR="00BF5CEE">
        <w:t xml:space="preserve"> </w:t>
      </w:r>
      <w:r w:rsidRPr="00EB2BE1">
        <w:t>och</w:t>
      </w:r>
      <w:r w:rsidR="00BF5CEE">
        <w:t xml:space="preserve"> </w:t>
      </w:r>
      <w:r w:rsidRPr="00EB2BE1">
        <w:t>därför ska människor som har kommit till Sverige och bosatt sig här uppmuntras till det. Alla har dock inte samma möjligheter att lära sig ett nytt språk och därför bör äldre och personer med funktionsnedsättning inte omfattas av begränsningen.</w:t>
      </w:r>
    </w:p>
    <w:sdt>
      <w:sdtPr>
        <w:rPr>
          <w:i/>
          <w:noProof/>
        </w:rPr>
        <w:alias w:val="CC_Underskrifter"/>
        <w:tag w:val="CC_Underskrifter"/>
        <w:id w:val="583496634"/>
        <w:lock w:val="sdtContentLocked"/>
        <w:placeholder>
          <w:docPart w:val="0F6E645494EF4704881A2F8ECCF53489"/>
        </w:placeholder>
      </w:sdtPr>
      <w:sdtEndPr>
        <w:rPr>
          <w:i w:val="0"/>
          <w:noProof w:val="0"/>
        </w:rPr>
      </w:sdtEndPr>
      <w:sdtContent>
        <w:p w:rsidR="00675858" w:rsidP="00675858" w:rsidRDefault="00675858" w14:paraId="16F2C4C3" w14:textId="77777777"/>
        <w:p w:rsidRPr="008E0FE2" w:rsidR="004801AC" w:rsidP="00675858" w:rsidRDefault="00E356B4" w14:paraId="7FF69FD5" w14:textId="02624A88"/>
      </w:sdtContent>
    </w:sdt>
    <w:tbl>
      <w:tblPr>
        <w:tblW w:w="5000" w:type="pct"/>
        <w:tblLook w:val="04A0" w:firstRow="1" w:lastRow="0" w:firstColumn="1" w:lastColumn="0" w:noHBand="0" w:noVBand="1"/>
        <w:tblCaption w:val="underskrifter"/>
      </w:tblPr>
      <w:tblGrid>
        <w:gridCol w:w="4252"/>
        <w:gridCol w:w="4252"/>
      </w:tblGrid>
      <w:tr w:rsidR="003C2D0C" w14:paraId="0AF45DCD" w14:textId="77777777">
        <w:trPr>
          <w:cantSplit/>
        </w:trPr>
        <w:tc>
          <w:tcPr>
            <w:tcW w:w="50" w:type="pct"/>
            <w:vAlign w:val="bottom"/>
          </w:tcPr>
          <w:p w:rsidR="003C2D0C" w:rsidRDefault="00BF5CEE" w14:paraId="4F0C7576" w14:textId="77777777">
            <w:pPr>
              <w:pStyle w:val="Underskrifter"/>
            </w:pPr>
            <w:r>
              <w:t>Boriana Åberg (M)</w:t>
            </w:r>
          </w:p>
        </w:tc>
        <w:tc>
          <w:tcPr>
            <w:tcW w:w="50" w:type="pct"/>
            <w:vAlign w:val="bottom"/>
          </w:tcPr>
          <w:p w:rsidR="003C2D0C" w:rsidRDefault="003C2D0C" w14:paraId="2C030570" w14:textId="77777777">
            <w:pPr>
              <w:pStyle w:val="Underskrifter"/>
            </w:pPr>
          </w:p>
        </w:tc>
      </w:tr>
    </w:tbl>
    <w:p w:rsidR="005C166B" w:rsidRDefault="005C166B" w14:paraId="5FFAEDEE" w14:textId="77777777"/>
    <w:sectPr w:rsidR="005C166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D6D9" w14:textId="77777777" w:rsidR="00761D49" w:rsidRDefault="00761D49" w:rsidP="000C1CAD">
      <w:pPr>
        <w:spacing w:line="240" w:lineRule="auto"/>
      </w:pPr>
      <w:r>
        <w:separator/>
      </w:r>
    </w:p>
  </w:endnote>
  <w:endnote w:type="continuationSeparator" w:id="0">
    <w:p w14:paraId="0AE610D5" w14:textId="77777777" w:rsidR="00761D49" w:rsidRDefault="00761D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3C6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B8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D5A6B" w14:textId="0C232619" w:rsidR="00262EA3" w:rsidRPr="00675858" w:rsidRDefault="00262EA3" w:rsidP="006758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C2592" w14:textId="77777777" w:rsidR="00761D49" w:rsidRDefault="00761D49" w:rsidP="000C1CAD">
      <w:pPr>
        <w:spacing w:line="240" w:lineRule="auto"/>
      </w:pPr>
      <w:r>
        <w:separator/>
      </w:r>
    </w:p>
  </w:footnote>
  <w:footnote w:type="continuationSeparator" w:id="0">
    <w:p w14:paraId="39190204" w14:textId="77777777" w:rsidR="00761D49" w:rsidRDefault="00761D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881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00BCF1" wp14:editId="575D23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7B95C6" w14:textId="10F1FF49" w:rsidR="00262EA3" w:rsidRDefault="00E356B4" w:rsidP="008103B5">
                          <w:pPr>
                            <w:jc w:val="right"/>
                          </w:pPr>
                          <w:sdt>
                            <w:sdtPr>
                              <w:alias w:val="CC_Noformat_Partikod"/>
                              <w:tag w:val="CC_Noformat_Partikod"/>
                              <w:id w:val="-53464382"/>
                              <w:text/>
                            </w:sdtPr>
                            <w:sdtEndPr/>
                            <w:sdtContent>
                              <w:r w:rsidR="00E84994">
                                <w:t>M</w:t>
                              </w:r>
                            </w:sdtContent>
                          </w:sdt>
                          <w:sdt>
                            <w:sdtPr>
                              <w:alias w:val="CC_Noformat_Partinummer"/>
                              <w:tag w:val="CC_Noformat_Partinummer"/>
                              <w:id w:val="-1709555926"/>
                              <w:text/>
                            </w:sdtPr>
                            <w:sdtEndPr/>
                            <w:sdtContent>
                              <w:r w:rsidR="00EB2BE1">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00BCF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7B95C6" w14:textId="10F1FF49" w:rsidR="00262EA3" w:rsidRDefault="00E356B4" w:rsidP="008103B5">
                    <w:pPr>
                      <w:jc w:val="right"/>
                    </w:pPr>
                    <w:sdt>
                      <w:sdtPr>
                        <w:alias w:val="CC_Noformat_Partikod"/>
                        <w:tag w:val="CC_Noformat_Partikod"/>
                        <w:id w:val="-53464382"/>
                        <w:text/>
                      </w:sdtPr>
                      <w:sdtEndPr/>
                      <w:sdtContent>
                        <w:r w:rsidR="00E84994">
                          <w:t>M</w:t>
                        </w:r>
                      </w:sdtContent>
                    </w:sdt>
                    <w:sdt>
                      <w:sdtPr>
                        <w:alias w:val="CC_Noformat_Partinummer"/>
                        <w:tag w:val="CC_Noformat_Partinummer"/>
                        <w:id w:val="-1709555926"/>
                        <w:text/>
                      </w:sdtPr>
                      <w:sdtEndPr/>
                      <w:sdtContent>
                        <w:r w:rsidR="00EB2BE1">
                          <w:t>1082</w:t>
                        </w:r>
                      </w:sdtContent>
                    </w:sdt>
                  </w:p>
                </w:txbxContent>
              </v:textbox>
              <w10:wrap anchorx="page"/>
            </v:shape>
          </w:pict>
        </mc:Fallback>
      </mc:AlternateContent>
    </w:r>
  </w:p>
  <w:p w14:paraId="18D88C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165F" w14:textId="77777777" w:rsidR="00262EA3" w:rsidRDefault="00262EA3" w:rsidP="008563AC">
    <w:pPr>
      <w:jc w:val="right"/>
    </w:pPr>
  </w:p>
  <w:p w14:paraId="64AB26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08DA0" w14:textId="77777777" w:rsidR="00262EA3" w:rsidRDefault="00E356B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20DC5A" wp14:editId="26B241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46302F" w14:textId="2F4D7EA5" w:rsidR="00262EA3" w:rsidRDefault="00E356B4" w:rsidP="00A314CF">
    <w:pPr>
      <w:pStyle w:val="FSHNormal"/>
      <w:spacing w:before="40"/>
    </w:pPr>
    <w:sdt>
      <w:sdtPr>
        <w:alias w:val="CC_Noformat_Motionstyp"/>
        <w:tag w:val="CC_Noformat_Motionstyp"/>
        <w:id w:val="1162973129"/>
        <w:lock w:val="sdtContentLocked"/>
        <w15:appearance w15:val="hidden"/>
        <w:text/>
      </w:sdtPr>
      <w:sdtEndPr/>
      <w:sdtContent>
        <w:r w:rsidR="00675858">
          <w:t>Enskild motion</w:t>
        </w:r>
      </w:sdtContent>
    </w:sdt>
    <w:r w:rsidR="00821B36">
      <w:t xml:space="preserve"> </w:t>
    </w:r>
    <w:sdt>
      <w:sdtPr>
        <w:alias w:val="CC_Noformat_Partikod"/>
        <w:tag w:val="CC_Noformat_Partikod"/>
        <w:id w:val="1471015553"/>
        <w:text/>
      </w:sdtPr>
      <w:sdtEndPr/>
      <w:sdtContent>
        <w:r w:rsidR="00E84994">
          <w:t>M</w:t>
        </w:r>
      </w:sdtContent>
    </w:sdt>
    <w:sdt>
      <w:sdtPr>
        <w:alias w:val="CC_Noformat_Partinummer"/>
        <w:tag w:val="CC_Noformat_Partinummer"/>
        <w:id w:val="-2014525982"/>
        <w:text/>
      </w:sdtPr>
      <w:sdtEndPr/>
      <w:sdtContent>
        <w:r w:rsidR="00EB2BE1">
          <w:t>1082</w:t>
        </w:r>
      </w:sdtContent>
    </w:sdt>
  </w:p>
  <w:p w14:paraId="13B3349F" w14:textId="77777777" w:rsidR="00262EA3" w:rsidRPr="008227B3" w:rsidRDefault="00E356B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F67E6B" w14:textId="13B2DC12" w:rsidR="00262EA3" w:rsidRPr="008227B3" w:rsidRDefault="00E356B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585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5858">
          <w:t>:2120</w:t>
        </w:r>
      </w:sdtContent>
    </w:sdt>
  </w:p>
  <w:p w14:paraId="775CB3B9" w14:textId="73811222" w:rsidR="00262EA3" w:rsidRDefault="00E356B4" w:rsidP="00E03A3D">
    <w:pPr>
      <w:pStyle w:val="Motionr"/>
    </w:pPr>
    <w:sdt>
      <w:sdtPr>
        <w:alias w:val="CC_Noformat_Avtext"/>
        <w:tag w:val="CC_Noformat_Avtext"/>
        <w:id w:val="-2020768203"/>
        <w:lock w:val="sdtContentLocked"/>
        <w15:appearance w15:val="hidden"/>
        <w:text/>
      </w:sdtPr>
      <w:sdtEndPr/>
      <w:sdtContent>
        <w:r w:rsidR="00675858">
          <w:t>av Boriana Åberg (M)</w:t>
        </w:r>
      </w:sdtContent>
    </w:sdt>
  </w:p>
  <w:sdt>
    <w:sdtPr>
      <w:alias w:val="CC_Noformat_Rubtext"/>
      <w:tag w:val="CC_Noformat_Rubtext"/>
      <w:id w:val="-218060500"/>
      <w:lock w:val="sdtLocked"/>
      <w:text/>
    </w:sdtPr>
    <w:sdtEndPr/>
    <w:sdtContent>
      <w:p w14:paraId="3A67ACC7" w14:textId="4ED6A089" w:rsidR="00262EA3" w:rsidRDefault="00E84994" w:rsidP="00283E0F">
        <w:pPr>
          <w:pStyle w:val="FSHRub2"/>
        </w:pPr>
        <w:r>
          <w:t>Tolkservice</w:t>
        </w:r>
      </w:p>
    </w:sdtContent>
  </w:sdt>
  <w:sdt>
    <w:sdtPr>
      <w:alias w:val="CC_Boilerplate_3"/>
      <w:tag w:val="CC_Boilerplate_3"/>
      <w:id w:val="1606463544"/>
      <w:lock w:val="sdtContentLocked"/>
      <w15:appearance w15:val="hidden"/>
      <w:text w:multiLine="1"/>
    </w:sdtPr>
    <w:sdtEndPr/>
    <w:sdtContent>
      <w:p w14:paraId="365C2FC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849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65"/>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D0C"/>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66B"/>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40A"/>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4E9"/>
    <w:rsid w:val="00673DD0"/>
    <w:rsid w:val="00673E89"/>
    <w:rsid w:val="006741FA"/>
    <w:rsid w:val="00675858"/>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4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CE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6B4"/>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94"/>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E1"/>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2D7586"/>
  <w15:chartTrackingRefBased/>
  <w15:docId w15:val="{2FAAEC33-9691-4C09-961A-655CA5AA7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E8499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E8499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28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55E964FB5444406B96F7CE957FA63C7"/>
        <w:category>
          <w:name w:val="Allmänt"/>
          <w:gallery w:val="placeholder"/>
        </w:category>
        <w:types>
          <w:type w:val="bbPlcHdr"/>
        </w:types>
        <w:behaviors>
          <w:behavior w:val="content"/>
        </w:behaviors>
        <w:guid w:val="{337D9C69-006A-4A1E-9F9C-519F0D240358}"/>
      </w:docPartPr>
      <w:docPartBody>
        <w:p w:rsidR="00D96A58" w:rsidRDefault="003F4524">
          <w:pPr>
            <w:pStyle w:val="355E964FB5444406B96F7CE957FA63C7"/>
          </w:pPr>
          <w:r w:rsidRPr="005A0A93">
            <w:rPr>
              <w:rStyle w:val="Platshllartext"/>
            </w:rPr>
            <w:t>Förslag till riksdagsbeslut</w:t>
          </w:r>
        </w:p>
      </w:docPartBody>
    </w:docPart>
    <w:docPart>
      <w:docPartPr>
        <w:name w:val="BBB3BA10DA974FFC96E79D32226CBF8F"/>
        <w:category>
          <w:name w:val="Allmänt"/>
          <w:gallery w:val="placeholder"/>
        </w:category>
        <w:types>
          <w:type w:val="bbPlcHdr"/>
        </w:types>
        <w:behaviors>
          <w:behavior w:val="content"/>
        </w:behaviors>
        <w:guid w:val="{43741048-1218-4F73-BA87-6D7FF444A76E}"/>
      </w:docPartPr>
      <w:docPartBody>
        <w:p w:rsidR="00D96A58" w:rsidRDefault="003F4524">
          <w:pPr>
            <w:pStyle w:val="BBB3BA10DA974FFC96E79D32226CBF8F"/>
          </w:pPr>
          <w:r w:rsidRPr="005A0A93">
            <w:rPr>
              <w:rStyle w:val="Platshllartext"/>
            </w:rPr>
            <w:t>Motivering</w:t>
          </w:r>
        </w:p>
      </w:docPartBody>
    </w:docPart>
    <w:docPart>
      <w:docPartPr>
        <w:name w:val="0F6E645494EF4704881A2F8ECCF53489"/>
        <w:category>
          <w:name w:val="Allmänt"/>
          <w:gallery w:val="placeholder"/>
        </w:category>
        <w:types>
          <w:type w:val="bbPlcHdr"/>
        </w:types>
        <w:behaviors>
          <w:behavior w:val="content"/>
        </w:behaviors>
        <w:guid w:val="{C829FE15-2664-40C5-9C16-D3D45B716930}"/>
      </w:docPartPr>
      <w:docPartBody>
        <w:p w:rsidR="00AC3C6B" w:rsidRDefault="00AC3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A58"/>
    <w:rsid w:val="003F4524"/>
    <w:rsid w:val="00AC3C6B"/>
    <w:rsid w:val="00D96A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5E964FB5444406B96F7CE957FA63C7">
    <w:name w:val="355E964FB5444406B96F7CE957FA63C7"/>
  </w:style>
  <w:style w:type="paragraph" w:customStyle="1" w:styleId="BBB3BA10DA974FFC96E79D32226CBF8F">
    <w:name w:val="BBB3BA10DA974FFC96E79D32226CB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3E35A1-F4C9-4426-9489-0EFC0B2DB662}"/>
</file>

<file path=customXml/itemProps2.xml><?xml version="1.0" encoding="utf-8"?>
<ds:datastoreItem xmlns:ds="http://schemas.openxmlformats.org/officeDocument/2006/customXml" ds:itemID="{66D47C11-E2FB-49F3-BEBE-EBBACD5A1192}"/>
</file>

<file path=customXml/itemProps3.xml><?xml version="1.0" encoding="utf-8"?>
<ds:datastoreItem xmlns:ds="http://schemas.openxmlformats.org/officeDocument/2006/customXml" ds:itemID="{1BE06202-3918-4D1C-AE1C-7752CF1261CF}"/>
</file>

<file path=docProps/app.xml><?xml version="1.0" encoding="utf-8"?>
<Properties xmlns="http://schemas.openxmlformats.org/officeDocument/2006/extended-properties" xmlns:vt="http://schemas.openxmlformats.org/officeDocument/2006/docPropsVTypes">
  <Template>Normal</Template>
  <TotalTime>2</TotalTime>
  <Pages>1</Pages>
  <Words>220</Words>
  <Characters>1207</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