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286A1ED2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8D3BDF">
              <w:rPr>
                <w:b/>
                <w:sz w:val="22"/>
                <w:szCs w:val="22"/>
              </w:rPr>
              <w:t>39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68BA6F3A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E2252">
              <w:rPr>
                <w:sz w:val="22"/>
                <w:szCs w:val="22"/>
              </w:rPr>
              <w:t>1</w:t>
            </w:r>
            <w:r w:rsidR="00D52626" w:rsidRPr="00477C9F">
              <w:rPr>
                <w:sz w:val="22"/>
                <w:szCs w:val="22"/>
              </w:rPr>
              <w:t>-</w:t>
            </w:r>
            <w:r w:rsidR="008D3BDF">
              <w:rPr>
                <w:sz w:val="22"/>
                <w:szCs w:val="22"/>
              </w:rPr>
              <w:t>03-11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BEBECF7" w14:textId="77777777" w:rsidR="00F07228" w:rsidRDefault="008D3BDF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C84F0D">
              <w:rPr>
                <w:sz w:val="22"/>
                <w:szCs w:val="22"/>
              </w:rPr>
              <w:t>.0</w:t>
            </w:r>
            <w:r w:rsidR="00B218DE">
              <w:rPr>
                <w:sz w:val="22"/>
                <w:szCs w:val="22"/>
              </w:rPr>
              <w:t>8</w:t>
            </w:r>
            <w:r w:rsidR="00C84F0D">
              <w:rPr>
                <w:sz w:val="22"/>
                <w:szCs w:val="22"/>
              </w:rPr>
              <w:t>–</w:t>
            </w:r>
            <w:r w:rsidR="00B218DE">
              <w:rPr>
                <w:sz w:val="22"/>
                <w:szCs w:val="22"/>
              </w:rPr>
              <w:t>9.42</w:t>
            </w:r>
          </w:p>
          <w:p w14:paraId="40538019" w14:textId="54EB2F97" w:rsidR="00B218DE" w:rsidRPr="00477C9F" w:rsidRDefault="00923B6A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9.51–10.16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8273F4" w:rsidRPr="00477C9F" w14:paraId="6A868AE3" w14:textId="77777777" w:rsidTr="00670574">
        <w:tc>
          <w:tcPr>
            <w:tcW w:w="567" w:type="dxa"/>
          </w:tcPr>
          <w:p w14:paraId="576005AB" w14:textId="371C7BF4" w:rsidR="008273F4" w:rsidRPr="002E7A56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D3BDF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425536F7" w14:textId="77777777" w:rsidR="008273F4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AA563C8" w14:textId="50BEB10D" w:rsidR="0023546F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9B2088" w14:textId="30E16048" w:rsidR="00554348" w:rsidRDefault="0055434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85047">
              <w:rPr>
                <w:snapToGrid w:val="0"/>
                <w:sz w:val="22"/>
                <w:szCs w:val="22"/>
              </w:rPr>
              <w:t>Utskottet justerade</w:t>
            </w:r>
            <w:r>
              <w:rPr>
                <w:snapToGrid w:val="0"/>
                <w:sz w:val="22"/>
                <w:szCs w:val="22"/>
              </w:rPr>
              <w:t xml:space="preserve"> särskilt protokoll </w:t>
            </w:r>
            <w:r w:rsidR="00494D58">
              <w:rPr>
                <w:snapToGrid w:val="0"/>
                <w:sz w:val="22"/>
                <w:szCs w:val="22"/>
              </w:rPr>
              <w:t>2020/21:</w:t>
            </w:r>
            <w:r w:rsidR="008D3BDF">
              <w:rPr>
                <w:snapToGrid w:val="0"/>
                <w:sz w:val="22"/>
                <w:szCs w:val="22"/>
              </w:rPr>
              <w:t>38</w:t>
            </w:r>
            <w:r w:rsidR="00447115">
              <w:rPr>
                <w:snapToGrid w:val="0"/>
                <w:sz w:val="22"/>
                <w:szCs w:val="22"/>
              </w:rPr>
              <w:t>.</w:t>
            </w:r>
          </w:p>
          <w:p w14:paraId="19C66111" w14:textId="5A2A7A5F" w:rsidR="0023546F" w:rsidRPr="002E7A56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477C9F" w14:paraId="0D96CA6F" w14:textId="77777777" w:rsidTr="00670574">
        <w:tc>
          <w:tcPr>
            <w:tcW w:w="567" w:type="dxa"/>
          </w:tcPr>
          <w:p w14:paraId="47A39D9D" w14:textId="5016223B" w:rsidR="008273F4" w:rsidRPr="002E7A56" w:rsidRDefault="008D3BD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04C23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78B1E12D" w14:textId="77777777" w:rsidR="00670574" w:rsidRDefault="008D3BDF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8D3BDF">
              <w:rPr>
                <w:b/>
                <w:bCs/>
                <w:color w:val="000000"/>
                <w:sz w:val="22"/>
                <w:szCs w:val="22"/>
              </w:rPr>
              <w:t>Införande av deltagargräns för allmänna sammankomster och offentliga tillställningar under coronapandemin - G25 och 31 (delvis)</w:t>
            </w:r>
          </w:p>
          <w:p w14:paraId="54BEA82D" w14:textId="77777777" w:rsidR="008D3BDF" w:rsidRDefault="008D3BDF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146ACB3" w14:textId="77777777" w:rsidR="008D3BDF" w:rsidRPr="004844ED" w:rsidRDefault="008D3BDF" w:rsidP="008D3BDF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844ED">
              <w:rPr>
                <w:snapToGrid w:val="0"/>
                <w:sz w:val="22"/>
                <w:szCs w:val="22"/>
              </w:rPr>
              <w:t>Utskottet</w:t>
            </w:r>
            <w:r w:rsidRPr="004844ED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7F5C2D82" w14:textId="77777777" w:rsidR="008D3BDF" w:rsidRPr="004844ED" w:rsidRDefault="008D3BDF" w:rsidP="008D3BDF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0E4AD64E" w14:textId="77777777" w:rsidR="008D3BDF" w:rsidRPr="004844ED" w:rsidRDefault="008D3BDF" w:rsidP="008D3BDF">
            <w:pPr>
              <w:spacing w:after="240"/>
              <w:rPr>
                <w:snapToGrid w:val="0"/>
                <w:sz w:val="22"/>
                <w:szCs w:val="22"/>
              </w:rPr>
            </w:pPr>
            <w:r w:rsidRPr="004844ED">
              <w:rPr>
                <w:color w:val="000000"/>
                <w:sz w:val="22"/>
                <w:szCs w:val="22"/>
              </w:rPr>
              <w:t>Utskottet beslutade att en skrivelse med vissa kompletterande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4844ED">
              <w:rPr>
                <w:color w:val="000000"/>
                <w:sz w:val="22"/>
                <w:szCs w:val="22"/>
              </w:rPr>
              <w:t>frågo</w:t>
            </w:r>
            <w:r>
              <w:rPr>
                <w:color w:val="000000"/>
                <w:sz w:val="22"/>
                <w:szCs w:val="22"/>
              </w:rPr>
              <w:t xml:space="preserve">r </w:t>
            </w:r>
            <w:r w:rsidRPr="004844ED">
              <w:rPr>
                <w:color w:val="000000"/>
                <w:sz w:val="22"/>
                <w:szCs w:val="22"/>
              </w:rPr>
              <w:t>skulle sändas till Regeringskansliet.</w:t>
            </w:r>
          </w:p>
          <w:p w14:paraId="680C2E66" w14:textId="77777777" w:rsidR="008D3BDF" w:rsidRPr="004844ED" w:rsidRDefault="008D3BDF" w:rsidP="008D3BD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844ED">
              <w:rPr>
                <w:snapToGrid w:val="0"/>
                <w:sz w:val="22"/>
                <w:szCs w:val="22"/>
              </w:rPr>
              <w:t>Ärendet bordlades.</w:t>
            </w:r>
          </w:p>
          <w:p w14:paraId="6AE27B08" w14:textId="5B1877F4" w:rsidR="008D3BDF" w:rsidRPr="008D3BDF" w:rsidRDefault="008D3BDF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477C9F" w14:paraId="167D5930" w14:textId="77777777" w:rsidTr="00670574">
        <w:tc>
          <w:tcPr>
            <w:tcW w:w="567" w:type="dxa"/>
          </w:tcPr>
          <w:p w14:paraId="2EC23D49" w14:textId="3F661D5D" w:rsidR="008273F4" w:rsidRPr="002E7A56" w:rsidRDefault="008D3BD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C04C23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946" w:type="dxa"/>
            <w:gridSpan w:val="2"/>
          </w:tcPr>
          <w:p w14:paraId="24B726D2" w14:textId="77777777" w:rsidR="0023546F" w:rsidRDefault="008D3BDF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8D3BDF">
              <w:rPr>
                <w:b/>
                <w:bCs/>
                <w:color w:val="000000"/>
                <w:sz w:val="22"/>
                <w:szCs w:val="22"/>
              </w:rPr>
              <w:t xml:space="preserve">Regeringens agerande avseende den svenska </w:t>
            </w:r>
            <w:proofErr w:type="spellStart"/>
            <w:r w:rsidRPr="008D3BDF">
              <w:rPr>
                <w:b/>
                <w:bCs/>
                <w:color w:val="000000"/>
                <w:sz w:val="22"/>
                <w:szCs w:val="22"/>
              </w:rPr>
              <w:t>coronastrategin</w:t>
            </w:r>
            <w:proofErr w:type="spellEnd"/>
            <w:r w:rsidRPr="008D3BDF">
              <w:rPr>
                <w:b/>
                <w:bCs/>
                <w:color w:val="000000"/>
                <w:sz w:val="22"/>
                <w:szCs w:val="22"/>
              </w:rPr>
              <w:t xml:space="preserve"> - G31 (delvis)</w:t>
            </w:r>
          </w:p>
          <w:p w14:paraId="6F63EF80" w14:textId="77777777" w:rsidR="008D3BDF" w:rsidRDefault="008D3BDF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7E7EAD9" w14:textId="77777777" w:rsidR="008D3BDF" w:rsidRPr="004844ED" w:rsidRDefault="008D3BDF" w:rsidP="008D3BDF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844ED">
              <w:rPr>
                <w:snapToGrid w:val="0"/>
                <w:sz w:val="22"/>
                <w:szCs w:val="22"/>
              </w:rPr>
              <w:t>Utskottet</w:t>
            </w:r>
            <w:r w:rsidRPr="004844ED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47296FA8" w14:textId="77777777" w:rsidR="008D3BDF" w:rsidRPr="004844ED" w:rsidRDefault="008D3BDF" w:rsidP="008D3BDF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1BAD5E4B" w14:textId="7B694822" w:rsidR="008D3BDF" w:rsidRPr="004844ED" w:rsidRDefault="008D3BDF" w:rsidP="008D3BDF">
            <w:pPr>
              <w:spacing w:after="240"/>
              <w:rPr>
                <w:snapToGrid w:val="0"/>
                <w:sz w:val="22"/>
                <w:szCs w:val="22"/>
              </w:rPr>
            </w:pPr>
            <w:r w:rsidRPr="004844ED">
              <w:rPr>
                <w:color w:val="000000"/>
                <w:sz w:val="22"/>
                <w:szCs w:val="22"/>
              </w:rPr>
              <w:t>Utskottet beslutade att en skrivelse med vissa kompletterande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4844ED">
              <w:rPr>
                <w:color w:val="000000"/>
                <w:sz w:val="22"/>
                <w:szCs w:val="22"/>
              </w:rPr>
              <w:t>frågo</w:t>
            </w:r>
            <w:r>
              <w:rPr>
                <w:color w:val="000000"/>
                <w:sz w:val="22"/>
                <w:szCs w:val="22"/>
              </w:rPr>
              <w:t xml:space="preserve">r m.m. </w:t>
            </w:r>
            <w:r w:rsidRPr="004844ED">
              <w:rPr>
                <w:color w:val="000000"/>
                <w:sz w:val="22"/>
                <w:szCs w:val="22"/>
              </w:rPr>
              <w:t>skulle sändas till Regeringskansliet.</w:t>
            </w:r>
          </w:p>
          <w:p w14:paraId="65072A0D" w14:textId="77777777" w:rsidR="008D3BDF" w:rsidRPr="004844ED" w:rsidRDefault="008D3BDF" w:rsidP="008D3BD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844ED">
              <w:rPr>
                <w:snapToGrid w:val="0"/>
                <w:sz w:val="22"/>
                <w:szCs w:val="22"/>
              </w:rPr>
              <w:t>Ärendet bordlades.</w:t>
            </w:r>
          </w:p>
          <w:p w14:paraId="6CB5D370" w14:textId="215906BB" w:rsidR="008D3BDF" w:rsidRPr="008D3BDF" w:rsidRDefault="008D3BDF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477C9F" w14:paraId="42A8C2A8" w14:textId="77777777" w:rsidTr="00670574">
        <w:tc>
          <w:tcPr>
            <w:tcW w:w="567" w:type="dxa"/>
          </w:tcPr>
          <w:p w14:paraId="17C05380" w14:textId="395D2C0B" w:rsidR="008273F4" w:rsidRPr="002E7A56" w:rsidRDefault="008D3BD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C04C23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946" w:type="dxa"/>
            <w:gridSpan w:val="2"/>
          </w:tcPr>
          <w:p w14:paraId="4906FB3E" w14:textId="77777777" w:rsidR="00670574" w:rsidRDefault="008D3BDF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8D3BDF">
              <w:rPr>
                <w:b/>
                <w:bCs/>
                <w:color w:val="000000"/>
                <w:sz w:val="22"/>
                <w:szCs w:val="22"/>
              </w:rPr>
              <w:t>Överblick (delvis)</w:t>
            </w:r>
          </w:p>
          <w:p w14:paraId="011C47DF" w14:textId="77777777" w:rsidR="008D3BDF" w:rsidRDefault="008D3BDF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03DB51A" w14:textId="77777777" w:rsidR="00D24E45" w:rsidRPr="00276DEB" w:rsidRDefault="008D3BDF" w:rsidP="008D3BDF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76DEB">
              <w:rPr>
                <w:snapToGrid w:val="0"/>
                <w:sz w:val="22"/>
                <w:szCs w:val="22"/>
              </w:rPr>
              <w:t>Utskottet diskuterade statusen för vissa granskningsärenden</w:t>
            </w:r>
            <w:r w:rsidR="00D24E45" w:rsidRPr="00276DEB">
              <w:rPr>
                <w:snapToGrid w:val="0"/>
                <w:sz w:val="22"/>
                <w:szCs w:val="22"/>
              </w:rPr>
              <w:t xml:space="preserve"> och behovet av ytterligare utredningar.</w:t>
            </w:r>
            <w:r w:rsidRPr="00276DEB">
              <w:rPr>
                <w:snapToGrid w:val="0"/>
                <w:sz w:val="22"/>
                <w:szCs w:val="22"/>
              </w:rPr>
              <w:t xml:space="preserve"> </w:t>
            </w:r>
          </w:p>
          <w:p w14:paraId="34F89A10" w14:textId="77777777" w:rsidR="0032253E" w:rsidRPr="00276DEB" w:rsidRDefault="0032253E" w:rsidP="008D3BDF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03B1A20" w14:textId="0C7745D1" w:rsidR="0032253E" w:rsidRPr="00276DEB" w:rsidRDefault="0032253E" w:rsidP="0032253E">
            <w:pPr>
              <w:tabs>
                <w:tab w:val="left" w:pos="1701"/>
              </w:tabs>
              <w:spacing w:after="240"/>
              <w:rPr>
                <w:color w:val="000000"/>
                <w:sz w:val="22"/>
                <w:szCs w:val="22"/>
              </w:rPr>
            </w:pPr>
            <w:r w:rsidRPr="00276DEB">
              <w:rPr>
                <w:color w:val="000000"/>
                <w:sz w:val="22"/>
                <w:szCs w:val="22"/>
              </w:rPr>
              <w:t>Utskottet beslutade att bjuda in följande till utfrågning:</w:t>
            </w:r>
          </w:p>
          <w:p w14:paraId="0EF40A5B" w14:textId="7007EA4B" w:rsidR="00276DEB" w:rsidRPr="00276DEB" w:rsidRDefault="00D30A36" w:rsidP="00C34752">
            <w:pPr>
              <w:pStyle w:val="Liststycke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01"/>
              </w:tabs>
              <w:rPr>
                <w:snapToGrid w:val="0"/>
              </w:rPr>
            </w:pPr>
            <w:r w:rsidRPr="00276DEB">
              <w:t>Sveriges Kommuner och Regioner</w:t>
            </w:r>
            <w:r w:rsidR="00C42D9A">
              <w:t>,</w:t>
            </w:r>
            <w:r w:rsidRPr="00276DEB">
              <w:rPr>
                <w:snapToGrid w:val="0"/>
              </w:rPr>
              <w:t xml:space="preserve"> </w:t>
            </w:r>
            <w:r w:rsidR="00D24E45" w:rsidRPr="00276DEB">
              <w:rPr>
                <w:snapToGrid w:val="0"/>
              </w:rPr>
              <w:t>i ärende</w:t>
            </w:r>
            <w:r w:rsidR="00276DEB" w:rsidRPr="00276DEB">
              <w:rPr>
                <w:snapToGrid w:val="0"/>
              </w:rPr>
              <w:t xml:space="preserve"> G9 (delvis), 21 och 31 (delvis), G4, 9 (delvis) och 19, G17 samt G16</w:t>
            </w:r>
          </w:p>
          <w:p w14:paraId="1093F672" w14:textId="7AB4260B" w:rsidR="00D24E45" w:rsidRDefault="00276DEB" w:rsidP="00276DEB">
            <w:pPr>
              <w:pStyle w:val="Liststycke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01"/>
              </w:tabs>
              <w:rPr>
                <w:snapToGrid w:val="0"/>
              </w:rPr>
            </w:pPr>
            <w:r w:rsidRPr="00276DEB">
              <w:rPr>
                <w:snapToGrid w:val="0"/>
              </w:rPr>
              <w:t>Harriet Wallberg, tidigare nationell testkoordinator</w:t>
            </w:r>
            <w:r w:rsidR="00C42D9A">
              <w:rPr>
                <w:snapToGrid w:val="0"/>
              </w:rPr>
              <w:t>,</w:t>
            </w:r>
            <w:r w:rsidRPr="00276DEB">
              <w:rPr>
                <w:snapToGrid w:val="0"/>
              </w:rPr>
              <w:t xml:space="preserve"> i ärende G4, 9 (delvis) och 19</w:t>
            </w:r>
          </w:p>
          <w:p w14:paraId="55357B57" w14:textId="6C247C4A" w:rsidR="00276DEB" w:rsidRPr="00276DEB" w:rsidRDefault="00276DEB" w:rsidP="000B4349">
            <w:pPr>
              <w:pStyle w:val="Liststycke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01"/>
              </w:tabs>
              <w:rPr>
                <w:snapToGrid w:val="0"/>
              </w:rPr>
            </w:pPr>
            <w:r>
              <w:t>O</w:t>
            </w:r>
            <w:r w:rsidRPr="00BA6452">
              <w:t>livia Wigzell</w:t>
            </w:r>
            <w:r>
              <w:t xml:space="preserve">, </w:t>
            </w:r>
            <w:r w:rsidRPr="00276DEB">
              <w:rPr>
                <w:snapToGrid w:val="0"/>
              </w:rPr>
              <w:t xml:space="preserve">generaldirektör </w:t>
            </w:r>
            <w:r>
              <w:t>för Socialstyrelsen</w:t>
            </w:r>
            <w:r w:rsidR="00C42D9A">
              <w:t>,</w:t>
            </w:r>
            <w:r>
              <w:t xml:space="preserve"> i ärende G17 samt G31 (delvis)</w:t>
            </w:r>
          </w:p>
          <w:p w14:paraId="25C6F167" w14:textId="4EC10C4E" w:rsidR="00276DEB" w:rsidRPr="00276DEB" w:rsidRDefault="00276DEB" w:rsidP="00385BE7">
            <w:pPr>
              <w:pStyle w:val="Liststycke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01"/>
              </w:tabs>
              <w:rPr>
                <w:snapToGrid w:val="0"/>
              </w:rPr>
            </w:pPr>
            <w:r w:rsidRPr="00276DEB">
              <w:rPr>
                <w:snapToGrid w:val="0"/>
              </w:rPr>
              <w:t>Johan Carlson, generaldirektör för Folkhälsomyndigheten</w:t>
            </w:r>
            <w:r w:rsidR="00C42D9A">
              <w:rPr>
                <w:snapToGrid w:val="0"/>
              </w:rPr>
              <w:t>,</w:t>
            </w:r>
            <w:r w:rsidRPr="00276DEB">
              <w:rPr>
                <w:snapToGrid w:val="0"/>
              </w:rPr>
              <w:t xml:space="preserve"> i ärende </w:t>
            </w:r>
            <w:r w:rsidRPr="00276DEB">
              <w:t>G4, 9 (delvis) och 19, G25 och 31 (delvis) samt G31 (delvis)</w:t>
            </w:r>
          </w:p>
          <w:p w14:paraId="485010FE" w14:textId="5F01FC0D" w:rsidR="008D3BDF" w:rsidRPr="008D3BDF" w:rsidRDefault="00276DEB" w:rsidP="00276DEB">
            <w:pPr>
              <w:pStyle w:val="Liststycke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01"/>
              </w:tabs>
              <w:rPr>
                <w:b/>
                <w:snapToGrid w:val="0"/>
              </w:rPr>
            </w:pPr>
            <w:r w:rsidRPr="00276DEB">
              <w:t xml:space="preserve">Dan Eliasson, tidigare </w:t>
            </w:r>
            <w:r w:rsidRPr="00276DEB">
              <w:rPr>
                <w:snapToGrid w:val="0"/>
              </w:rPr>
              <w:t xml:space="preserve">generaldirektör </w:t>
            </w:r>
            <w:r w:rsidRPr="00276DEB">
              <w:t>för Myndigheten för samhällsskydd och beredskap</w:t>
            </w:r>
            <w:r w:rsidR="00C42D9A">
              <w:t>,</w:t>
            </w:r>
            <w:r w:rsidRPr="00276DEB">
              <w:t xml:space="preserve"> i ärende G4, 9 (delvis) och 19, G17 samt G31 (delvis).</w:t>
            </w:r>
          </w:p>
        </w:tc>
      </w:tr>
      <w:tr w:rsidR="008273F4" w:rsidRPr="00477C9F" w14:paraId="1BA25B46" w14:textId="77777777" w:rsidTr="00670574">
        <w:tc>
          <w:tcPr>
            <w:tcW w:w="567" w:type="dxa"/>
          </w:tcPr>
          <w:p w14:paraId="32A2AF3C" w14:textId="518E8842" w:rsidR="008273F4" w:rsidRPr="002E7A56" w:rsidRDefault="008D3BD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C04C23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946" w:type="dxa"/>
            <w:gridSpan w:val="2"/>
          </w:tcPr>
          <w:p w14:paraId="3B866181" w14:textId="77777777" w:rsidR="00670574" w:rsidRDefault="008D3BDF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8D3BDF">
              <w:rPr>
                <w:b/>
                <w:bCs/>
                <w:color w:val="000000"/>
                <w:sz w:val="22"/>
                <w:szCs w:val="22"/>
              </w:rPr>
              <w:t xml:space="preserve">Tidigare statsråden </w:t>
            </w:r>
            <w:proofErr w:type="spellStart"/>
            <w:r w:rsidRPr="008D3BDF">
              <w:rPr>
                <w:b/>
                <w:bCs/>
                <w:color w:val="000000"/>
                <w:sz w:val="22"/>
                <w:szCs w:val="22"/>
              </w:rPr>
              <w:t>Lövins</w:t>
            </w:r>
            <w:proofErr w:type="spellEnd"/>
            <w:r w:rsidRPr="008D3BDF">
              <w:rPr>
                <w:b/>
                <w:bCs/>
                <w:color w:val="000000"/>
                <w:sz w:val="22"/>
                <w:szCs w:val="22"/>
              </w:rPr>
              <w:t>, Buchts och Skogs styrning av Skogsstyrelsen avseende nyckelbiotoper - G14</w:t>
            </w:r>
          </w:p>
          <w:p w14:paraId="0F724E0F" w14:textId="77777777" w:rsidR="008D3BDF" w:rsidRDefault="008D3BDF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4EF5FCF" w14:textId="77777777" w:rsidR="008D3BDF" w:rsidRPr="004844ED" w:rsidRDefault="008D3BDF" w:rsidP="008D3BDF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844ED">
              <w:rPr>
                <w:snapToGrid w:val="0"/>
                <w:sz w:val="22"/>
                <w:szCs w:val="22"/>
              </w:rPr>
              <w:t>Utskottet</w:t>
            </w:r>
            <w:r w:rsidRPr="004844ED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6E3B4A5C" w14:textId="77777777" w:rsidR="008D3BDF" w:rsidRPr="004844ED" w:rsidRDefault="008D3BDF" w:rsidP="008D3BDF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73A0942B" w14:textId="77777777" w:rsidR="008D3BDF" w:rsidRPr="004844ED" w:rsidRDefault="008D3BDF" w:rsidP="008D3BDF">
            <w:pPr>
              <w:spacing w:after="240"/>
              <w:rPr>
                <w:snapToGrid w:val="0"/>
                <w:sz w:val="22"/>
                <w:szCs w:val="22"/>
              </w:rPr>
            </w:pPr>
            <w:r w:rsidRPr="004844ED">
              <w:rPr>
                <w:color w:val="000000"/>
                <w:sz w:val="22"/>
                <w:szCs w:val="22"/>
              </w:rPr>
              <w:t xml:space="preserve">Utskottet beslutade att en skrivelse med </w:t>
            </w:r>
            <w:r>
              <w:rPr>
                <w:color w:val="000000"/>
                <w:sz w:val="22"/>
                <w:szCs w:val="22"/>
              </w:rPr>
              <w:t>en</w:t>
            </w:r>
            <w:r w:rsidRPr="004844ED">
              <w:rPr>
                <w:color w:val="000000"/>
                <w:sz w:val="22"/>
                <w:szCs w:val="22"/>
              </w:rPr>
              <w:t xml:space="preserve"> kompletterande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4844ED">
              <w:rPr>
                <w:color w:val="000000"/>
                <w:sz w:val="22"/>
                <w:szCs w:val="22"/>
              </w:rPr>
              <w:t>fråg</w:t>
            </w:r>
            <w:r>
              <w:rPr>
                <w:color w:val="000000"/>
                <w:sz w:val="22"/>
                <w:szCs w:val="22"/>
              </w:rPr>
              <w:t xml:space="preserve">a </w:t>
            </w:r>
            <w:r w:rsidRPr="004844ED">
              <w:rPr>
                <w:color w:val="000000"/>
                <w:sz w:val="22"/>
                <w:szCs w:val="22"/>
              </w:rPr>
              <w:t>skulle sändas till Regeringskansliet.</w:t>
            </w:r>
          </w:p>
          <w:p w14:paraId="7261336C" w14:textId="77777777" w:rsidR="008D3BDF" w:rsidRPr="004844ED" w:rsidRDefault="008D3BDF" w:rsidP="008D3BD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844ED">
              <w:rPr>
                <w:snapToGrid w:val="0"/>
                <w:sz w:val="22"/>
                <w:szCs w:val="22"/>
              </w:rPr>
              <w:t>Ärendet bordlades.</w:t>
            </w:r>
          </w:p>
          <w:p w14:paraId="26295B5A" w14:textId="2D5776B8" w:rsidR="008D3BDF" w:rsidRPr="008D3BDF" w:rsidRDefault="008D3BDF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04C23" w:rsidRPr="00477C9F" w14:paraId="59C4FF74" w14:textId="77777777" w:rsidTr="00670574">
        <w:tc>
          <w:tcPr>
            <w:tcW w:w="567" w:type="dxa"/>
          </w:tcPr>
          <w:p w14:paraId="7D166FDA" w14:textId="4F1D8909" w:rsidR="00C04C23" w:rsidRDefault="00C04C2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 6</w:t>
            </w:r>
          </w:p>
        </w:tc>
        <w:tc>
          <w:tcPr>
            <w:tcW w:w="6946" w:type="dxa"/>
            <w:gridSpan w:val="2"/>
          </w:tcPr>
          <w:p w14:paraId="16491359" w14:textId="77777777" w:rsidR="00C04C23" w:rsidRDefault="00C04C23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Ajournering</w:t>
            </w:r>
          </w:p>
          <w:p w14:paraId="7357C499" w14:textId="77777777" w:rsidR="00C04C23" w:rsidRDefault="00C04C23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75EAC480" w14:textId="77777777" w:rsidR="00C04C23" w:rsidRDefault="00C04C23" w:rsidP="00670574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Utskottet beslutade att ajournera sammanträdet.</w:t>
            </w:r>
          </w:p>
          <w:p w14:paraId="60CDFF38" w14:textId="3A735759" w:rsidR="00C04C23" w:rsidRPr="00C04C23" w:rsidRDefault="00C04C23" w:rsidP="00670574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</w:p>
        </w:tc>
      </w:tr>
      <w:tr w:rsidR="008D3BDF" w:rsidRPr="00477C9F" w14:paraId="02C0490F" w14:textId="77777777" w:rsidTr="00670574">
        <w:tc>
          <w:tcPr>
            <w:tcW w:w="567" w:type="dxa"/>
          </w:tcPr>
          <w:p w14:paraId="35BCA253" w14:textId="2E82D773" w:rsidR="008D3BDF" w:rsidRDefault="008D3BD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C04C23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946" w:type="dxa"/>
            <w:gridSpan w:val="2"/>
          </w:tcPr>
          <w:p w14:paraId="2A97B1A6" w14:textId="77777777" w:rsidR="008D3BDF" w:rsidRDefault="008D3BDF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8D3BDF">
              <w:rPr>
                <w:b/>
                <w:bCs/>
                <w:color w:val="000000"/>
                <w:sz w:val="22"/>
                <w:szCs w:val="22"/>
              </w:rPr>
              <w:t>Dåvarande utrikesministerns agerande i samband med ett möte i Stockholm mellan bl.a. Sveriges dåvarande ambassadör i Kina och kinesiska affärsmän - G1</w:t>
            </w:r>
          </w:p>
          <w:p w14:paraId="0B52D459" w14:textId="77777777" w:rsidR="008D3BDF" w:rsidRDefault="008D3BDF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03A90352" w14:textId="77777777" w:rsidR="008D3BDF" w:rsidRPr="004844ED" w:rsidRDefault="008D3BDF" w:rsidP="008D3BDF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844ED">
              <w:rPr>
                <w:snapToGrid w:val="0"/>
                <w:sz w:val="22"/>
                <w:szCs w:val="22"/>
              </w:rPr>
              <w:t>Utskottet</w:t>
            </w:r>
            <w:r w:rsidRPr="004844ED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05F121FB" w14:textId="77777777" w:rsidR="008D3BDF" w:rsidRPr="004844ED" w:rsidRDefault="008D3BDF" w:rsidP="008D3BDF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0EB14EB6" w14:textId="77777777" w:rsidR="008D3BDF" w:rsidRPr="004844ED" w:rsidRDefault="008D3BDF" w:rsidP="008D3BD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844ED">
              <w:rPr>
                <w:snapToGrid w:val="0"/>
                <w:sz w:val="22"/>
                <w:szCs w:val="22"/>
              </w:rPr>
              <w:t>Ärendet bordlades.</w:t>
            </w:r>
          </w:p>
          <w:p w14:paraId="20AC081F" w14:textId="1886ED85" w:rsidR="008D3BDF" w:rsidRPr="008D3BDF" w:rsidRDefault="008D3BDF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6348C" w:rsidRPr="00477C9F" w14:paraId="40538057" w14:textId="77777777" w:rsidTr="00670574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36F159B" w14:textId="6E6C24A5" w:rsidR="008273F4" w:rsidRPr="002E7A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Vid protokollet</w:t>
            </w:r>
          </w:p>
          <w:p w14:paraId="2AC47158" w14:textId="5291E17B" w:rsidR="00F953AF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Justera</w:t>
            </w:r>
            <w:r w:rsidR="00F953AF">
              <w:rPr>
                <w:sz w:val="22"/>
                <w:szCs w:val="22"/>
              </w:rPr>
              <w:t xml:space="preserve">t </w:t>
            </w:r>
            <w:r w:rsidR="00F953AF" w:rsidRPr="00477C9F">
              <w:rPr>
                <w:sz w:val="22"/>
                <w:szCs w:val="22"/>
              </w:rPr>
              <w:t>20</w:t>
            </w:r>
            <w:r w:rsidR="00F953AF">
              <w:rPr>
                <w:sz w:val="22"/>
                <w:szCs w:val="22"/>
              </w:rPr>
              <w:t>21</w:t>
            </w:r>
            <w:r w:rsidR="00F953AF" w:rsidRPr="00477C9F">
              <w:rPr>
                <w:sz w:val="22"/>
                <w:szCs w:val="22"/>
              </w:rPr>
              <w:t>-</w:t>
            </w:r>
            <w:r w:rsidR="00F953AF">
              <w:rPr>
                <w:sz w:val="22"/>
                <w:szCs w:val="22"/>
              </w:rPr>
              <w:t>03-18</w:t>
            </w:r>
          </w:p>
          <w:p w14:paraId="40538056" w14:textId="4081EE9B" w:rsidR="00AF32C5" w:rsidRPr="00DC1007" w:rsidRDefault="008273F4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Karin Enström</w:t>
            </w: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"/>
        <w:gridCol w:w="2795"/>
        <w:gridCol w:w="356"/>
        <w:gridCol w:w="44"/>
        <w:gridCol w:w="321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228"/>
        <w:gridCol w:w="128"/>
        <w:gridCol w:w="355"/>
        <w:gridCol w:w="355"/>
        <w:gridCol w:w="355"/>
        <w:gridCol w:w="269"/>
        <w:gridCol w:w="14"/>
        <w:gridCol w:w="61"/>
      </w:tblGrid>
      <w:tr w:rsidR="00D93C2E" w14:paraId="79DE2F22" w14:textId="77777777" w:rsidTr="00C04C23">
        <w:trPr>
          <w:gridAfter w:val="2"/>
          <w:wAfter w:w="44" w:type="pct"/>
        </w:trPr>
        <w:tc>
          <w:tcPr>
            <w:tcW w:w="189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772CC9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78A75D59" w14:textId="77777777" w:rsidR="00D93C2E" w:rsidRPr="008E2326" w:rsidRDefault="00D93C2E" w:rsidP="00772CC9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6F5582CB" w:rsidR="00D93C2E" w:rsidRPr="004C2FEE" w:rsidRDefault="00D93C2E" w:rsidP="00772CC9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9B36FB">
              <w:rPr>
                <w:sz w:val="20"/>
              </w:rPr>
              <w:t>1</w:t>
            </w:r>
            <w:r w:rsidRPr="00BD41E4">
              <w:rPr>
                <w:sz w:val="20"/>
              </w:rPr>
              <w:t>-</w:t>
            </w:r>
            <w:r w:rsidR="009B36FB">
              <w:rPr>
                <w:sz w:val="20"/>
              </w:rPr>
              <w:t>0</w:t>
            </w:r>
            <w:r w:rsidR="00006AAF">
              <w:rPr>
                <w:sz w:val="20"/>
              </w:rPr>
              <w:t>3</w:t>
            </w:r>
            <w:r w:rsidRPr="00612FF5">
              <w:rPr>
                <w:sz w:val="20"/>
              </w:rPr>
              <w:t>-</w:t>
            </w:r>
            <w:r w:rsidR="00006AAF">
              <w:rPr>
                <w:sz w:val="20"/>
              </w:rPr>
              <w:t>01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203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772CC9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6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772CC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772CC9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2E2B8D41" w:rsidR="00D93C2E" w:rsidRDefault="00D93C2E" w:rsidP="00772CC9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8D3BDF">
              <w:rPr>
                <w:sz w:val="16"/>
                <w:szCs w:val="16"/>
              </w:rPr>
              <w:t>39</w:t>
            </w:r>
          </w:p>
        </w:tc>
      </w:tr>
      <w:tr w:rsidR="00130F82" w:rsidRPr="00E931D7" w14:paraId="612DC205" w14:textId="77777777" w:rsidTr="00C04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cantSplit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130F82" w:rsidRPr="00E931D7" w:rsidRDefault="00130F82" w:rsidP="00772C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5962" w14:textId="6C901723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057A6F">
              <w:rPr>
                <w:sz w:val="20"/>
              </w:rPr>
              <w:t xml:space="preserve"> 1</w:t>
            </w:r>
            <w:r w:rsidR="008D3BDF">
              <w:rPr>
                <w:sz w:val="20"/>
              </w:rPr>
              <w:t>–</w:t>
            </w:r>
            <w:r w:rsidR="00C04C23">
              <w:rPr>
                <w:sz w:val="20"/>
              </w:rPr>
              <w:t>4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E44A" w14:textId="175ACF00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04C23">
              <w:rPr>
                <w:sz w:val="20"/>
              </w:rPr>
              <w:t xml:space="preserve"> 5–6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9CA2" w14:textId="197FDDE2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8D3BDF">
              <w:rPr>
                <w:sz w:val="20"/>
              </w:rPr>
              <w:t xml:space="preserve"> </w:t>
            </w:r>
            <w:r w:rsidR="00C04C23">
              <w:rPr>
                <w:sz w:val="20"/>
              </w:rPr>
              <w:t>7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E412" w14:textId="779EDFFC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8D3BDF">
              <w:rPr>
                <w:sz w:val="20"/>
              </w:rPr>
              <w:t xml:space="preserve"> 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4BB3" w14:textId="507C0F1D" w:rsidR="00130F82" w:rsidRPr="00E931D7" w:rsidRDefault="00C04C2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DE9A" w14:textId="4CBA9CD9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AC36" w14:textId="2E201E9A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2142D7C2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130F82" w:rsidRPr="00E931D7" w14:paraId="7F4EC07C" w14:textId="77777777" w:rsidTr="00C04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130F82" w:rsidRPr="00E931D7" w:rsidRDefault="00130F82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DF8D" w14:textId="77777777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8049" w14:textId="18F048F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FF71" w14:textId="3329691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0835" w14:textId="69F0B198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4088" w14:textId="00D6490C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358C" w14:textId="046E18B3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0A5C" w14:textId="5B93405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CDB7" w14:textId="0941B86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A9B8" w14:textId="7582C53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AE03" w14:textId="1B848A2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A079" w14:textId="1809F97B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52E9" w14:textId="78BA8C4F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A494" w14:textId="5C2DB2E8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A54E" w14:textId="0F8177F5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D7B9" w14:textId="3715918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14D156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C04C23" w:rsidRPr="001A5B6F" w14:paraId="74A6DCAE" w14:textId="77777777" w:rsidTr="00C04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C04C23" w:rsidRPr="00F24B88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CD21" w14:textId="596FF939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2A14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18DC" w14:textId="0445E5FC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705C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5B5B" w14:textId="0AE96353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750B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0FAB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09E3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F91E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E1D2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11AD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F243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DB12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F623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8A30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0DD75050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4C23" w:rsidRPr="001A5B6F" w14:paraId="507177CE" w14:textId="77777777" w:rsidTr="00C04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C04C23" w:rsidRPr="008E2326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F763" w14:textId="37B8DC8B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5E37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483C" w14:textId="089496CB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0123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5F4D" w14:textId="36942AD0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E0AB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D5D6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6B28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8D1D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521F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5F21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5619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C024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14B9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C98E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7888BA0A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4C23" w:rsidRPr="001A5B6F" w14:paraId="2C639178" w14:textId="77777777" w:rsidTr="00C04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C04C23" w:rsidRPr="008E2326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79C" w14:textId="49F19C5C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2418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7DF1" w14:textId="47699D99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5C7F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34BA" w14:textId="6D3B4839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8D13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F303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7D26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0A72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AA21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916E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C97C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4715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AA79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D1FD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7F744301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4C23" w:rsidRPr="001A5B6F" w14:paraId="1E758093" w14:textId="77777777" w:rsidTr="00C04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7777777" w:rsidR="00C04C23" w:rsidRPr="00FE2AC1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14DD" w14:textId="5508436C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3B3B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EAD8" w14:textId="39CFC4BC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B4F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A5DE" w14:textId="164EAAAC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0C44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65A5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35B9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B852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11E2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DABF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D4CF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FA1D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208C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77FF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6B76F54A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4C23" w:rsidRPr="001A5B6F" w14:paraId="0AA454F0" w14:textId="77777777" w:rsidTr="00C04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C04C23" w:rsidRPr="008E2326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844D" w14:textId="390F6372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254F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2F66" w14:textId="72BB2514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44E2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49FF" w14:textId="62F6349E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A8CF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D9B3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9352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B52F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CAC8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141F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F5AD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D6FA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E24D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87A0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75E2508F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4C23" w:rsidRPr="001A5B6F" w14:paraId="38AC2A3C" w14:textId="77777777" w:rsidTr="00C04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C04C23" w:rsidRPr="000700C4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7C66" w14:textId="1E66E4C2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3795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49DD" w14:textId="108A66BB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6AFF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6597" w14:textId="1A4D6AB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5175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DC3B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9E67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7629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EB32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C803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F5AE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DED6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B4A6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165A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41A3C7E5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4C23" w:rsidRPr="001A5B6F" w14:paraId="36B3EC7B" w14:textId="77777777" w:rsidTr="00C04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C04C23" w:rsidRPr="000700C4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49AE" w14:textId="6C629FDF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69A8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3CE0" w14:textId="0D5CF226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5E79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46E3" w14:textId="1FC56866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40EB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31AA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2CBC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A4D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1C4B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2770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C463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57E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2036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7E80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0565D0F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4C23" w:rsidRPr="001A5B6F" w14:paraId="69452C1A" w14:textId="77777777" w:rsidTr="00C04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C04C23" w:rsidRPr="008E2326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03FF" w14:textId="550C7D41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3B1C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6330" w14:textId="2893CE28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DCE2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D001" w14:textId="7DA8CA5E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5A40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49AD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5894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DA5E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0F41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18EB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9CDB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3ADA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9280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EFC2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7A7819AD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4C23" w:rsidRPr="001A5B6F" w14:paraId="7918486A" w14:textId="77777777" w:rsidTr="00C04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C04C23" w:rsidRPr="008E2326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1F16" w14:textId="5B2E0AF1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7112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B6D3" w14:textId="49588D2D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9D16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2610" w14:textId="4F6882EA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222E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2DE7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E60A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CF7E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0803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42DE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0814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C167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79F7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C1C9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50FEC4BB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4C23" w:rsidRPr="001A5B6F" w14:paraId="051F3D54" w14:textId="77777777" w:rsidTr="00C04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C04C23" w:rsidRPr="008E2326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914C" w14:textId="1066A1B6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0353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6484" w14:textId="652CDD79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DBDD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AB2B" w14:textId="77733421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4A18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3A69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90C1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2850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43A0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44AB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0B0C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844F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7FF9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52EB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D48AEB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4C23" w:rsidRPr="001A5B6F" w14:paraId="786F0E75" w14:textId="77777777" w:rsidTr="00C04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C04C23" w:rsidRPr="008E2326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7FFE" w14:textId="4C5674A5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DFA2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11B6" w14:textId="05395AE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2E03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FA17" w14:textId="19A3D020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0565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C0A4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4253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2F75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9C61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1F42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2801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801C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9288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3582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0636FD71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4C23" w:rsidRPr="001A5B6F" w14:paraId="1524DB7E" w14:textId="77777777" w:rsidTr="00C04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C04C23" w:rsidRPr="008E2326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280B" w14:textId="2BC5BA41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0AC3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895E" w14:textId="046111A2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D3A3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CAB1" w14:textId="3C741219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9DCD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8F79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F22B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33F5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4420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5EDC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F298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6E6F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8187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CC6B" w14:textId="77777777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545F0719" w:rsidR="00C04C23" w:rsidRPr="001A5B6F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4C23" w:rsidRPr="001A5B6F" w14:paraId="5B97466C" w14:textId="77777777" w:rsidTr="00C04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C04C23" w:rsidRPr="004B2106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BB47" w14:textId="5B87210F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80A3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D1FF" w14:textId="1AEE32CB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E2E0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90E7" w14:textId="4BE724F2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CC7A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4700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AD4D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6F2A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7268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B295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DDD0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4CAD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7A10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A344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2A4C4F30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4C23" w:rsidRPr="001A5B6F" w14:paraId="70BC956B" w14:textId="77777777" w:rsidTr="00C04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C04C23" w:rsidRPr="008E2326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825F" w14:textId="6A0C274B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28A4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E2E8" w14:textId="3F1F5F6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DB7C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11F8" w14:textId="7D8125E9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1C7A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55CE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7F61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60EA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BF15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6CD0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156B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8A01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23ED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1396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3BCB7926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4C23" w:rsidRPr="001A5B6F" w14:paraId="3E3AFC3A" w14:textId="77777777" w:rsidTr="00C04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C04C23" w:rsidRPr="008E2326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058A" w14:textId="6F4C6932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505C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8901" w14:textId="319BBB1A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ABF3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7924" w14:textId="5E985F38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61A0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013B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008F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5CC4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BDD8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DE03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EB0F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93B6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914C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E4D5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3AE2B3B5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4C23" w:rsidRPr="001A5B6F" w14:paraId="14AE7EE6" w14:textId="77777777" w:rsidTr="00C04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CA4517B" w:rsidR="00C04C23" w:rsidRPr="008E2326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DA7D" w14:textId="616C942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BF4F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01A1" w14:textId="3E658F44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65B7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EA5C" w14:textId="1689BFB0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8CD7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B72D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ED20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C2CF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6566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F0F7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17B0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7A41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D5BF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DAD4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6221BFAA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4C23" w:rsidRPr="001A5B6F" w14:paraId="40CDEDE2" w14:textId="77777777" w:rsidTr="00C04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C04C23" w:rsidRPr="008E2326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2479" w14:textId="1D7C9913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13EC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EFAB" w14:textId="5935EDBB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5008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25BD" w14:textId="3D8B7C55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8D8B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C4B9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9BA9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93E9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499A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91CE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653A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304B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9F5C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7ED6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0CD0A023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4C23" w:rsidRPr="001A5B6F" w14:paraId="5A1A4792" w14:textId="77777777" w:rsidTr="00C04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C04C23" w:rsidRPr="00E931D7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0FDA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04C6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ECF6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425A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5E3F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71C6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9F6E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2B62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2225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D396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FBC8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FCC6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1EF5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6D7B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BE4E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481EDC52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4C23" w:rsidRPr="001A5B6F" w14:paraId="4E9D4BA6" w14:textId="77777777" w:rsidTr="00C04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C04C23" w:rsidRPr="008E2326" w:rsidRDefault="00C04C23" w:rsidP="00C04C2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1833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5A7C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0790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E1D9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2710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6A81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9A99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C136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2875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E34D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CFCC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A23F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1C43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F3DB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F745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66CA51C0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4C23" w:rsidRPr="001A5B6F" w14:paraId="32304555" w14:textId="77777777" w:rsidTr="00C04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C04C23" w:rsidRPr="008E2326" w:rsidRDefault="00C04C23" w:rsidP="00C04C2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C88F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FE8D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3093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70F0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72A4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D40C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9B5D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11CE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EF92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5E85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1425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A4A3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C8D8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F92E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5D6F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13314BC0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4C23" w:rsidRPr="001A5B6F" w14:paraId="43B0BF36" w14:textId="77777777" w:rsidTr="00C04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C04C23" w:rsidRPr="008E2326" w:rsidRDefault="00C04C23" w:rsidP="00C04C23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A2C5" w14:textId="50093FE0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30B6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AB74" w14:textId="04EE0A76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6C5D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02DB" w14:textId="2B2DA7F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4195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C98C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C038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25AC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FEBD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8EE5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D94E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77C0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E8AD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0C4A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7C25495E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4C23" w:rsidRPr="001A5B6F" w14:paraId="587C00B3" w14:textId="77777777" w:rsidTr="00C04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6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C04C23" w:rsidRPr="00B91BEE" w:rsidRDefault="00C04C23" w:rsidP="00C04C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0F09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90E8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D672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95CD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C7C3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926E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52E9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A364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F8A3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5FBA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4C98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3DF5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B892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8757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E754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568A506B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4C23" w:rsidRPr="001A5B6F" w14:paraId="71708854" w14:textId="77777777" w:rsidTr="00C04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C04C23" w:rsidRPr="008E2326" w:rsidRDefault="00C04C23" w:rsidP="00C04C2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8FFC" w14:textId="0DE4434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9D80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0101" w14:textId="3B13F715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6478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3904" w14:textId="119175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3E2B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F128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56FD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D804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DC76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4787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C369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63EB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17DF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9642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4D7D8B8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4C23" w:rsidRPr="001A5B6F" w14:paraId="7F1118D9" w14:textId="77777777" w:rsidTr="00C04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C04C23" w:rsidRPr="008E2326" w:rsidRDefault="00C04C23" w:rsidP="00C04C23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76B1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051F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3F2B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2459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27FF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4E48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0889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244C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37BF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86CF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86BE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152C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ED0F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3B81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A2A6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4519ADFC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4C23" w:rsidRPr="001A5B6F" w14:paraId="23A3CE58" w14:textId="77777777" w:rsidTr="00C04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C04C23" w:rsidRPr="008E2326" w:rsidRDefault="00C04C23" w:rsidP="00C04C23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631C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01F6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1D93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56C2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3FD3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31FC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4A18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4160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E4BA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A024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667C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81FB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5957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52AC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51E5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F6A67C8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4C23" w:rsidRPr="001A5B6F" w14:paraId="35D839D4" w14:textId="77777777" w:rsidTr="00C04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1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C04C23" w:rsidRPr="008E2326" w:rsidRDefault="00C04C23" w:rsidP="00C04C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87D9" w14:textId="08F5B88A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7F8D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1778" w14:textId="07FAAC89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28DD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910F" w14:textId="14541BB1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C011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414A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8A1F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CA16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8D86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3E39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E3CD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1A2D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D6A2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FE15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08F6A841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4C23" w:rsidRPr="001A5B6F" w14:paraId="67E31FE3" w14:textId="77777777" w:rsidTr="00C04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C04C23" w:rsidRPr="008E2326" w:rsidRDefault="00C04C23" w:rsidP="00C04C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06CB" w14:textId="55B52D05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7768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AC93" w14:textId="36B9B752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2413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A7DF" w14:textId="79B71762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EDFB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731A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79C5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65CB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CD87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7109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3A90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8D6B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F2F4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2D25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21403EE1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4C23" w:rsidRPr="001A5B6F" w14:paraId="1DA885C7" w14:textId="77777777" w:rsidTr="00C04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C04C23" w:rsidRPr="008E2326" w:rsidRDefault="00C04C23" w:rsidP="00C04C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31AC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99C1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79AD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9F4B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B19F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157F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A956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405B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9D21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CC10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49D2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61E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5C04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ED9B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1938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017B9F2D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4C23" w:rsidRPr="001A5B6F" w14:paraId="58BE06E9" w14:textId="77777777" w:rsidTr="00C04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C04C23" w:rsidRPr="008E2326" w:rsidRDefault="00C04C23" w:rsidP="00C04C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FAB0" w14:textId="4B68C511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1718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AF96" w14:textId="0DBA9D6F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EC5A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10E4" w14:textId="000912C0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A64A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25D9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BBD1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0D6D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F9E5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A43A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1D57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4508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271C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49E4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46637763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4C23" w:rsidRPr="001A5B6F" w14:paraId="7A80381C" w14:textId="77777777" w:rsidTr="00C04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C04C23" w:rsidRPr="008E2326" w:rsidRDefault="00C04C23" w:rsidP="00C04C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C792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DCAA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618A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C7AC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D179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ED72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EF39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627B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DD6D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8925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3584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0A6D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F300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4D7F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DCC6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070CE74A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4C23" w:rsidRPr="001A5B6F" w14:paraId="4A08FADA" w14:textId="77777777" w:rsidTr="00C04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C04C23" w:rsidRPr="008E2326" w:rsidRDefault="00C04C23" w:rsidP="00C04C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C36A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A27C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34E2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80AC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ED4D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59E6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8581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5B24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2D2D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DA90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772B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7094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D44D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7572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90B3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270A2302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4C23" w:rsidRPr="001A5B6F" w14:paraId="42BB9FD6" w14:textId="77777777" w:rsidTr="00C04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C04C23" w:rsidRPr="008E2326" w:rsidRDefault="00C04C23" w:rsidP="00C04C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5D8E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E52D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F253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211C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0989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A8DC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BC77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F214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C2BC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5521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9A9F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921E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3FE5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1A77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451C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7607CC9B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4C23" w:rsidRPr="001A5B6F" w14:paraId="74A5FC87" w14:textId="77777777" w:rsidTr="00C04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C04C23" w:rsidRPr="008E2326" w:rsidRDefault="00C04C23" w:rsidP="00C04C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CC5B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C075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3CF1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CDE1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12E5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B316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08F1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D6FF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DF7C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2A3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A1D9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B202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EF0F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07DD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7509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1D448EFA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4C23" w:rsidRPr="001A5B6F" w14:paraId="11D8446A" w14:textId="77777777" w:rsidTr="00C04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7777777" w:rsidR="00C04C23" w:rsidRPr="008E2326" w:rsidRDefault="00C04C23" w:rsidP="00C04C23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67F9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80D7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9996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F565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FEBB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1A02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A2E8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7281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78A2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BA6A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4CFF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C054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53B9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A7C3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CF97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26A90772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4C23" w:rsidRPr="001A5B6F" w14:paraId="33AAA13B" w14:textId="77777777" w:rsidTr="00C04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720989F8" w:rsidR="00C04C23" w:rsidRPr="008E2326" w:rsidRDefault="009D1398" w:rsidP="00C04C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71E4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F712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2CB4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D3F4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F3F5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E04F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1C87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3B30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799B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E8A0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409C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5C3D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7982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58E8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6651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6A8837CC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4C23" w:rsidRPr="001A5B6F" w14:paraId="25DC7FE4" w14:textId="77777777" w:rsidTr="00C04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39432787" w:rsidR="00C04C23" w:rsidRPr="008E2326" w:rsidRDefault="009D1398" w:rsidP="00C04C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Vakant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BA45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B187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2DF6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E666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9B18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9880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237F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8413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8494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D3AB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1FE9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10DA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418D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AD90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6A85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7502FC73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4C23" w:rsidRPr="001A5B6F" w14:paraId="23C27888" w14:textId="77777777" w:rsidTr="00C04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430A5BA9" w:rsidR="00C04C23" w:rsidRPr="008E2326" w:rsidRDefault="00C04C23" w:rsidP="00C04C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2733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A83E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2EC3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B951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4766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C7FA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BD4D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19FF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4278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F8F2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1F6C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6552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FAFE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B405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042D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03D8ECCD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4C23" w:rsidRPr="001A5B6F" w14:paraId="57DF1A66" w14:textId="77777777" w:rsidTr="00C04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77777777" w:rsidR="00C04C23" w:rsidRPr="008E2326" w:rsidRDefault="00C04C23" w:rsidP="00C04C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75AF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79BE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2638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1507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697D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9FE0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2873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6F9C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977A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FB10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6330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0221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6FB8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EDD8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1EA8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7D614545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4C23" w:rsidRPr="001A5B6F" w14:paraId="21C40626" w14:textId="77777777" w:rsidTr="00C04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C04C23" w:rsidRPr="008E2326" w:rsidRDefault="00C04C23" w:rsidP="00C04C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A512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65A0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8CE8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7BB1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2638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01EB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6A76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5C2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44BE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E884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F255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93AE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23CD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1BAF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C27E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4C92AC4B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4C23" w:rsidRPr="001A5B6F" w14:paraId="66126CC6" w14:textId="77777777" w:rsidTr="00C04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6CA47834" w:rsidR="00C04C23" w:rsidRPr="008E2326" w:rsidRDefault="00C04C23" w:rsidP="00C04C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6EA0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E2EA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0F56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387A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58D2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221E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AAB9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3C2B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29F7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DB98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4183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42FE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BC40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C302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02CF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4CC2E5F9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4C23" w:rsidRPr="001A5B6F" w14:paraId="44982355" w14:textId="77777777" w:rsidTr="00C04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C04C23" w:rsidRPr="00A571A1" w:rsidRDefault="00C04C23" w:rsidP="00C04C23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3310" w14:textId="15D576BB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BB57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B9DF" w14:textId="564B901F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5B81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463E" w14:textId="6859EEF3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A566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EA9C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3120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52EC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E75A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2358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8A90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7481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6090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5D23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565D1158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4C23" w:rsidRPr="001A5B6F" w14:paraId="24500E80" w14:textId="77777777" w:rsidTr="00C04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C04C23" w:rsidRPr="00A571A1" w:rsidRDefault="00C04C23" w:rsidP="00C04C23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16A2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1375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115F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473F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2A1C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2F11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702D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2F62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B5EA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C0C1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7193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D67D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5B31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4236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0289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07BDD702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4C23" w:rsidRPr="001A5B6F" w14:paraId="40698303" w14:textId="77777777" w:rsidTr="00C04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C04C23" w:rsidRPr="00A571A1" w:rsidRDefault="00C04C23" w:rsidP="00C04C23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2F1C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2BF9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D164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AC51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61BC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5FFC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1599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5A43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815A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1855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6F64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0235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6B8C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877D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B802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499B9349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4C23" w:rsidRPr="001A5B6F" w14:paraId="4EB40FF8" w14:textId="77777777" w:rsidTr="00C04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C04C23" w:rsidRPr="00A571A1" w:rsidRDefault="00C04C23" w:rsidP="00C04C23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502D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A365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1364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9190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F790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1645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2F6E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6B0D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8E44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978D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D5B1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9622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5DFC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58E6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4CEA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7D93E760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4C23" w:rsidRPr="001A5B6F" w14:paraId="2E2B1D81" w14:textId="77777777" w:rsidTr="00C04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C04C23" w:rsidRPr="00A571A1" w:rsidRDefault="00C04C23" w:rsidP="00C04C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DE2E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3AD1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2EED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337B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D96A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8847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04A6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540E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91BF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458C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DAC1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2895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A962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D27F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06F6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3F0DA00D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4C23" w:rsidRPr="001A5B6F" w14:paraId="728F87B4" w14:textId="77777777" w:rsidTr="00C04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C04C23" w:rsidRPr="00A571A1" w:rsidRDefault="00C04C23" w:rsidP="00C04C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12AD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6AE9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5FCF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6914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1F25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CA73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68EE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536A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0B5B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99F2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A45D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809D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88E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1A2E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3232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00AF1F4A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4C23" w:rsidRPr="001A5B6F" w14:paraId="08D2E10F" w14:textId="77777777" w:rsidTr="00C04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6C5" w14:textId="326D6B46" w:rsidR="00C04C23" w:rsidRDefault="00C04C23" w:rsidP="00C04C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Amanda </w:t>
            </w:r>
            <w:r w:rsidRPr="00EF6229">
              <w:rPr>
                <w:sz w:val="22"/>
                <w:szCs w:val="22"/>
              </w:rPr>
              <w:t>Palmstierna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6926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B968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CC7B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74A3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3E8C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5693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3DD1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2A6F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9DF2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1A89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00DE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0B4F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9431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E202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4823" w14:textId="77777777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E90F" w14:textId="58D40C94" w:rsidR="00C04C23" w:rsidRPr="00214135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4C23" w:rsidRPr="00794BEC" w14:paraId="527E35B6" w14:textId="77777777" w:rsidTr="00C04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6" w:type="pct"/>
          <w:trHeight w:val="263"/>
        </w:trPr>
        <w:tc>
          <w:tcPr>
            <w:tcW w:w="1876" w:type="pct"/>
            <w:gridSpan w:val="3"/>
            <w:tcBorders>
              <w:top w:val="single" w:sz="4" w:space="0" w:color="auto"/>
            </w:tcBorders>
          </w:tcPr>
          <w:p w14:paraId="206608EA" w14:textId="77777777" w:rsidR="00C04C23" w:rsidRPr="00794BEC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71" w:type="pct"/>
            <w:gridSpan w:val="17"/>
            <w:tcBorders>
              <w:top w:val="single" w:sz="4" w:space="0" w:color="auto"/>
            </w:tcBorders>
          </w:tcPr>
          <w:p w14:paraId="0570C690" w14:textId="77777777" w:rsidR="00C04C23" w:rsidRPr="00794BEC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C04C23" w:rsidRPr="00794BEC" w14:paraId="56DBC857" w14:textId="77777777" w:rsidTr="00C04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6" w:type="pct"/>
          <w:trHeight w:val="262"/>
        </w:trPr>
        <w:tc>
          <w:tcPr>
            <w:tcW w:w="1876" w:type="pct"/>
            <w:gridSpan w:val="3"/>
          </w:tcPr>
          <w:p w14:paraId="4EDF782F" w14:textId="77777777" w:rsidR="00C04C23" w:rsidRPr="00794BEC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71" w:type="pct"/>
            <w:gridSpan w:val="17"/>
          </w:tcPr>
          <w:p w14:paraId="6E128095" w14:textId="77777777" w:rsidR="00C04C23" w:rsidRPr="00794BEC" w:rsidRDefault="00C04C23" w:rsidP="00C04C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178576A8"/>
    <w:multiLevelType w:val="hybridMultilevel"/>
    <w:tmpl w:val="CAA0116A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1E5A"/>
    <w:rsid w:val="00006AAF"/>
    <w:rsid w:val="0000744F"/>
    <w:rsid w:val="00011CCB"/>
    <w:rsid w:val="00012D39"/>
    <w:rsid w:val="00013261"/>
    <w:rsid w:val="00020592"/>
    <w:rsid w:val="00024634"/>
    <w:rsid w:val="00032860"/>
    <w:rsid w:val="000345BF"/>
    <w:rsid w:val="0003470E"/>
    <w:rsid w:val="00037181"/>
    <w:rsid w:val="00037EDF"/>
    <w:rsid w:val="000410F7"/>
    <w:rsid w:val="000416B9"/>
    <w:rsid w:val="0005450C"/>
    <w:rsid w:val="00057A6F"/>
    <w:rsid w:val="000700C4"/>
    <w:rsid w:val="00084FFF"/>
    <w:rsid w:val="000A10F5"/>
    <w:rsid w:val="000A4BCF"/>
    <w:rsid w:val="000A7D87"/>
    <w:rsid w:val="000B29C6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20821"/>
    <w:rsid w:val="00126123"/>
    <w:rsid w:val="00130F82"/>
    <w:rsid w:val="00133B7E"/>
    <w:rsid w:val="0013426B"/>
    <w:rsid w:val="00161AA6"/>
    <w:rsid w:val="00165461"/>
    <w:rsid w:val="00181BE5"/>
    <w:rsid w:val="001828F2"/>
    <w:rsid w:val="001A1578"/>
    <w:rsid w:val="001A5B6F"/>
    <w:rsid w:val="001D766E"/>
    <w:rsid w:val="001E1FAC"/>
    <w:rsid w:val="001F0C53"/>
    <w:rsid w:val="00214135"/>
    <w:rsid w:val="002174A8"/>
    <w:rsid w:val="0023546F"/>
    <w:rsid w:val="00236A17"/>
    <w:rsid w:val="002373C0"/>
    <w:rsid w:val="00240D9B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6DEB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51DB"/>
    <w:rsid w:val="002D0E4D"/>
    <w:rsid w:val="002D2AB5"/>
    <w:rsid w:val="002E3221"/>
    <w:rsid w:val="002F284C"/>
    <w:rsid w:val="003075B8"/>
    <w:rsid w:val="0032253E"/>
    <w:rsid w:val="00342116"/>
    <w:rsid w:val="00360479"/>
    <w:rsid w:val="00394192"/>
    <w:rsid w:val="003952A4"/>
    <w:rsid w:val="0039591D"/>
    <w:rsid w:val="003A48EB"/>
    <w:rsid w:val="003A729A"/>
    <w:rsid w:val="003C73F9"/>
    <w:rsid w:val="003D31E8"/>
    <w:rsid w:val="003E1AE3"/>
    <w:rsid w:val="003E3027"/>
    <w:rsid w:val="003F2270"/>
    <w:rsid w:val="00401656"/>
    <w:rsid w:val="0041089F"/>
    <w:rsid w:val="00412359"/>
    <w:rsid w:val="0041580F"/>
    <w:rsid w:val="004206DB"/>
    <w:rsid w:val="00432C24"/>
    <w:rsid w:val="00441381"/>
    <w:rsid w:val="00446353"/>
    <w:rsid w:val="00447115"/>
    <w:rsid w:val="00454E3F"/>
    <w:rsid w:val="00477C9F"/>
    <w:rsid w:val="00490212"/>
    <w:rsid w:val="00494D58"/>
    <w:rsid w:val="004B2106"/>
    <w:rsid w:val="004B6D8F"/>
    <w:rsid w:val="004C5D4F"/>
    <w:rsid w:val="004C7964"/>
    <w:rsid w:val="004D2D42"/>
    <w:rsid w:val="004E36E4"/>
    <w:rsid w:val="004E5E48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22EE"/>
    <w:rsid w:val="00554348"/>
    <w:rsid w:val="005650F7"/>
    <w:rsid w:val="00577B92"/>
    <w:rsid w:val="00581568"/>
    <w:rsid w:val="00586400"/>
    <w:rsid w:val="005C1541"/>
    <w:rsid w:val="005C2F5F"/>
    <w:rsid w:val="005E2252"/>
    <w:rsid w:val="005E28B9"/>
    <w:rsid w:val="005E439C"/>
    <w:rsid w:val="005E614D"/>
    <w:rsid w:val="00612FF5"/>
    <w:rsid w:val="00614737"/>
    <w:rsid w:val="006163FE"/>
    <w:rsid w:val="00626335"/>
    <w:rsid w:val="00640520"/>
    <w:rsid w:val="006503A2"/>
    <w:rsid w:val="00670574"/>
    <w:rsid w:val="00690BE7"/>
    <w:rsid w:val="006A151D"/>
    <w:rsid w:val="006A511D"/>
    <w:rsid w:val="006B151B"/>
    <w:rsid w:val="006B7B0C"/>
    <w:rsid w:val="006C21FA"/>
    <w:rsid w:val="006D3126"/>
    <w:rsid w:val="006F4EAE"/>
    <w:rsid w:val="0071773D"/>
    <w:rsid w:val="00723D66"/>
    <w:rsid w:val="00726EE5"/>
    <w:rsid w:val="007421F4"/>
    <w:rsid w:val="00750FF0"/>
    <w:rsid w:val="007615A5"/>
    <w:rsid w:val="00767BDA"/>
    <w:rsid w:val="00782EA9"/>
    <w:rsid w:val="00783D2C"/>
    <w:rsid w:val="00787586"/>
    <w:rsid w:val="007976A4"/>
    <w:rsid w:val="007B0C0A"/>
    <w:rsid w:val="007F2B92"/>
    <w:rsid w:val="007F39BF"/>
    <w:rsid w:val="007F6B0D"/>
    <w:rsid w:val="00800B4D"/>
    <w:rsid w:val="008038CC"/>
    <w:rsid w:val="008273F4"/>
    <w:rsid w:val="0083479E"/>
    <w:rsid w:val="00834B38"/>
    <w:rsid w:val="008557FA"/>
    <w:rsid w:val="00875A5E"/>
    <w:rsid w:val="00875CAD"/>
    <w:rsid w:val="008808A5"/>
    <w:rsid w:val="008C2E2A"/>
    <w:rsid w:val="008D3BDF"/>
    <w:rsid w:val="008E3B73"/>
    <w:rsid w:val="008F4D68"/>
    <w:rsid w:val="00902D63"/>
    <w:rsid w:val="00902D69"/>
    <w:rsid w:val="00906C2D"/>
    <w:rsid w:val="00923B6A"/>
    <w:rsid w:val="00937BF3"/>
    <w:rsid w:val="00937E3A"/>
    <w:rsid w:val="00944199"/>
    <w:rsid w:val="00944917"/>
    <w:rsid w:val="00946978"/>
    <w:rsid w:val="0094714D"/>
    <w:rsid w:val="009474C4"/>
    <w:rsid w:val="00950147"/>
    <w:rsid w:val="00953843"/>
    <w:rsid w:val="00955E76"/>
    <w:rsid w:val="0095744C"/>
    <w:rsid w:val="0096348C"/>
    <w:rsid w:val="00973D8B"/>
    <w:rsid w:val="00976307"/>
    <w:rsid w:val="009815DB"/>
    <w:rsid w:val="00987DE8"/>
    <w:rsid w:val="009900A1"/>
    <w:rsid w:val="009A3E81"/>
    <w:rsid w:val="009A68FE"/>
    <w:rsid w:val="009B0A01"/>
    <w:rsid w:val="009B36FB"/>
    <w:rsid w:val="009B7313"/>
    <w:rsid w:val="009B79AB"/>
    <w:rsid w:val="009C3BE7"/>
    <w:rsid w:val="009C51B0"/>
    <w:rsid w:val="009D1398"/>
    <w:rsid w:val="009D1BB5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DE6"/>
    <w:rsid w:val="00A8695B"/>
    <w:rsid w:val="00A9262A"/>
    <w:rsid w:val="00A9464E"/>
    <w:rsid w:val="00AA5BE7"/>
    <w:rsid w:val="00AC1FEE"/>
    <w:rsid w:val="00AC2BE8"/>
    <w:rsid w:val="00AC3349"/>
    <w:rsid w:val="00AC54C1"/>
    <w:rsid w:val="00AD797B"/>
    <w:rsid w:val="00AF32C5"/>
    <w:rsid w:val="00AF6DAF"/>
    <w:rsid w:val="00AF7C8D"/>
    <w:rsid w:val="00B15788"/>
    <w:rsid w:val="00B17845"/>
    <w:rsid w:val="00B218DE"/>
    <w:rsid w:val="00B54D41"/>
    <w:rsid w:val="00B56452"/>
    <w:rsid w:val="00B6245C"/>
    <w:rsid w:val="00B639E1"/>
    <w:rsid w:val="00B64A91"/>
    <w:rsid w:val="00B74AFA"/>
    <w:rsid w:val="00B825B3"/>
    <w:rsid w:val="00B85B4A"/>
    <w:rsid w:val="00B9203B"/>
    <w:rsid w:val="00BA46E1"/>
    <w:rsid w:val="00BA4A28"/>
    <w:rsid w:val="00BA5688"/>
    <w:rsid w:val="00BD41E4"/>
    <w:rsid w:val="00BE0742"/>
    <w:rsid w:val="00BE3BF7"/>
    <w:rsid w:val="00BF6D6B"/>
    <w:rsid w:val="00C04C23"/>
    <w:rsid w:val="00C10454"/>
    <w:rsid w:val="00C276D3"/>
    <w:rsid w:val="00C30867"/>
    <w:rsid w:val="00C35889"/>
    <w:rsid w:val="00C42D9A"/>
    <w:rsid w:val="00C468A5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D4CA0"/>
    <w:rsid w:val="00D00C73"/>
    <w:rsid w:val="00D24E45"/>
    <w:rsid w:val="00D27984"/>
    <w:rsid w:val="00D30A36"/>
    <w:rsid w:val="00D44270"/>
    <w:rsid w:val="00D52626"/>
    <w:rsid w:val="00D67826"/>
    <w:rsid w:val="00D67FEC"/>
    <w:rsid w:val="00D75A71"/>
    <w:rsid w:val="00D84771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DC3"/>
    <w:rsid w:val="00DE0553"/>
    <w:rsid w:val="00DE2A0A"/>
    <w:rsid w:val="00DE4EC6"/>
    <w:rsid w:val="00DF23EB"/>
    <w:rsid w:val="00E14E39"/>
    <w:rsid w:val="00E33857"/>
    <w:rsid w:val="00E45D77"/>
    <w:rsid w:val="00E63EE4"/>
    <w:rsid w:val="00E66D19"/>
    <w:rsid w:val="00E67EBA"/>
    <w:rsid w:val="00E916EA"/>
    <w:rsid w:val="00E92A77"/>
    <w:rsid w:val="00EA704C"/>
    <w:rsid w:val="00EA7B53"/>
    <w:rsid w:val="00EC735D"/>
    <w:rsid w:val="00ED5D82"/>
    <w:rsid w:val="00ED646F"/>
    <w:rsid w:val="00EE68A3"/>
    <w:rsid w:val="00F064EF"/>
    <w:rsid w:val="00F07228"/>
    <w:rsid w:val="00F33C48"/>
    <w:rsid w:val="00F454FD"/>
    <w:rsid w:val="00F70370"/>
    <w:rsid w:val="00F814F6"/>
    <w:rsid w:val="00F85B64"/>
    <w:rsid w:val="00F953AF"/>
    <w:rsid w:val="00F97E87"/>
    <w:rsid w:val="00FA2D97"/>
    <w:rsid w:val="00FA384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60e4b847-d454-401e-b238-4117b4f1204c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3F3E4E4-DA87-4E07-9F53-C42048EFB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3</Pages>
  <Words>540</Words>
  <Characters>3695</Characters>
  <Application>Microsoft Office Word</Application>
  <DocSecurity>4</DocSecurity>
  <Lines>1231</Lines>
  <Paragraphs>264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2020-09-10T12:31:00Z</cp:lastPrinted>
  <dcterms:created xsi:type="dcterms:W3CDTF">2021-06-09T11:51:00Z</dcterms:created>
  <dcterms:modified xsi:type="dcterms:W3CDTF">2021-06-09T11:51:00Z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