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186777B81F4B0CA1730137F5C4710F"/>
        </w:placeholder>
        <w15:appearance w15:val="hidden"/>
        <w:text/>
      </w:sdtPr>
      <w:sdtEndPr/>
      <w:sdtContent>
        <w:p w:rsidR="00AF30DD" w:rsidP="00CC4C93" w:rsidRDefault="00AF30DD" w14:paraId="494D4871" w14:textId="77777777">
          <w:pPr>
            <w:pStyle w:val="Rubrik1"/>
          </w:pPr>
          <w:r>
            <w:t>Förslag till riksdagsbeslut</w:t>
          </w:r>
        </w:p>
      </w:sdtContent>
    </w:sdt>
    <w:sdt>
      <w:sdtPr>
        <w:alias w:val="Yrkande 1"/>
        <w:tag w:val="7c8d5037-86b3-4fe4-8d41-7cc5e9901c66"/>
        <w:id w:val="1549571054"/>
        <w:lock w:val="sdtLocked"/>
      </w:sdtPr>
      <w:sdtEndPr/>
      <w:sdtContent>
        <w:p w:rsidR="007E5DF1" w:rsidRDefault="00273D91" w14:paraId="494D4872" w14:textId="5C635583">
          <w:pPr>
            <w:pStyle w:val="Frslagstext"/>
          </w:pPr>
          <w:r>
            <w:t>Riksdagen ställer sig bakom det som anförs i motionen om att se över möjligheten att införa krav på registrering av entreprenadmaskiner och traktorer över en viss vikt och ett visst värde och tillkännager detta för regeringen.</w:t>
          </w:r>
        </w:p>
      </w:sdtContent>
    </w:sdt>
    <w:sdt>
      <w:sdtPr>
        <w:alias w:val="Yrkande 2"/>
        <w:tag w:val="f0d42f3a-1c6b-41c0-a805-16ad0952794c"/>
        <w:id w:val="2031284951"/>
        <w:lock w:val="sdtLocked"/>
      </w:sdtPr>
      <w:sdtEndPr/>
      <w:sdtContent>
        <w:p w:rsidR="007E5DF1" w:rsidRDefault="00273D91" w14:paraId="494D4873" w14:textId="5DF05393">
          <w:pPr>
            <w:pStyle w:val="Frslagstext"/>
          </w:pPr>
          <w:r>
            <w:t>Riksdagen ställer sig bakom det som anförs i motionen om att frågan om krav på registrering av större entreprenadmaskiner även bör drivas på EU-nivå och tillkännager detta för regeringen.</w:t>
          </w:r>
        </w:p>
      </w:sdtContent>
    </w:sdt>
    <w:p w:rsidR="00AF30DD" w:rsidP="00AF30DD" w:rsidRDefault="000156D9" w14:paraId="494D4874" w14:textId="77777777">
      <w:pPr>
        <w:pStyle w:val="Rubrik1"/>
      </w:pPr>
      <w:bookmarkStart w:name="MotionsStart" w:id="0"/>
      <w:bookmarkEnd w:id="0"/>
      <w:r>
        <w:t>Motivering</w:t>
      </w:r>
    </w:p>
    <w:p w:rsidRPr="00A73B40" w:rsidR="00A73B40" w:rsidP="00A73B40" w:rsidRDefault="00A73B40" w14:paraId="494D4875" w14:textId="58874347">
      <w:pPr>
        <w:pStyle w:val="Normalutanindragellerluft"/>
      </w:pPr>
      <w:r w:rsidRPr="00A73B40">
        <w:t>Välorganiserade stöldligor ser en lukrativ marknad på den svenska landsbygden och i våra industriområden. Stöldgodset i detta fall är entreprenadmaskiner och traktorer som inbringar ett stort värde när de säljs vidare utanför Sveriges gränser. Priset för en n</w:t>
      </w:r>
      <w:r w:rsidR="0045225B">
        <w:t>y traktor kan ligga på mellan 1–</w:t>
      </w:r>
      <w:r w:rsidRPr="00A73B40">
        <w:t>1,5 miljon</w:t>
      </w:r>
      <w:r w:rsidR="0045225B">
        <w:t>er</w:t>
      </w:r>
      <w:r w:rsidRPr="00A73B40">
        <w:t xml:space="preserve"> svenska kronor. Större grävmaskiner eller lantbruksmaskiner kan t.o.m. ligga ännu högre.</w:t>
      </w:r>
    </w:p>
    <w:p w:rsidRPr="00A73B40" w:rsidR="00A73B40" w:rsidP="00A73B40" w:rsidRDefault="00A73B40" w14:paraId="494D4876" w14:textId="77777777">
      <w:pPr>
        <w:pStyle w:val="Normalutanindragellerluft"/>
      </w:pPr>
    </w:p>
    <w:p w:rsidRPr="00A73B40" w:rsidR="00A73B40" w:rsidP="00A73B40" w:rsidRDefault="00A73B40" w14:paraId="494D4877" w14:textId="4A4523C4">
      <w:pPr>
        <w:pStyle w:val="Normalutanindragellerluft"/>
      </w:pPr>
      <w:r w:rsidRPr="00A73B40">
        <w:lastRenderedPageBreak/>
        <w:t>Under 2014 anmäldes 340 stulna entreprenadmaskiner och traktorer i Sverige. Det är en ökning med 12 % jämfört med 2013. Under det första hal</w:t>
      </w:r>
      <w:r w:rsidR="0045225B">
        <w:t>våret under 2015 har 134</w:t>
      </w:r>
      <w:r w:rsidRPr="00A73B40">
        <w:t xml:space="preserve"> maskiner och traktorer anmälts stulna, vilket glädjande nog är en minskning jämfört med 2014. Till grund för minskningen ligger bra polisarbete, men problematiken kvarstår tyvärr. Entreprenadmaskiner och traktorer är eftertraktat stöldgods för välorganiserade ligor.</w:t>
      </w:r>
    </w:p>
    <w:p w:rsidRPr="00A73B40" w:rsidR="00A73B40" w:rsidP="00A73B40" w:rsidRDefault="00A73B40" w14:paraId="494D4878" w14:textId="77777777">
      <w:pPr>
        <w:pStyle w:val="Normalutanindragellerluft"/>
      </w:pPr>
    </w:p>
    <w:p w:rsidRPr="00A73B40" w:rsidR="00A73B40" w:rsidP="00A73B40" w:rsidRDefault="00A73B40" w14:paraId="494D4879" w14:textId="77777777">
      <w:pPr>
        <w:pStyle w:val="Normalutanindragellerluft"/>
      </w:pPr>
      <w:r w:rsidRPr="00A73B40">
        <w:t>För att komma tillrätta med problematiken bör entreprenadmaskiner och traktorer över en viss vikt och värde vara registreringspliktigt. Kravet bör gälla samtliga nya fordon som kommer in på den svenska marknaden. Detta förutsätter ett chassinummer med 17-ställig kod samt att registreringsskylt utfärdas.</w:t>
      </w:r>
    </w:p>
    <w:p w:rsidRPr="00A73B40" w:rsidR="00A73B40" w:rsidP="00A73B40" w:rsidRDefault="00A73B40" w14:paraId="494D487A" w14:textId="77777777">
      <w:pPr>
        <w:pStyle w:val="Normalutanindragellerluft"/>
      </w:pPr>
    </w:p>
    <w:p w:rsidRPr="00A73B40" w:rsidR="00A73B40" w:rsidP="00A73B40" w:rsidRDefault="00A73B40" w14:paraId="494D487B" w14:textId="5979F031">
      <w:pPr>
        <w:pStyle w:val="Normalutanindragellerluft"/>
      </w:pPr>
      <w:r w:rsidRPr="00A73B40">
        <w:t>De flesta entreprenadmaskiner och traktorer stjäls när</w:t>
      </w:r>
      <w:r w:rsidR="0045225B">
        <w:t>a</w:t>
      </w:r>
      <w:r w:rsidRPr="00A73B40">
        <w:t xml:space="preserve"> färjelägen eller gränsövergångar så att stöldgodset snabbt kan komma till utlandet och undgå svensk gränskontroll. Speciellt drabbade är Skåne med sin närhet till kontinenten och Stockholm med sina förbindelser till bl.a. Baltikum.</w:t>
      </w:r>
    </w:p>
    <w:p w:rsidRPr="00A73B40" w:rsidR="00A73B40" w:rsidP="00A73B40" w:rsidRDefault="00A73B40" w14:paraId="494D487C" w14:textId="77777777">
      <w:pPr>
        <w:pStyle w:val="Normalutanindragellerluft"/>
      </w:pPr>
    </w:p>
    <w:p w:rsidRPr="00A73B40" w:rsidR="00A73B40" w:rsidP="00A73B40" w:rsidRDefault="00A73B40" w14:paraId="494D487D" w14:textId="3CC12439">
      <w:pPr>
        <w:pStyle w:val="Normalutanindragellerluft"/>
      </w:pPr>
      <w:r w:rsidRPr="00A73B40">
        <w:lastRenderedPageBreak/>
        <w:t>Genom att införa ett EU-register avseende berörda fordon i enlighet med ovanstående kunde vidareförsäljning av stöldgods försvåras och därmed skulle vinsterna av brottsligheten kraftig</w:t>
      </w:r>
      <w:r w:rsidR="0045225B">
        <w:t>t</w:t>
      </w:r>
      <w:r w:rsidRPr="00A73B40">
        <w:t xml:space="preserve"> förminskas. Detta vore, enligt min mening, ett bra sätt att stävja problematiken med stölder av entreprenadmaskiner och traktorer. Detta är något som Sver</w:t>
      </w:r>
      <w:r w:rsidR="0045225B">
        <w:t>ige bör arbeta för på EU-</w:t>
      </w:r>
      <w:r w:rsidRPr="00A73B40">
        <w:t>nivå.</w:t>
      </w:r>
    </w:p>
    <w:bookmarkStart w:name="_GoBack" w:displacedByCustomXml="next" w:id="1"/>
    <w:bookmarkEnd w:displacedByCustomXml="next" w:id="1"/>
    <w:sdt>
      <w:sdtPr>
        <w:rPr>
          <w:i/>
          <w:noProof/>
        </w:rPr>
        <w:alias w:val="CC_Underskrifter"/>
        <w:tag w:val="CC_Underskrifter"/>
        <w:id w:val="583496634"/>
        <w:lock w:val="sdtContentLocked"/>
        <w:placeholder>
          <w:docPart w:val="DCA6E4A8463043C88C73482CAC4A139E"/>
        </w:placeholder>
        <w15:appearance w15:val="hidden"/>
      </w:sdtPr>
      <w:sdtEndPr>
        <w:rPr>
          <w:noProof w:val="0"/>
        </w:rPr>
      </w:sdtEndPr>
      <w:sdtContent>
        <w:p w:rsidRPr="00ED19F0" w:rsidR="00865E70" w:rsidP="00951EE5" w:rsidRDefault="0045225B" w14:paraId="494D48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B24CF" w:rsidRDefault="00BB24CF" w14:paraId="494D4883" w14:textId="77777777"/>
    <w:sectPr w:rsidR="00BB24C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D4885" w14:textId="77777777" w:rsidR="00405C2E" w:rsidRDefault="00405C2E" w:rsidP="000C1CAD">
      <w:pPr>
        <w:spacing w:line="240" w:lineRule="auto"/>
      </w:pPr>
      <w:r>
        <w:separator/>
      </w:r>
    </w:p>
  </w:endnote>
  <w:endnote w:type="continuationSeparator" w:id="0">
    <w:p w14:paraId="494D4886" w14:textId="77777777" w:rsidR="00405C2E" w:rsidRDefault="00405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D48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22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D4891" w14:textId="77777777" w:rsidR="00D71EB8" w:rsidRDefault="00D71E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201509281310</w:instrText>
    </w:r>
    <w:r>
      <w:fldChar w:fldCharType="end"/>
    </w:r>
    <w:r>
      <w:instrText xml:space="preserve"> &gt; </w:instrText>
    </w:r>
    <w:r>
      <w:fldChar w:fldCharType="begin"/>
    </w:r>
    <w:r>
      <w:instrText xml:space="preserve"> PRINTDATE \@ "yyyyMMddHHmm" </w:instrText>
    </w:r>
    <w:r>
      <w:fldChar w:fldCharType="separate"/>
    </w:r>
    <w:r>
      <w:rPr>
        <w:noProof/>
      </w:rPr>
      <w:instrText>201510061011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10:11</w:instrText>
    </w:r>
    <w:r>
      <w:fldChar w:fldCharType="end"/>
    </w:r>
    <w:r>
      <w:instrText xml:space="preserve"> </w:instrText>
    </w:r>
    <w:r>
      <w:fldChar w:fldCharType="separate"/>
    </w:r>
    <w:r>
      <w:rPr>
        <w:noProof/>
      </w:rPr>
      <w:t>2015-10-06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D4883" w14:textId="77777777" w:rsidR="00405C2E" w:rsidRDefault="00405C2E" w:rsidP="000C1CAD">
      <w:pPr>
        <w:spacing w:line="240" w:lineRule="auto"/>
      </w:pPr>
      <w:r>
        <w:separator/>
      </w:r>
    </w:p>
  </w:footnote>
  <w:footnote w:type="continuationSeparator" w:id="0">
    <w:p w14:paraId="494D4884" w14:textId="77777777" w:rsidR="00405C2E" w:rsidRDefault="00405C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4D48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225B" w14:paraId="494D48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:1924</w:t>
        </w:r>
      </w:sdtContent>
    </w:sdt>
  </w:p>
  <w:p w:rsidR="00A42228" w:rsidP="00283E0F" w:rsidRDefault="0045225B" w14:paraId="494D488E"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4C7DD5" w14:paraId="494D488F" w14:textId="2AC64FDB">
        <w:pPr>
          <w:pStyle w:val="FSHRub2"/>
        </w:pPr>
        <w:r>
          <w:t>R</w:t>
        </w:r>
        <w:r w:rsidR="00A73B40">
          <w:t>egistrering av entreprenadmaskiner och traktorer</w:t>
        </w:r>
      </w:p>
    </w:sdtContent>
  </w:sdt>
  <w:sdt>
    <w:sdtPr>
      <w:alias w:val="CC_Boilerplate_3"/>
      <w:tag w:val="CC_Boilerplate_3"/>
      <w:id w:val="-1567486118"/>
      <w:lock w:val="sdtContentLocked"/>
      <w15:appearance w15:val="hidden"/>
      <w:text w:multiLine="1"/>
    </w:sdtPr>
    <w:sdtEndPr/>
    <w:sdtContent>
      <w:p w:rsidR="00A42228" w:rsidP="00283E0F" w:rsidRDefault="00A42228" w14:paraId="494D48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2BC2027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3B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D91"/>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C2E"/>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25B"/>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DD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242"/>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5DF1"/>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CDB"/>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1EE5"/>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B40"/>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F24"/>
    <w:rsid w:val="00B87133"/>
    <w:rsid w:val="00B911CA"/>
    <w:rsid w:val="00BA09FB"/>
    <w:rsid w:val="00BA0C9A"/>
    <w:rsid w:val="00BA6D08"/>
    <w:rsid w:val="00BB099C"/>
    <w:rsid w:val="00BB1536"/>
    <w:rsid w:val="00BB1EB3"/>
    <w:rsid w:val="00BB24CF"/>
    <w:rsid w:val="00BB36D0"/>
    <w:rsid w:val="00BB50A9"/>
    <w:rsid w:val="00BB6493"/>
    <w:rsid w:val="00BB658B"/>
    <w:rsid w:val="00BB7E29"/>
    <w:rsid w:val="00BC0643"/>
    <w:rsid w:val="00BC2218"/>
    <w:rsid w:val="00BC3B20"/>
    <w:rsid w:val="00BC3F37"/>
    <w:rsid w:val="00BC5D1A"/>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0D6"/>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EB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4D4870"/>
  <w15:chartTrackingRefBased/>
  <w15:docId w15:val="{84301CC2-C7AA-49B4-8924-E70FE488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186777B81F4B0CA1730137F5C4710F"/>
        <w:category>
          <w:name w:val="Allmänt"/>
          <w:gallery w:val="placeholder"/>
        </w:category>
        <w:types>
          <w:type w:val="bbPlcHdr"/>
        </w:types>
        <w:behaviors>
          <w:behavior w:val="content"/>
        </w:behaviors>
        <w:guid w:val="{DCDE2937-84B7-4AC0-9063-087A61710765}"/>
      </w:docPartPr>
      <w:docPartBody>
        <w:p w:rsidR="00CD24DB" w:rsidRDefault="00CE72CF">
          <w:pPr>
            <w:pStyle w:val="91186777B81F4B0CA1730137F5C4710F"/>
          </w:pPr>
          <w:r w:rsidRPr="009A726D">
            <w:rPr>
              <w:rStyle w:val="Platshllartext"/>
            </w:rPr>
            <w:t>Klicka här för att ange text.</w:t>
          </w:r>
        </w:p>
      </w:docPartBody>
    </w:docPart>
    <w:docPart>
      <w:docPartPr>
        <w:name w:val="DCA6E4A8463043C88C73482CAC4A139E"/>
        <w:category>
          <w:name w:val="Allmänt"/>
          <w:gallery w:val="placeholder"/>
        </w:category>
        <w:types>
          <w:type w:val="bbPlcHdr"/>
        </w:types>
        <w:behaviors>
          <w:behavior w:val="content"/>
        </w:behaviors>
        <w:guid w:val="{C7FA8CD1-DC6B-49C5-B607-FCE0C4E4CDB2}"/>
      </w:docPartPr>
      <w:docPartBody>
        <w:p w:rsidR="00CD24DB" w:rsidRDefault="00CE72CF">
          <w:pPr>
            <w:pStyle w:val="DCA6E4A8463043C88C73482CAC4A13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2CF"/>
    <w:rsid w:val="00CD24DB"/>
    <w:rsid w:val="00CE7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186777B81F4B0CA1730137F5C4710F">
    <w:name w:val="91186777B81F4B0CA1730137F5C4710F"/>
  </w:style>
  <w:style w:type="paragraph" w:customStyle="1" w:styleId="73A8F32A906247DAA0BE73CA106109A2">
    <w:name w:val="73A8F32A906247DAA0BE73CA106109A2"/>
  </w:style>
  <w:style w:type="paragraph" w:customStyle="1" w:styleId="DCA6E4A8463043C88C73482CAC4A139E">
    <w:name w:val="DCA6E4A8463043C88C73482CAC4A1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5023</RubrikLookup>
    <MotionGuid xmlns="00d11361-0b92-4bae-a181-288d6a55b763">2c995bd2-8af1-472d-a6c6-d6a643ae5e96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10B1-4AF7-4B9E-9522-06A8B38CD2A8}"/>
</file>

<file path=customXml/itemProps2.xml><?xml version="1.0" encoding="utf-8"?>
<ds:datastoreItem xmlns:ds="http://schemas.openxmlformats.org/officeDocument/2006/customXml" ds:itemID="{2994E4E0-57D4-45F3-BAC2-10BFDF62304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503D377-D0AC-4BDD-97B7-E4CD4DC921B4}"/>
</file>

<file path=customXml/itemProps5.xml><?xml version="1.0" encoding="utf-8"?>
<ds:datastoreItem xmlns:ds="http://schemas.openxmlformats.org/officeDocument/2006/customXml" ds:itemID="{746CA9D8-607C-474F-A2AB-1526AEF786DB}"/>
</file>

<file path=docProps/app.xml><?xml version="1.0" encoding="utf-8"?>
<Properties xmlns="http://schemas.openxmlformats.org/officeDocument/2006/extended-properties" xmlns:vt="http://schemas.openxmlformats.org/officeDocument/2006/docPropsVTypes">
  <Template>GranskaMot</Template>
  <TotalTime>7</TotalTime>
  <Pages>2</Pages>
  <Words>328</Words>
  <Characters>1950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201516M1941 Krav på registrering av entreprenadmaskiner och traktorer</vt:lpstr>
      <vt:lpstr/>
    </vt:vector>
  </TitlesOfParts>
  <Company>Sveriges riksdag</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201516M1941 Krav på registrering av entreprenadmaskiner och traktorer</dc:title>
  <dc:subject/>
  <dc:creator>Ole Jörgen Persson</dc:creator>
  <cp:keywords/>
  <dc:description/>
  <cp:lastModifiedBy>Kerstin Carlqvist</cp:lastModifiedBy>
  <cp:revision>8</cp:revision>
  <cp:lastPrinted>2015-10-06T08:11:00Z</cp:lastPrinted>
  <dcterms:created xsi:type="dcterms:W3CDTF">2015-09-28T11:10:00Z</dcterms:created>
  <dcterms:modified xsi:type="dcterms:W3CDTF">2016-08-25T12:43:00Z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*9AD18E2EF7A0E*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https://filur.riksdagen.se/drop/DropOffLibrary/9AD18E2EF7A0E.docx</vt:lpwstr>
  </property>
  <property fmtid="{D5CDD505-2E9C-101B-9397-08002B2CF9AE}" pid="11" name="RevisionsOn">
    <vt:lpwstr>1</vt:lpwstr>
  </property>
</Properties>
</file>