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4A88" w:rsidRPr="00440A1F" w:rsidTr="009E4A8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4A88" w:rsidRPr="00440A1F" w:rsidRDefault="003A2643" w:rsidP="009E4A88">
            <w:pPr>
              <w:pStyle w:val="RSKRbeteckning"/>
              <w:spacing w:before="240"/>
            </w:pPr>
            <w:r w:rsidRPr="00440A1F">
              <w:t>Riksdagsskrivelse</w:t>
            </w:r>
          </w:p>
          <w:p w:rsidR="009E4A88" w:rsidRPr="00440A1F" w:rsidRDefault="003A2643" w:rsidP="009E4A88">
            <w:pPr>
              <w:pStyle w:val="RSKRbeteckning"/>
            </w:pPr>
            <w:r w:rsidRPr="00440A1F">
              <w:t>2008/09</w:t>
            </w:r>
            <w:r w:rsidR="009E4A88" w:rsidRPr="00440A1F">
              <w:t>:</w:t>
            </w:r>
            <w:r w:rsidRPr="00440A1F">
              <w:t>9</w:t>
            </w:r>
          </w:p>
        </w:tc>
        <w:tc>
          <w:tcPr>
            <w:tcW w:w="1134" w:type="dxa"/>
          </w:tcPr>
          <w:p w:rsidR="009E4A88" w:rsidRPr="00440A1F" w:rsidRDefault="00440A1F" w:rsidP="009E4A88">
            <w:pPr>
              <w:jc w:val="right"/>
            </w:pPr>
            <w:r w:rsidRPr="00440A1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A88" w:rsidRPr="00440A1F" w:rsidTr="009E4A8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4A88" w:rsidRPr="00440A1F" w:rsidRDefault="009E4A88">
            <w:pPr>
              <w:rPr>
                <w:sz w:val="10"/>
              </w:rPr>
            </w:pPr>
          </w:p>
        </w:tc>
      </w:tr>
    </w:tbl>
    <w:p w:rsidR="009E4A88" w:rsidRPr="00440A1F" w:rsidRDefault="009E4A88"/>
    <w:p w:rsidR="009E4A88" w:rsidRPr="00440A1F" w:rsidRDefault="003A2643" w:rsidP="009E4A88">
      <w:pPr>
        <w:pStyle w:val="Mottagare1"/>
      </w:pPr>
      <w:r w:rsidRPr="00440A1F">
        <w:t>Regeringen</w:t>
      </w:r>
    </w:p>
    <w:p w:rsidR="009E4A88" w:rsidRPr="00440A1F" w:rsidRDefault="003A2643" w:rsidP="009E4A88">
      <w:pPr>
        <w:pStyle w:val="Mottagare2"/>
      </w:pPr>
      <w:r w:rsidRPr="00440A1F">
        <w:t>Miljödepartementet</w:t>
      </w:r>
    </w:p>
    <w:p w:rsidR="009E4A88" w:rsidRPr="00440A1F" w:rsidRDefault="009E4A88" w:rsidP="009E4A88">
      <w:r w:rsidRPr="00440A1F">
        <w:t xml:space="preserve">Med överlämnande av </w:t>
      </w:r>
      <w:r w:rsidR="003A2643" w:rsidRPr="00440A1F">
        <w:t>miljö- och jordbruksutskottet</w:t>
      </w:r>
      <w:r w:rsidRPr="00440A1F">
        <w:t xml:space="preserve">s betänkande </w:t>
      </w:r>
      <w:r w:rsidR="003A2643" w:rsidRPr="00440A1F">
        <w:t>2008/09</w:t>
      </w:r>
      <w:r w:rsidRPr="00440A1F">
        <w:t>:</w:t>
      </w:r>
      <w:r w:rsidR="003A2643" w:rsidRPr="00440A1F">
        <w:t>MJU4</w:t>
      </w:r>
      <w:r w:rsidRPr="00440A1F">
        <w:t xml:space="preserve"> </w:t>
      </w:r>
      <w:r w:rsidR="003A2643" w:rsidRPr="00440A1F">
        <w:t>Enklare regler om kväveoxidavgiften</w:t>
      </w:r>
      <w:r w:rsidRPr="00440A1F">
        <w:t xml:space="preserve"> får jag anmäla att riksdagen denna dag bifallit utskottets förslag till riksdagsbeslut.</w:t>
      </w:r>
    </w:p>
    <w:p w:rsidR="009E4A88" w:rsidRPr="00440A1F" w:rsidRDefault="009E4A88" w:rsidP="009E4A88">
      <w:pPr>
        <w:pStyle w:val="Stockholm"/>
      </w:pPr>
      <w:r w:rsidRPr="00440A1F">
        <w:t xml:space="preserve">Stockholm </w:t>
      </w:r>
      <w:r w:rsidR="003A2643" w:rsidRPr="00440A1F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4A88" w:rsidRPr="00440A1F" w:rsidTr="009E4A8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4A88" w:rsidRPr="00440A1F" w:rsidRDefault="003A2643" w:rsidP="009E4A88">
            <w:pPr>
              <w:pStyle w:val="AvsTalman"/>
            </w:pPr>
            <w:r w:rsidRPr="00440A1F">
              <w:t>Per Westerberg</w:t>
            </w:r>
          </w:p>
        </w:tc>
        <w:tc>
          <w:tcPr>
            <w:tcW w:w="3628" w:type="dxa"/>
          </w:tcPr>
          <w:p w:rsidR="009E4A88" w:rsidRPr="00440A1F" w:rsidRDefault="003A2643" w:rsidP="009E4A88">
            <w:pPr>
              <w:pStyle w:val="AvsTjnsteman"/>
            </w:pPr>
            <w:r w:rsidRPr="00440A1F">
              <w:t>Ulf Christoffersson</w:t>
            </w:r>
          </w:p>
        </w:tc>
      </w:tr>
    </w:tbl>
    <w:p w:rsidR="00D85057" w:rsidRPr="00440A1F" w:rsidRDefault="00D85057" w:rsidP="009E4A88"/>
    <w:sectPr w:rsidR="00D85057" w:rsidRPr="00440A1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88"/>
    <w:rsid w:val="0009098F"/>
    <w:rsid w:val="000C2D8D"/>
    <w:rsid w:val="001667BD"/>
    <w:rsid w:val="001C2855"/>
    <w:rsid w:val="00224A43"/>
    <w:rsid w:val="00243D3C"/>
    <w:rsid w:val="00244660"/>
    <w:rsid w:val="0026798D"/>
    <w:rsid w:val="003A2643"/>
    <w:rsid w:val="00440A1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E4A88"/>
    <w:rsid w:val="009F0EC7"/>
    <w:rsid w:val="00A16D59"/>
    <w:rsid w:val="00A2561C"/>
    <w:rsid w:val="00AC3A6D"/>
    <w:rsid w:val="00BB222A"/>
    <w:rsid w:val="00BB66ED"/>
    <w:rsid w:val="00C1040E"/>
    <w:rsid w:val="00C72B82"/>
    <w:rsid w:val="00CD0C6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B24EFEA-5E48-4EAB-A6DB-F637FF86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A2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2008-10-20T09:13:00Z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Enklare regler om kväveoxidavgiften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