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5680" w:rsidRPr="00612E1A" w:rsidTr="004956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5680" w:rsidRPr="00612E1A" w:rsidRDefault="00495680" w:rsidP="00495680">
            <w:pPr>
              <w:pStyle w:val="RSKRbeteckning"/>
              <w:spacing w:before="240"/>
            </w:pPr>
            <w:r w:rsidRPr="00612E1A">
              <w:t>Riksdagsskrivelse</w:t>
            </w:r>
          </w:p>
          <w:p w:rsidR="00495680" w:rsidRPr="00612E1A" w:rsidRDefault="00495680" w:rsidP="00495680">
            <w:pPr>
              <w:pStyle w:val="RSKRbeteckning"/>
            </w:pPr>
            <w:r w:rsidRPr="00612E1A">
              <w:t>2010/11:165</w:t>
            </w:r>
          </w:p>
        </w:tc>
        <w:tc>
          <w:tcPr>
            <w:tcW w:w="1134" w:type="dxa"/>
          </w:tcPr>
          <w:p w:rsidR="00495680" w:rsidRPr="00612E1A" w:rsidRDefault="00612E1A" w:rsidP="00495680">
            <w:pPr>
              <w:jc w:val="right"/>
            </w:pPr>
            <w:r w:rsidRPr="00612E1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680" w:rsidRPr="00612E1A" w:rsidTr="004956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5680" w:rsidRPr="00612E1A" w:rsidRDefault="00495680">
            <w:pPr>
              <w:rPr>
                <w:sz w:val="10"/>
              </w:rPr>
            </w:pPr>
          </w:p>
        </w:tc>
      </w:tr>
    </w:tbl>
    <w:p w:rsidR="00495680" w:rsidRPr="00612E1A" w:rsidRDefault="00495680"/>
    <w:p w:rsidR="00495680" w:rsidRPr="00612E1A" w:rsidRDefault="00495680" w:rsidP="00495680">
      <w:pPr>
        <w:pStyle w:val="Mottagare1"/>
      </w:pPr>
      <w:r w:rsidRPr="00612E1A">
        <w:t>Regeringen</w:t>
      </w:r>
    </w:p>
    <w:p w:rsidR="00495680" w:rsidRPr="00612E1A" w:rsidRDefault="00495680" w:rsidP="00495680">
      <w:pPr>
        <w:pStyle w:val="Mottagare2"/>
      </w:pPr>
      <w:r w:rsidRPr="00612E1A">
        <w:t>Justitiedepartementet</w:t>
      </w:r>
    </w:p>
    <w:p w:rsidR="00495680" w:rsidRPr="00612E1A" w:rsidRDefault="00495680" w:rsidP="00495680">
      <w:r w:rsidRPr="00612E1A">
        <w:t>Med överlämnande av konstitutionsutskottets betänkande 2010/11:KU24 Kommunala och regionala frågor får jag anmäla att riksdagen denna dag bifallit utskottets förslag till riksdagsbeslut.</w:t>
      </w:r>
    </w:p>
    <w:p w:rsidR="00495680" w:rsidRPr="00612E1A" w:rsidRDefault="00495680" w:rsidP="00495680">
      <w:pPr>
        <w:pStyle w:val="Stockholm"/>
      </w:pPr>
      <w:r w:rsidRPr="00612E1A">
        <w:t>Stockholm 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5680" w:rsidRPr="00612E1A" w:rsidTr="004956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5680" w:rsidRPr="00612E1A" w:rsidRDefault="00495680" w:rsidP="00495680">
            <w:pPr>
              <w:pStyle w:val="AvsTalman"/>
            </w:pPr>
            <w:r w:rsidRPr="00612E1A">
              <w:t>Per Westerberg</w:t>
            </w:r>
          </w:p>
        </w:tc>
        <w:tc>
          <w:tcPr>
            <w:tcW w:w="3628" w:type="dxa"/>
          </w:tcPr>
          <w:p w:rsidR="00495680" w:rsidRPr="00612E1A" w:rsidRDefault="00495680" w:rsidP="00495680">
            <w:pPr>
              <w:pStyle w:val="AvsTjnsteman"/>
            </w:pPr>
            <w:r w:rsidRPr="00612E1A">
              <w:t>Ulf Christoffersson</w:t>
            </w:r>
          </w:p>
        </w:tc>
      </w:tr>
    </w:tbl>
    <w:p w:rsidR="00D85057" w:rsidRPr="00612E1A" w:rsidRDefault="00D85057" w:rsidP="00495680"/>
    <w:sectPr w:rsidR="00D85057" w:rsidRPr="00612E1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8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95680"/>
    <w:rsid w:val="004A0681"/>
    <w:rsid w:val="004C4FD0"/>
    <w:rsid w:val="004F1358"/>
    <w:rsid w:val="00503547"/>
    <w:rsid w:val="00510D48"/>
    <w:rsid w:val="005422B3"/>
    <w:rsid w:val="005F2290"/>
    <w:rsid w:val="00612E1A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743D7"/>
    <w:rsid w:val="00F520C1"/>
    <w:rsid w:val="00FB364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55257F-9EB5-4979-A6D2-0973758A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165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Kommunala och regionala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