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51C0F595CEF48C891BE13C323ED78A4"/>
        </w:placeholder>
        <w15:appearance w15:val="hidden"/>
        <w:text/>
      </w:sdtPr>
      <w:sdtEndPr/>
      <w:sdtContent>
        <w:p w:rsidRPr="00844331" w:rsidR="00AF30DD" w:rsidP="00CC4C93" w:rsidRDefault="00AF30DD" w14:paraId="420C84AF" w14:textId="77777777">
          <w:pPr>
            <w:pStyle w:val="Rubrik1"/>
          </w:pPr>
          <w:r w:rsidRPr="00844331">
            <w:t>Förslag till riksdagsbeslut</w:t>
          </w:r>
        </w:p>
      </w:sdtContent>
    </w:sdt>
    <w:sdt>
      <w:sdtPr>
        <w:alias w:val="Yrkande 1"/>
        <w:tag w:val="8e90e676-df26-4216-ad66-f027c458b10f"/>
        <w:id w:val="-1541211322"/>
        <w:lock w:val="sdtLocked"/>
      </w:sdtPr>
      <w:sdtEndPr/>
      <w:sdtContent>
        <w:p w:rsidR="00B16EE7" w:rsidRDefault="009B6EA2" w14:paraId="420C84B0" w14:textId="188BE0A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tidsgränser för användandet av språktolk och tillkännager detta för regeringen.</w:t>
          </w:r>
        </w:p>
      </w:sdtContent>
    </w:sdt>
    <w:p w:rsidRPr="00844331" w:rsidR="00AF30DD" w:rsidP="00AF30DD" w:rsidRDefault="000156D9" w14:paraId="420C84B1" w14:textId="77777777">
      <w:pPr>
        <w:pStyle w:val="Rubrik1"/>
      </w:pPr>
      <w:bookmarkStart w:name="MotionsStart" w:id="0"/>
      <w:bookmarkEnd w:id="0"/>
      <w:r w:rsidRPr="00844331">
        <w:t>Motivering</w:t>
      </w:r>
    </w:p>
    <w:p w:rsidRPr="00844331" w:rsidR="00F73225" w:rsidP="00F73225" w:rsidRDefault="00F73225" w14:paraId="420C84B2" w14:textId="77777777">
      <w:pPr>
        <w:pStyle w:val="Normalutanindragellerluft"/>
      </w:pPr>
      <w:r w:rsidRPr="00844331">
        <w:t>Vi anser att det svenska språket är nyckeln in till det svenska samhället.</w:t>
      </w:r>
    </w:p>
    <w:p w:rsidRPr="00C018FA" w:rsidR="00F73225" w:rsidP="00C018FA" w:rsidRDefault="00F73225" w14:paraId="420C84B3" w14:textId="753A66CE">
      <w:r w:rsidRPr="00C018FA">
        <w:t xml:space="preserve">Därför </w:t>
      </w:r>
      <w:r w:rsidRPr="00C018FA" w:rsidR="00C018FA">
        <w:t>är det</w:t>
      </w:r>
      <w:r w:rsidRPr="00C018FA">
        <w:t xml:space="preserve"> inte försvarbart att personer som bott i detta land tio, femton och till och med tjugo år använder sig av språktolk</w:t>
      </w:r>
      <w:r w:rsidRPr="00C018FA" w:rsidR="00C018FA">
        <w:t>ar</w:t>
      </w:r>
      <w:r w:rsidRPr="00C018FA">
        <w:t xml:space="preserve"> finansierad</w:t>
      </w:r>
      <w:r w:rsidRPr="00C018FA" w:rsidR="00C018FA">
        <w:t>e</w:t>
      </w:r>
      <w:r w:rsidRPr="00C018FA">
        <w:t xml:space="preserve"> av samhället. Vi förstår och accepterar att språktolk</w:t>
      </w:r>
      <w:r w:rsidRPr="00C018FA" w:rsidR="00C018FA">
        <w:t>ar</w:t>
      </w:r>
      <w:r w:rsidRPr="00C018FA">
        <w:t xml:space="preserve"> måste finnas för de som är nyanlända och har bott i Sverige en kortare tid. Vi tycker däremot att det är en moralisk skyldighet att lära sig språket i det landet man själv har valt att bosätta sig i.</w:t>
      </w:r>
    </w:p>
    <w:p w:rsidRPr="00C018FA" w:rsidR="00F73225" w:rsidP="00C018FA" w:rsidRDefault="00F73225" w14:paraId="420C84B4" w14:textId="0B032E0A">
      <w:bookmarkStart w:name="_GoBack" w:id="1"/>
      <w:bookmarkEnd w:id="1"/>
      <w:r w:rsidRPr="00C018FA">
        <w:t>Vi tycker att en rimlig gräns borde sättas för vistelse i landet för att erhålla samhällsfinansierad</w:t>
      </w:r>
      <w:r w:rsidRPr="00C018FA" w:rsidR="00C018FA">
        <w:t>e</w:t>
      </w:r>
      <w:r w:rsidRPr="00C018FA">
        <w:t xml:space="preserve"> tolk</w:t>
      </w:r>
      <w:r w:rsidRPr="00C018FA" w:rsidR="00C018FA">
        <w:t>ar</w:t>
      </w:r>
      <w:r w:rsidRPr="00C018FA">
        <w:t xml:space="preserve">. En rimlig tidsgräns är att </w:t>
      </w:r>
      <w:r w:rsidRPr="00C018FA" w:rsidR="00C018FA">
        <w:t xml:space="preserve">efter </w:t>
      </w:r>
      <w:r w:rsidRPr="00C018FA">
        <w:t>en vistelse på fem år i Sverige skall man ha lärt sig det svenska språket. Är inte så fallet får man bekosta språktolk</w:t>
      </w:r>
      <w:r w:rsidRPr="00C018FA" w:rsidR="00C018FA">
        <w:t>ar på egen hand. Vad</w:t>
      </w:r>
      <w:r w:rsidRPr="00C018FA">
        <w:t xml:space="preserve"> gäller personer som av medicinska skäl har tappat sin förmåga att uttrycka sig på sitt nya språk får självklart undantag göras.</w:t>
      </w:r>
    </w:p>
    <w:p w:rsidR="00B53D64" w:rsidP="00F73225" w:rsidRDefault="00F73225" w14:paraId="420C84B5" w14:textId="77777777">
      <w:pPr>
        <w:pStyle w:val="Normalutanindragellerluft"/>
      </w:pPr>
      <w:r w:rsidRPr="00844331">
        <w:t>Detta är ett sätt för oss att ställa krav på en motprestation gentemot dem som kommit till vårt land och tar del av allt vad vårt land har att erbjuda.</w:t>
      </w:r>
    </w:p>
    <w:p w:rsidRPr="00844331" w:rsidR="00844331" w:rsidP="00844331" w:rsidRDefault="00844331" w14:paraId="420C84B6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9CFB43D5AAA4DF3AA6016DFCB806215"/>
        </w:placeholder>
        <w15:appearance w15:val="hidden"/>
      </w:sdtPr>
      <w:sdtEndPr/>
      <w:sdtContent>
        <w:p w:rsidRPr="00ED19F0" w:rsidR="00865E70" w:rsidP="00CC5E73" w:rsidRDefault="00C018FA" w14:paraId="420C84B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344377" w:rsidRDefault="00344377" w14:paraId="420C84BB" w14:textId="77777777"/>
    <w:sectPr w:rsidR="00344377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C84BD" w14:textId="77777777" w:rsidR="0077767B" w:rsidRDefault="0077767B" w:rsidP="000C1CAD">
      <w:pPr>
        <w:spacing w:line="240" w:lineRule="auto"/>
      </w:pPr>
      <w:r>
        <w:separator/>
      </w:r>
    </w:p>
  </w:endnote>
  <w:endnote w:type="continuationSeparator" w:id="0">
    <w:p w14:paraId="420C84BE" w14:textId="77777777" w:rsidR="0077767B" w:rsidRDefault="007776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84C2" w14:textId="40904C26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018F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C84BB" w14:textId="77777777" w:rsidR="0077767B" w:rsidRDefault="0077767B" w:rsidP="000C1CAD">
      <w:pPr>
        <w:spacing w:line="240" w:lineRule="auto"/>
      </w:pPr>
      <w:r>
        <w:separator/>
      </w:r>
    </w:p>
  </w:footnote>
  <w:footnote w:type="continuationSeparator" w:id="0">
    <w:p w14:paraId="420C84BC" w14:textId="77777777" w:rsidR="0077767B" w:rsidRDefault="007776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C018FA" w14:paraId="420C84C0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F73225">
          <w:t>SD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0B5BD0" w:rsidRDefault="00C018FA" w14:paraId="420C84C3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F73225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="00FD05C7" w:rsidP="00283E0F" w:rsidRDefault="00C018FA" w14:paraId="420C84C4" w14:textId="77777777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706645" w:rsidP="00844331" w:rsidRDefault="00C018FA" w14:paraId="420C84C5" w14:textId="77777777">
    <w:pPr>
      <w:pStyle w:val="FSHRub2"/>
      <w:spacing w:before="360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</w:p>
  <w:p w:rsidR="00FD05C7" w:rsidP="00844331" w:rsidRDefault="00C018FA" w14:paraId="420C84C6" w14:textId="77777777">
    <w:pPr>
      <w:pStyle w:val="FSHRub2"/>
      <w:spacing w:before="360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:99</w:t>
        </w:r>
      </w:sdtContent>
    </w:sdt>
  </w:p>
  <w:p w:rsidR="00FD05C7" w:rsidP="00844331" w:rsidRDefault="00C018FA" w14:paraId="420C84C7" w14:textId="77777777">
    <w:pPr>
      <w:pStyle w:val="FSHRub2"/>
      <w:spacing w:before="280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9B6EA2" w14:paraId="420C84C8" w14:textId="39A20AFA">
        <w:pPr>
          <w:pStyle w:val="FSHRub2"/>
        </w:pPr>
        <w:r>
          <w:t>Inför tidsgränser för användandet av språktolk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420C84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73225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1216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5873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4377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0FB7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58FB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421E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740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185"/>
    <w:rsid w:val="006A5CAE"/>
    <w:rsid w:val="006A64C1"/>
    <w:rsid w:val="006B2851"/>
    <w:rsid w:val="006B3D40"/>
    <w:rsid w:val="006B4E46"/>
    <w:rsid w:val="006C1088"/>
    <w:rsid w:val="006C1D9B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6645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767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44331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B6EA2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FCB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16EE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29C2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8FA"/>
    <w:rsid w:val="00C040E9"/>
    <w:rsid w:val="00C07775"/>
    <w:rsid w:val="00C13086"/>
    <w:rsid w:val="00C13168"/>
    <w:rsid w:val="00C14846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5A65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2CE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E73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926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4180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3225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155E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0C84AE"/>
  <w15:chartTrackingRefBased/>
  <w15:docId w15:val="{309DB256-8AE4-4F09-8175-D8BC18F3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84433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4433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844331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844331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84433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84433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4433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4433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44331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4433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4433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4433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4433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4433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4433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4433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4433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4433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4433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4433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4433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4433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4433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4433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84433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4433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4433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4433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4433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4433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44331"/>
  </w:style>
  <w:style w:type="paragraph" w:styleId="Innehll1">
    <w:name w:val="toc 1"/>
    <w:basedOn w:val="Normalutanindragellerluft"/>
    <w:next w:val="Normal"/>
    <w:uiPriority w:val="39"/>
    <w:semiHidden/>
    <w:unhideWhenUsed/>
    <w:rsid w:val="0084433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4433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4433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4433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4433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44331"/>
  </w:style>
  <w:style w:type="paragraph" w:styleId="Innehll7">
    <w:name w:val="toc 7"/>
    <w:basedOn w:val="Rubrik6"/>
    <w:next w:val="Normal"/>
    <w:uiPriority w:val="39"/>
    <w:semiHidden/>
    <w:unhideWhenUsed/>
    <w:rsid w:val="0084433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44331"/>
  </w:style>
  <w:style w:type="paragraph" w:styleId="Innehll9">
    <w:name w:val="toc 9"/>
    <w:basedOn w:val="Innehll8"/>
    <w:next w:val="Normal"/>
    <w:uiPriority w:val="39"/>
    <w:semiHidden/>
    <w:unhideWhenUsed/>
    <w:rsid w:val="0084433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4433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4433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4433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4433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4433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4433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4433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4433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4433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4433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4433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4433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4433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4433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4433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4433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4433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4433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4433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4433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4433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4433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4433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433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433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4433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4433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4433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4433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4433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44331"/>
  </w:style>
  <w:style w:type="paragraph" w:customStyle="1" w:styleId="RubrikSammanf">
    <w:name w:val="RubrikSammanf"/>
    <w:basedOn w:val="Rubrik1"/>
    <w:next w:val="Normal"/>
    <w:uiPriority w:val="3"/>
    <w:semiHidden/>
    <w:rsid w:val="00844331"/>
  </w:style>
  <w:style w:type="paragraph" w:styleId="Sidfot">
    <w:name w:val="footer"/>
    <w:basedOn w:val="Normalutanindragellerluft"/>
    <w:link w:val="SidfotChar"/>
    <w:uiPriority w:val="7"/>
    <w:unhideWhenUsed/>
    <w:rsid w:val="0084433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4433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4433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4433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4433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4433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4433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4433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4433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4433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4433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4433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433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433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443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4433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443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4433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4433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4433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4433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4433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44331"/>
    <w:pPr>
      <w:outlineLvl w:val="9"/>
    </w:pPr>
  </w:style>
  <w:style w:type="paragraph" w:customStyle="1" w:styleId="KantrubrikV">
    <w:name w:val="KantrubrikV"/>
    <w:basedOn w:val="Sidhuvud"/>
    <w:qFormat/>
    <w:rsid w:val="0084433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4433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4433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44331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84433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4433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4433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44331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44331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44331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44331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844331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44331"/>
    <w:pPr>
      <w:ind w:left="720"/>
      <w:contextualSpacing/>
    </w:pPr>
  </w:style>
  <w:style w:type="paragraph" w:customStyle="1" w:styleId="ListaLinje">
    <w:name w:val="ListaLinje"/>
    <w:basedOn w:val="Lista"/>
    <w:qFormat/>
    <w:rsid w:val="00844331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844331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4433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44331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4433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44331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84433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4433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4433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4433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44331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1C0F595CEF48C891BE13C323ED7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CBA33-FD12-41D6-94CC-5AE57CA41240}"/>
      </w:docPartPr>
      <w:docPartBody>
        <w:p w:rsidR="00F66E79" w:rsidRDefault="006C3126">
          <w:pPr>
            <w:pStyle w:val="F51C0F595CEF48C891BE13C323ED78A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9CFB43D5AAA4DF3AA6016DFCB806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44D23-3FDE-4A63-BF25-AF57CDE0FBBE}"/>
      </w:docPartPr>
      <w:docPartBody>
        <w:p w:rsidR="00F66E79" w:rsidRDefault="006C3126">
          <w:pPr>
            <w:pStyle w:val="09CFB43D5AAA4DF3AA6016DFCB80621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26"/>
    <w:rsid w:val="00214E05"/>
    <w:rsid w:val="002B194A"/>
    <w:rsid w:val="00335AFA"/>
    <w:rsid w:val="006C3126"/>
    <w:rsid w:val="00EE18E7"/>
    <w:rsid w:val="00F6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1C0F595CEF48C891BE13C323ED78A4">
    <w:name w:val="F51C0F595CEF48C891BE13C323ED78A4"/>
  </w:style>
  <w:style w:type="paragraph" w:customStyle="1" w:styleId="06ED9FB8C6C54A0189BB41E90035130C">
    <w:name w:val="06ED9FB8C6C54A0189BB41E90035130C"/>
  </w:style>
  <w:style w:type="paragraph" w:customStyle="1" w:styleId="09CFB43D5AAA4DF3AA6016DFCB806215">
    <w:name w:val="09CFB43D5AAA4DF3AA6016DFCB806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7CDEB-E070-43DA-A113-931EA88902AB}"/>
</file>

<file path=customXml/itemProps2.xml><?xml version="1.0" encoding="utf-8"?>
<ds:datastoreItem xmlns:ds="http://schemas.openxmlformats.org/officeDocument/2006/customXml" ds:itemID="{4A486678-FBA6-4C62-BD1F-4F414A531824}"/>
</file>

<file path=customXml/itemProps3.xml><?xml version="1.0" encoding="utf-8"?>
<ds:datastoreItem xmlns:ds="http://schemas.openxmlformats.org/officeDocument/2006/customXml" ds:itemID="{7CDE4D8D-25AE-4FD5-B83C-B41E4C310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1061</Characters>
  <Application>Microsoft Office Word</Application>
  <DocSecurity>0</DocSecurity>
  <Lines>22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Inför tidsgränser för av språktolk</vt:lpstr>
      <vt:lpstr>
      </vt:lpstr>
    </vt:vector>
  </TitlesOfParts>
  <Company>Sveriges riksdag</Company>
  <LinksUpToDate>false</LinksUpToDate>
  <CharactersWithSpaces>1272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