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75B10C" w14:textId="77777777"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447E69" w14:paraId="6038C28F" w14:textId="77777777">
        <w:tc>
          <w:tcPr>
            <w:tcW w:w="9141" w:type="dxa"/>
          </w:tcPr>
          <w:p w14:paraId="6E161537" w14:textId="77777777" w:rsidR="00447E69" w:rsidRDefault="00447E69">
            <w:r>
              <w:t>UTBILDNINGSUTSKOTTET</w:t>
            </w:r>
          </w:p>
        </w:tc>
      </w:tr>
    </w:tbl>
    <w:p w14:paraId="7C8CD138" w14:textId="77777777" w:rsidR="00447E69" w:rsidRDefault="00447E69"/>
    <w:p w14:paraId="4143596A" w14:textId="77777777"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447E69" w14:paraId="4D918BBD" w14:textId="77777777">
        <w:trPr>
          <w:cantSplit/>
          <w:trHeight w:val="742"/>
        </w:trPr>
        <w:tc>
          <w:tcPr>
            <w:tcW w:w="1985" w:type="dxa"/>
          </w:tcPr>
          <w:p w14:paraId="4FCA0BF4" w14:textId="77777777" w:rsidR="00447E69" w:rsidRDefault="00447E69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14:paraId="15395E51" w14:textId="77777777" w:rsidR="00447E69" w:rsidRDefault="00E04650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BD09A6">
              <w:rPr>
                <w:b/>
              </w:rPr>
              <w:t>2</w:t>
            </w:r>
            <w:r w:rsidR="00506F63">
              <w:rPr>
                <w:b/>
              </w:rPr>
              <w:t>2</w:t>
            </w:r>
            <w:r w:rsidR="00E362AB">
              <w:rPr>
                <w:b/>
              </w:rPr>
              <w:t>/2</w:t>
            </w:r>
            <w:r w:rsidR="00506F63">
              <w:rPr>
                <w:b/>
              </w:rPr>
              <w:t>3</w:t>
            </w:r>
            <w:r w:rsidR="00520D71">
              <w:rPr>
                <w:b/>
              </w:rPr>
              <w:t>:</w:t>
            </w:r>
            <w:r w:rsidR="006B1B7A">
              <w:rPr>
                <w:b/>
              </w:rPr>
              <w:t>6</w:t>
            </w:r>
          </w:p>
          <w:p w14:paraId="54E418A0" w14:textId="77777777" w:rsidR="00447E69" w:rsidRDefault="00447E69">
            <w:pPr>
              <w:rPr>
                <w:b/>
              </w:rPr>
            </w:pPr>
          </w:p>
        </w:tc>
      </w:tr>
      <w:tr w:rsidR="00447E69" w14:paraId="760DFED0" w14:textId="77777777">
        <w:tc>
          <w:tcPr>
            <w:tcW w:w="1985" w:type="dxa"/>
          </w:tcPr>
          <w:p w14:paraId="63AAB4CA" w14:textId="77777777" w:rsidR="00447E69" w:rsidRDefault="00447E69">
            <w:r>
              <w:t>DATUM</w:t>
            </w:r>
          </w:p>
        </w:tc>
        <w:tc>
          <w:tcPr>
            <w:tcW w:w="6463" w:type="dxa"/>
          </w:tcPr>
          <w:p w14:paraId="26E68F23" w14:textId="77777777" w:rsidR="00447E69" w:rsidRDefault="00BB7028" w:rsidP="007765ED">
            <w:r>
              <w:t>20</w:t>
            </w:r>
            <w:r w:rsidR="005F0E85">
              <w:t>2</w:t>
            </w:r>
            <w:r w:rsidR="000A167A">
              <w:t>2</w:t>
            </w:r>
            <w:r w:rsidR="00520D71">
              <w:t>-</w:t>
            </w:r>
            <w:r w:rsidR="00995EF8">
              <w:t>10</w:t>
            </w:r>
            <w:r w:rsidR="00520D71">
              <w:t>-</w:t>
            </w:r>
            <w:r w:rsidR="001B5BA4">
              <w:t>2</w:t>
            </w:r>
            <w:r w:rsidR="006B1B7A">
              <w:t>7</w:t>
            </w:r>
          </w:p>
        </w:tc>
      </w:tr>
      <w:tr w:rsidR="00447E69" w14:paraId="1AD722E8" w14:textId="77777777">
        <w:tc>
          <w:tcPr>
            <w:tcW w:w="1985" w:type="dxa"/>
          </w:tcPr>
          <w:p w14:paraId="11F56E3F" w14:textId="77777777" w:rsidR="00447E69" w:rsidRDefault="00447E69">
            <w:r>
              <w:t>TID</w:t>
            </w:r>
          </w:p>
        </w:tc>
        <w:tc>
          <w:tcPr>
            <w:tcW w:w="6463" w:type="dxa"/>
          </w:tcPr>
          <w:p w14:paraId="0F9323F5" w14:textId="77777777" w:rsidR="00447E69" w:rsidRDefault="00995EF8">
            <w:r>
              <w:t>1</w:t>
            </w:r>
            <w:r w:rsidR="006B1B7A">
              <w:t>0</w:t>
            </w:r>
            <w:r w:rsidR="00BF5F58">
              <w:t>:</w:t>
            </w:r>
            <w:r w:rsidR="00B2693D">
              <w:t>00</w:t>
            </w:r>
            <w:r w:rsidR="001B5BA4">
              <w:t>–</w:t>
            </w:r>
            <w:r w:rsidR="00592E9E">
              <w:t>11:25</w:t>
            </w:r>
          </w:p>
        </w:tc>
      </w:tr>
      <w:tr w:rsidR="00447E69" w14:paraId="0993EEDC" w14:textId="77777777">
        <w:tc>
          <w:tcPr>
            <w:tcW w:w="1985" w:type="dxa"/>
          </w:tcPr>
          <w:p w14:paraId="4A62DAE6" w14:textId="77777777" w:rsidR="00447E69" w:rsidRDefault="00CF376E">
            <w:r>
              <w:t>NÄRVARANDE</w:t>
            </w:r>
          </w:p>
        </w:tc>
        <w:tc>
          <w:tcPr>
            <w:tcW w:w="6463" w:type="dxa"/>
          </w:tcPr>
          <w:p w14:paraId="4D74815F" w14:textId="77777777" w:rsidR="00447E69" w:rsidRDefault="00576AFA">
            <w:r>
              <w:t>Se bilaga</w:t>
            </w:r>
            <w:r w:rsidR="00A956F9">
              <w:t xml:space="preserve"> 1</w:t>
            </w:r>
          </w:p>
        </w:tc>
      </w:tr>
    </w:tbl>
    <w:p w14:paraId="0B3F1D21" w14:textId="77777777" w:rsidR="00447E69" w:rsidRDefault="00447E69">
      <w:pPr>
        <w:tabs>
          <w:tab w:val="left" w:pos="1701"/>
        </w:tabs>
        <w:rPr>
          <w:snapToGrid w:val="0"/>
          <w:color w:val="000000"/>
        </w:rPr>
      </w:pPr>
    </w:p>
    <w:p w14:paraId="0F4D3F1A" w14:textId="77777777" w:rsidR="00592E9E" w:rsidRDefault="00592E9E">
      <w:pPr>
        <w:tabs>
          <w:tab w:val="left" w:pos="1701"/>
        </w:tabs>
        <w:rPr>
          <w:snapToGrid w:val="0"/>
          <w:color w:val="000000"/>
        </w:rPr>
      </w:pPr>
    </w:p>
    <w:p w14:paraId="217A8032" w14:textId="77777777" w:rsidR="00592E9E" w:rsidRDefault="00592E9E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4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947"/>
      </w:tblGrid>
      <w:tr w:rsidR="00995EF8" w14:paraId="554C4B80" w14:textId="77777777" w:rsidTr="00B67440">
        <w:tc>
          <w:tcPr>
            <w:tcW w:w="567" w:type="dxa"/>
          </w:tcPr>
          <w:p w14:paraId="7394B708" w14:textId="77777777" w:rsidR="00995EF8" w:rsidRPr="003B4DE8" w:rsidRDefault="00995EF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</w:tcPr>
          <w:p w14:paraId="2B3EA8F1" w14:textId="77777777" w:rsidR="00995EF8" w:rsidRDefault="00995EF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Information från </w:t>
            </w:r>
            <w:r w:rsidR="006B1B7A">
              <w:rPr>
                <w:b/>
                <w:snapToGrid w:val="0"/>
              </w:rPr>
              <w:t>Skolinspektionen</w:t>
            </w:r>
          </w:p>
          <w:p w14:paraId="1DE3E2EB" w14:textId="77777777" w:rsidR="00995EF8" w:rsidRDefault="00995EF8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4A852225" w14:textId="77777777" w:rsidR="00995EF8" w:rsidRPr="00995EF8" w:rsidRDefault="00995EF8">
            <w:pPr>
              <w:tabs>
                <w:tab w:val="left" w:pos="1701"/>
              </w:tabs>
              <w:rPr>
                <w:snapToGrid w:val="0"/>
              </w:rPr>
            </w:pPr>
            <w:r w:rsidRPr="00995EF8">
              <w:rPr>
                <w:snapToGrid w:val="0"/>
              </w:rPr>
              <w:t xml:space="preserve">Generaldirektör </w:t>
            </w:r>
            <w:r w:rsidR="006B1B7A" w:rsidRPr="00D32720">
              <w:t>Helén </w:t>
            </w:r>
            <w:proofErr w:type="spellStart"/>
            <w:r w:rsidR="006B1B7A">
              <w:t>Ängmo</w:t>
            </w:r>
            <w:proofErr w:type="spellEnd"/>
            <w:r>
              <w:rPr>
                <w:snapToGrid w:val="0"/>
              </w:rPr>
              <w:t xml:space="preserve">, biträdd av medarbetare </w:t>
            </w:r>
            <w:r w:rsidRPr="00995EF8">
              <w:rPr>
                <w:snapToGrid w:val="0"/>
              </w:rPr>
              <w:t xml:space="preserve">från </w:t>
            </w:r>
            <w:r w:rsidR="006B1B7A">
              <w:rPr>
                <w:snapToGrid w:val="0"/>
              </w:rPr>
              <w:t>Skolinspektionen</w:t>
            </w:r>
            <w:r>
              <w:rPr>
                <w:snapToGrid w:val="0"/>
              </w:rPr>
              <w:t>,</w:t>
            </w:r>
            <w:r w:rsidRPr="00995EF8">
              <w:rPr>
                <w:snapToGrid w:val="0"/>
              </w:rPr>
              <w:t xml:space="preserve"> informerade om myndighetens verksamhet och om aktuella frågor.</w:t>
            </w:r>
          </w:p>
          <w:p w14:paraId="707BB7EF" w14:textId="77777777" w:rsidR="00995EF8" w:rsidRDefault="00995EF8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447E69" w14:paraId="28FD0539" w14:textId="77777777" w:rsidTr="00B67440">
        <w:tc>
          <w:tcPr>
            <w:tcW w:w="567" w:type="dxa"/>
          </w:tcPr>
          <w:p w14:paraId="6AF95B1E" w14:textId="77777777" w:rsidR="00447E69" w:rsidRPr="003B4DE8" w:rsidRDefault="00447E69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</w:tcPr>
          <w:p w14:paraId="7B298422" w14:textId="77777777" w:rsidR="00447E69" w:rsidRDefault="00F23954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</w:t>
            </w:r>
            <w:r w:rsidR="00447E69">
              <w:rPr>
                <w:b/>
                <w:snapToGrid w:val="0"/>
              </w:rPr>
              <w:t>rotokoll</w:t>
            </w:r>
          </w:p>
          <w:p w14:paraId="02BEFE79" w14:textId="77777777"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  <w:p w14:paraId="74350DA5" w14:textId="77777777" w:rsidR="00447E69" w:rsidRDefault="00F23954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justerade p</w:t>
            </w:r>
            <w:r w:rsidR="00E04650">
              <w:rPr>
                <w:snapToGrid w:val="0"/>
              </w:rPr>
              <w:t>rotokoll 20</w:t>
            </w:r>
            <w:r w:rsidR="002A3434">
              <w:rPr>
                <w:snapToGrid w:val="0"/>
              </w:rPr>
              <w:t>2</w:t>
            </w:r>
            <w:r w:rsidR="00050807">
              <w:rPr>
                <w:snapToGrid w:val="0"/>
              </w:rPr>
              <w:t>2</w:t>
            </w:r>
            <w:r w:rsidR="00267FC1">
              <w:rPr>
                <w:snapToGrid w:val="0"/>
              </w:rPr>
              <w:t>/</w:t>
            </w:r>
            <w:r w:rsidR="00E362AB">
              <w:rPr>
                <w:snapToGrid w:val="0"/>
              </w:rPr>
              <w:t>2</w:t>
            </w:r>
            <w:r w:rsidR="00050807">
              <w:rPr>
                <w:snapToGrid w:val="0"/>
              </w:rPr>
              <w:t>3</w:t>
            </w:r>
            <w:r w:rsidR="00A2367D">
              <w:rPr>
                <w:snapToGrid w:val="0"/>
              </w:rPr>
              <w:t>:</w:t>
            </w:r>
            <w:r w:rsidR="006B1B7A">
              <w:rPr>
                <w:snapToGrid w:val="0"/>
              </w:rPr>
              <w:t>5</w:t>
            </w:r>
            <w:r w:rsidR="00447E69">
              <w:rPr>
                <w:snapToGrid w:val="0"/>
              </w:rPr>
              <w:t>.</w:t>
            </w:r>
          </w:p>
          <w:p w14:paraId="32595ACC" w14:textId="77777777"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1B5BA4" w14:paraId="5F5FB201" w14:textId="77777777" w:rsidTr="00B67440">
        <w:tc>
          <w:tcPr>
            <w:tcW w:w="567" w:type="dxa"/>
          </w:tcPr>
          <w:p w14:paraId="0DBE2FA1" w14:textId="77777777" w:rsidR="001B5BA4" w:rsidRPr="003B4DE8" w:rsidRDefault="001B5BA4" w:rsidP="00605EE1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</w:tcPr>
          <w:p w14:paraId="5435F7BF" w14:textId="77777777" w:rsidR="001B5BA4" w:rsidRDefault="001B5BA4" w:rsidP="00605EE1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Anmälningar</w:t>
            </w:r>
          </w:p>
          <w:p w14:paraId="356E466F" w14:textId="77777777" w:rsidR="001B5BA4" w:rsidRDefault="001B5BA4" w:rsidP="00605EE1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6290E750" w14:textId="77777777" w:rsidR="001B5BA4" w:rsidRDefault="001B5BA4" w:rsidP="00605EE1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Inkomna skrivelser anmäldes enligt bilaga 2.</w:t>
            </w:r>
          </w:p>
          <w:p w14:paraId="6C06E3D7" w14:textId="77777777" w:rsidR="001B5BA4" w:rsidRDefault="001B5BA4" w:rsidP="00605EE1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1B5BA4" w14:paraId="60903FD5" w14:textId="77777777" w:rsidTr="00B67440">
        <w:tc>
          <w:tcPr>
            <w:tcW w:w="567" w:type="dxa"/>
          </w:tcPr>
          <w:p w14:paraId="753CB6CA" w14:textId="77777777" w:rsidR="001B5BA4" w:rsidRPr="003B4DE8" w:rsidRDefault="001B5BA4" w:rsidP="00605EE1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</w:tcPr>
          <w:p w14:paraId="353D48D6" w14:textId="77777777" w:rsidR="001B5BA4" w:rsidRDefault="001B5BA4" w:rsidP="00605EE1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CD461C">
              <w:rPr>
                <w:b/>
                <w:snapToGrid w:val="0"/>
              </w:rPr>
              <w:t>Inkomna EU-dokument</w:t>
            </w:r>
          </w:p>
          <w:p w14:paraId="0B20117D" w14:textId="77777777" w:rsidR="001B5BA4" w:rsidRDefault="001B5BA4" w:rsidP="00605EE1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684B906B" w14:textId="77777777" w:rsidR="001B5BA4" w:rsidRDefault="001B5BA4" w:rsidP="00605EE1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Inkomna EU-dokument anmäldes enligt bilaga 3.</w:t>
            </w:r>
          </w:p>
          <w:p w14:paraId="35F058ED" w14:textId="77777777" w:rsidR="001B5BA4" w:rsidRDefault="001B5BA4" w:rsidP="00605EE1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6B1B7A" w14:paraId="2D638AAA" w14:textId="77777777" w:rsidTr="00B67440">
        <w:tc>
          <w:tcPr>
            <w:tcW w:w="567" w:type="dxa"/>
          </w:tcPr>
          <w:p w14:paraId="18EDB003" w14:textId="77777777" w:rsidR="006B1B7A" w:rsidRPr="003B4DE8" w:rsidRDefault="006B1B7A" w:rsidP="00605EE1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</w:tcPr>
          <w:p w14:paraId="71863090" w14:textId="77777777" w:rsidR="006B1B7A" w:rsidRDefault="006B1B7A" w:rsidP="00605EE1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bCs/>
                <w:color w:val="000000"/>
                <w:szCs w:val="24"/>
              </w:rPr>
              <w:t>EU-planering hösten 2022</w:t>
            </w:r>
            <w:r>
              <w:rPr>
                <w:b/>
                <w:bCs/>
                <w:color w:val="000000"/>
                <w:szCs w:val="24"/>
              </w:rPr>
              <w:br/>
            </w:r>
          </w:p>
          <w:p w14:paraId="4401FD79" w14:textId="77777777" w:rsidR="006B1B7A" w:rsidRPr="006B1B7A" w:rsidRDefault="006B1B7A" w:rsidP="00605EE1">
            <w:pPr>
              <w:tabs>
                <w:tab w:val="left" w:pos="1701"/>
              </w:tabs>
              <w:rPr>
                <w:snapToGrid w:val="0"/>
              </w:rPr>
            </w:pPr>
            <w:r w:rsidRPr="006B1B7A">
              <w:rPr>
                <w:snapToGrid w:val="0"/>
              </w:rPr>
              <w:t>Utskottet tog del av EU-planeringen för hösten 2022</w:t>
            </w:r>
            <w:r w:rsidR="00592E9E">
              <w:rPr>
                <w:snapToGrid w:val="0"/>
              </w:rPr>
              <w:t>.</w:t>
            </w:r>
          </w:p>
          <w:p w14:paraId="1B65D9DC" w14:textId="77777777" w:rsidR="006B1B7A" w:rsidRPr="00CD461C" w:rsidRDefault="006B1B7A" w:rsidP="00605EE1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1B5BA4" w14:paraId="75218EDF" w14:textId="77777777" w:rsidTr="00B67440">
        <w:tc>
          <w:tcPr>
            <w:tcW w:w="567" w:type="dxa"/>
          </w:tcPr>
          <w:p w14:paraId="5ECB6902" w14:textId="77777777" w:rsidR="001B5BA4" w:rsidRPr="003B4DE8" w:rsidRDefault="001B5BA4" w:rsidP="00605EE1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</w:tcPr>
          <w:p w14:paraId="3C8855FB" w14:textId="77777777" w:rsidR="001B5BA4" w:rsidRDefault="006B1B7A" w:rsidP="00605EE1">
            <w:pPr>
              <w:autoSpaceDE w:val="0"/>
              <w:autoSpaceDN w:val="0"/>
              <w:adjustRightInd w:val="0"/>
              <w:textAlignment w:val="center"/>
              <w:rPr>
                <w:b/>
                <w:bCs/>
                <w:color w:val="000000"/>
                <w:szCs w:val="24"/>
              </w:rPr>
            </w:pPr>
            <w:r w:rsidRPr="00190B48">
              <w:rPr>
                <w:b/>
                <w:bCs/>
                <w:color w:val="000000"/>
                <w:szCs w:val="24"/>
              </w:rPr>
              <w:t>Uppföljning av riksdagens tillämpning av subsidiaritetsprincipen</w:t>
            </w:r>
          </w:p>
          <w:p w14:paraId="5557595F" w14:textId="77777777" w:rsidR="006B1B7A" w:rsidRDefault="006B1B7A" w:rsidP="00605EE1">
            <w:pPr>
              <w:autoSpaceDE w:val="0"/>
              <w:autoSpaceDN w:val="0"/>
              <w:adjustRightInd w:val="0"/>
              <w:textAlignment w:val="center"/>
              <w:rPr>
                <w:b/>
                <w:szCs w:val="26"/>
              </w:rPr>
            </w:pPr>
          </w:p>
          <w:p w14:paraId="130C6D87" w14:textId="77777777" w:rsidR="001B5BA4" w:rsidRPr="002D49E0" w:rsidRDefault="001B5BA4" w:rsidP="00605EE1">
            <w:pPr>
              <w:autoSpaceDE w:val="0"/>
              <w:autoSpaceDN w:val="0"/>
              <w:adjustRightInd w:val="0"/>
              <w:textAlignment w:val="center"/>
              <w:rPr>
                <w:szCs w:val="26"/>
              </w:rPr>
            </w:pPr>
            <w:r w:rsidRPr="002D49E0">
              <w:rPr>
                <w:szCs w:val="26"/>
              </w:rPr>
              <w:t xml:space="preserve">Utskottet behandlade fråga om yttrande till </w:t>
            </w:r>
            <w:r w:rsidR="006B1B7A">
              <w:rPr>
                <w:szCs w:val="26"/>
              </w:rPr>
              <w:t>konstitutionsutskottet</w:t>
            </w:r>
            <w:r w:rsidRPr="002D49E0">
              <w:rPr>
                <w:szCs w:val="26"/>
              </w:rPr>
              <w:t xml:space="preserve"> över </w:t>
            </w:r>
            <w:r w:rsidR="006B1B7A">
              <w:rPr>
                <w:szCs w:val="26"/>
              </w:rPr>
              <w:t>u</w:t>
            </w:r>
            <w:r w:rsidR="006B1B7A" w:rsidRPr="006B1B7A">
              <w:rPr>
                <w:szCs w:val="26"/>
              </w:rPr>
              <w:t>ppföljning av riksdagens tillämpning av subsidiaritetsprincipen</w:t>
            </w:r>
            <w:r w:rsidR="006B1B7A">
              <w:rPr>
                <w:szCs w:val="26"/>
              </w:rPr>
              <w:t>.</w:t>
            </w:r>
          </w:p>
          <w:p w14:paraId="5ED2899D" w14:textId="77777777" w:rsidR="001B5BA4" w:rsidRPr="002D49E0" w:rsidRDefault="001B5BA4" w:rsidP="00605EE1">
            <w:pPr>
              <w:autoSpaceDE w:val="0"/>
              <w:autoSpaceDN w:val="0"/>
              <w:adjustRightInd w:val="0"/>
              <w:textAlignment w:val="center"/>
              <w:rPr>
                <w:szCs w:val="26"/>
              </w:rPr>
            </w:pPr>
          </w:p>
          <w:p w14:paraId="4DF6475E" w14:textId="77777777" w:rsidR="001B5BA4" w:rsidRDefault="00592E9E" w:rsidP="006B1B7A">
            <w:pPr>
              <w:tabs>
                <w:tab w:val="left" w:pos="1701"/>
              </w:tabs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Ärendet bordlades.</w:t>
            </w:r>
          </w:p>
          <w:p w14:paraId="7C1CBA3C" w14:textId="77777777" w:rsidR="006B1B7A" w:rsidRDefault="006B1B7A" w:rsidP="006B1B7A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3B4DE8" w14:paraId="0183AD4D" w14:textId="77777777" w:rsidTr="00B67440">
        <w:tc>
          <w:tcPr>
            <w:tcW w:w="567" w:type="dxa"/>
          </w:tcPr>
          <w:p w14:paraId="2373039D" w14:textId="77777777" w:rsidR="003B4DE8" w:rsidRPr="00656420" w:rsidRDefault="003B4DE8" w:rsidP="00CA5431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</w:tcPr>
          <w:p w14:paraId="0E5E6898" w14:textId="77777777" w:rsidR="0040376B" w:rsidRDefault="0040376B" w:rsidP="0040376B">
            <w:pPr>
              <w:widowControl/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Nästa sammanträde</w:t>
            </w:r>
          </w:p>
          <w:p w14:paraId="56DF386E" w14:textId="77777777" w:rsidR="0040376B" w:rsidRDefault="0040376B" w:rsidP="0040376B">
            <w:pPr>
              <w:tabs>
                <w:tab w:val="left" w:pos="1701"/>
              </w:tabs>
              <w:rPr>
                <w:szCs w:val="24"/>
              </w:rPr>
            </w:pPr>
          </w:p>
          <w:p w14:paraId="4C84AA0E" w14:textId="77777777" w:rsidR="003B4DE8" w:rsidRDefault="0040376B" w:rsidP="00F816D5">
            <w:pPr>
              <w:tabs>
                <w:tab w:val="left" w:pos="1701"/>
              </w:tabs>
              <w:rPr>
                <w:szCs w:val="24"/>
              </w:rPr>
            </w:pPr>
            <w:r>
              <w:rPr>
                <w:szCs w:val="24"/>
              </w:rPr>
              <w:t xml:space="preserve">Nästa sammanträde </w:t>
            </w:r>
            <w:r w:rsidR="007765ED">
              <w:rPr>
                <w:szCs w:val="24"/>
              </w:rPr>
              <w:t>äger</w:t>
            </w:r>
            <w:r w:rsidR="00BB7028">
              <w:rPr>
                <w:szCs w:val="24"/>
              </w:rPr>
              <w:t xml:space="preserve"> rum </w:t>
            </w:r>
            <w:r w:rsidR="006B1B7A">
              <w:rPr>
                <w:szCs w:val="24"/>
              </w:rPr>
              <w:t>tisdagen den 8 november</w:t>
            </w:r>
            <w:r w:rsidR="00995EF8">
              <w:rPr>
                <w:szCs w:val="24"/>
              </w:rPr>
              <w:t xml:space="preserve"> </w:t>
            </w:r>
            <w:r w:rsidR="00BB7028">
              <w:rPr>
                <w:szCs w:val="24"/>
              </w:rPr>
              <w:t>20</w:t>
            </w:r>
            <w:r w:rsidR="005F0E85">
              <w:rPr>
                <w:szCs w:val="24"/>
              </w:rPr>
              <w:t>2</w:t>
            </w:r>
            <w:r w:rsidR="000A167A">
              <w:rPr>
                <w:szCs w:val="24"/>
              </w:rPr>
              <w:t>2</w:t>
            </w:r>
            <w:r>
              <w:rPr>
                <w:szCs w:val="24"/>
              </w:rPr>
              <w:t xml:space="preserve"> kl. </w:t>
            </w:r>
            <w:r w:rsidR="00995EF8">
              <w:rPr>
                <w:szCs w:val="24"/>
              </w:rPr>
              <w:t>1</w:t>
            </w:r>
            <w:r w:rsidR="006B1B7A">
              <w:rPr>
                <w:szCs w:val="24"/>
              </w:rPr>
              <w:t>1</w:t>
            </w:r>
            <w:r>
              <w:rPr>
                <w:szCs w:val="24"/>
              </w:rPr>
              <w:t>.00.</w:t>
            </w:r>
          </w:p>
          <w:p w14:paraId="187CA99D" w14:textId="77777777" w:rsidR="00995EF8" w:rsidRDefault="00995EF8" w:rsidP="00F816D5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B67440" w14:paraId="6C5D647F" w14:textId="77777777" w:rsidTr="006B3AA5">
        <w:tc>
          <w:tcPr>
            <w:tcW w:w="7514" w:type="dxa"/>
            <w:gridSpan w:val="2"/>
          </w:tcPr>
          <w:p w14:paraId="339C1E78" w14:textId="77777777" w:rsidR="00B67440" w:rsidRDefault="00B67440" w:rsidP="0040376B">
            <w:pPr>
              <w:widowControl/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</w:p>
          <w:p w14:paraId="07499D9E" w14:textId="77777777" w:rsidR="00B67440" w:rsidRDefault="00B67440" w:rsidP="00B67440">
            <w:pPr>
              <w:tabs>
                <w:tab w:val="left" w:pos="1701"/>
              </w:tabs>
            </w:pPr>
            <w:r>
              <w:t>Vid protokollet</w:t>
            </w:r>
          </w:p>
          <w:p w14:paraId="2E3061F8" w14:textId="77777777" w:rsidR="00592E9E" w:rsidRDefault="00592E9E" w:rsidP="00B67440">
            <w:pPr>
              <w:tabs>
                <w:tab w:val="left" w:pos="1701"/>
              </w:tabs>
            </w:pPr>
          </w:p>
          <w:p w14:paraId="112B45B2" w14:textId="77777777" w:rsidR="00B67440" w:rsidRDefault="00B67440" w:rsidP="00B67440">
            <w:pPr>
              <w:tabs>
                <w:tab w:val="left" w:pos="1701"/>
              </w:tabs>
            </w:pPr>
          </w:p>
          <w:p w14:paraId="441D6A49" w14:textId="77777777" w:rsidR="00B67440" w:rsidRDefault="00B67440" w:rsidP="00B67440">
            <w:pPr>
              <w:tabs>
                <w:tab w:val="left" w:pos="1701"/>
              </w:tabs>
            </w:pPr>
            <w:r>
              <w:t>Lotta Lann</w:t>
            </w:r>
          </w:p>
          <w:p w14:paraId="37833F96" w14:textId="77777777" w:rsidR="00592E9E" w:rsidRDefault="00592E9E" w:rsidP="00B67440">
            <w:pPr>
              <w:tabs>
                <w:tab w:val="left" w:pos="1701"/>
              </w:tabs>
            </w:pPr>
          </w:p>
          <w:p w14:paraId="412B1D2E" w14:textId="77777777" w:rsidR="00B67440" w:rsidRDefault="00B67440" w:rsidP="00B67440">
            <w:pPr>
              <w:tabs>
                <w:tab w:val="left" w:pos="1701"/>
              </w:tabs>
            </w:pPr>
            <w:r w:rsidRPr="00C56172">
              <w:lastRenderedPageBreak/>
              <w:t xml:space="preserve">Justeras </w:t>
            </w:r>
            <w:r>
              <w:t>tisdagen den 8 november 2022</w:t>
            </w:r>
          </w:p>
          <w:p w14:paraId="2E0B56B0" w14:textId="77777777" w:rsidR="00592E9E" w:rsidRDefault="00592E9E" w:rsidP="00B67440">
            <w:pPr>
              <w:tabs>
                <w:tab w:val="left" w:pos="1701"/>
              </w:tabs>
            </w:pPr>
          </w:p>
          <w:p w14:paraId="040963C6" w14:textId="77777777" w:rsidR="00B67440" w:rsidRDefault="00B67440" w:rsidP="00B67440">
            <w:pPr>
              <w:tabs>
                <w:tab w:val="left" w:pos="1701"/>
              </w:tabs>
            </w:pPr>
          </w:p>
          <w:p w14:paraId="7745617E" w14:textId="77777777" w:rsidR="00B67440" w:rsidRDefault="00B67440" w:rsidP="00B67440">
            <w:pPr>
              <w:tabs>
                <w:tab w:val="left" w:pos="1701"/>
              </w:tabs>
            </w:pPr>
            <w:r>
              <w:t>Fredrik Malm</w:t>
            </w:r>
          </w:p>
          <w:p w14:paraId="3BBA1250" w14:textId="77777777" w:rsidR="00B67440" w:rsidRDefault="00B67440" w:rsidP="0040376B">
            <w:pPr>
              <w:widowControl/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</w:p>
        </w:tc>
      </w:tr>
    </w:tbl>
    <w:p w14:paraId="55E54962" w14:textId="77777777" w:rsidR="00B67440" w:rsidRDefault="00B67440"/>
    <w:p w14:paraId="583D0825" w14:textId="77777777" w:rsidR="00B67440" w:rsidRDefault="00B67440">
      <w:pPr>
        <w:widowControl/>
      </w:pPr>
      <w:r>
        <w:br w:type="page"/>
      </w:r>
    </w:p>
    <w:tbl>
      <w:tblPr>
        <w:tblW w:w="864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13"/>
        <w:gridCol w:w="45"/>
        <w:gridCol w:w="27"/>
        <w:gridCol w:w="329"/>
        <w:gridCol w:w="356"/>
        <w:gridCol w:w="356"/>
        <w:gridCol w:w="356"/>
        <w:gridCol w:w="356"/>
        <w:gridCol w:w="356"/>
        <w:gridCol w:w="356"/>
        <w:gridCol w:w="356"/>
        <w:gridCol w:w="356"/>
        <w:gridCol w:w="225"/>
        <w:gridCol w:w="131"/>
        <w:gridCol w:w="356"/>
        <w:gridCol w:w="356"/>
        <w:gridCol w:w="356"/>
        <w:gridCol w:w="357"/>
      </w:tblGrid>
      <w:tr w:rsidR="00822AF4" w14:paraId="0F6B344F" w14:textId="77777777" w:rsidTr="00B67440">
        <w:tc>
          <w:tcPr>
            <w:tcW w:w="3685" w:type="dxa"/>
            <w:gridSpan w:val="3"/>
          </w:tcPr>
          <w:p w14:paraId="386E6196" w14:textId="77777777" w:rsidR="00822AF4" w:rsidRDefault="00822AF4" w:rsidP="007A14AA">
            <w:pPr>
              <w:tabs>
                <w:tab w:val="left" w:pos="1276"/>
              </w:tabs>
            </w:pPr>
            <w:r>
              <w:lastRenderedPageBreak/>
              <w:t>UTBILDNINGSUTSKOTTET</w:t>
            </w:r>
          </w:p>
        </w:tc>
        <w:tc>
          <w:tcPr>
            <w:tcW w:w="3402" w:type="dxa"/>
            <w:gridSpan w:val="10"/>
          </w:tcPr>
          <w:p w14:paraId="7DA291C7" w14:textId="77777777" w:rsidR="00822AF4" w:rsidRPr="0013107A" w:rsidRDefault="00822AF4" w:rsidP="007A14AA">
            <w:pPr>
              <w:tabs>
                <w:tab w:val="left" w:pos="1276"/>
              </w:tabs>
              <w:rPr>
                <w:b/>
              </w:rPr>
            </w:pPr>
            <w:r w:rsidRPr="0013107A">
              <w:rPr>
                <w:b/>
              </w:rPr>
              <w:t>NÄRVAROFÖRTECKNING</w:t>
            </w:r>
          </w:p>
        </w:tc>
        <w:tc>
          <w:tcPr>
            <w:tcW w:w="1556" w:type="dxa"/>
            <w:gridSpan w:val="5"/>
          </w:tcPr>
          <w:p w14:paraId="60BF7AC6" w14:textId="77777777" w:rsidR="00822AF4" w:rsidRDefault="00822AF4" w:rsidP="007A14AA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Bilaga 1</w:t>
            </w:r>
          </w:p>
          <w:p w14:paraId="2CD5E4F5" w14:textId="77777777" w:rsidR="00822AF4" w:rsidRPr="00DB43E0" w:rsidRDefault="00822AF4" w:rsidP="007A14AA">
            <w:pPr>
              <w:tabs>
                <w:tab w:val="left" w:pos="1276"/>
              </w:tabs>
            </w:pPr>
            <w:r w:rsidRPr="00DB43E0">
              <w:t>till protokoll</w:t>
            </w:r>
          </w:p>
          <w:p w14:paraId="24BD5B7B" w14:textId="77777777" w:rsidR="00822AF4" w:rsidRPr="00310016" w:rsidRDefault="00822AF4" w:rsidP="007A14AA">
            <w:pPr>
              <w:tabs>
                <w:tab w:val="left" w:pos="1276"/>
              </w:tabs>
              <w:rPr>
                <w:b/>
              </w:rPr>
            </w:pPr>
            <w:r w:rsidRPr="00DB43E0">
              <w:t>202</w:t>
            </w:r>
            <w:r>
              <w:t>2</w:t>
            </w:r>
            <w:r w:rsidRPr="00DB43E0">
              <w:t>/2</w:t>
            </w:r>
            <w:r>
              <w:t>3</w:t>
            </w:r>
            <w:r w:rsidR="00995EF8">
              <w:t>:</w:t>
            </w:r>
            <w:r w:rsidR="006B1B7A">
              <w:t>6</w:t>
            </w:r>
          </w:p>
        </w:tc>
      </w:tr>
      <w:tr w:rsidR="00822AF4" w14:paraId="7FA245AA" w14:textId="77777777" w:rsidTr="00B67440">
        <w:tc>
          <w:tcPr>
            <w:tcW w:w="3685" w:type="dxa"/>
            <w:gridSpan w:val="3"/>
          </w:tcPr>
          <w:p w14:paraId="1EC27E23" w14:textId="77777777" w:rsidR="00822AF4" w:rsidRDefault="00822AF4" w:rsidP="007A14AA">
            <w:pPr>
              <w:tabs>
                <w:tab w:val="left" w:pos="1276"/>
              </w:tabs>
            </w:pPr>
          </w:p>
        </w:tc>
        <w:tc>
          <w:tcPr>
            <w:tcW w:w="3402" w:type="dxa"/>
            <w:gridSpan w:val="10"/>
          </w:tcPr>
          <w:p w14:paraId="266DCA7A" w14:textId="77777777" w:rsidR="00822AF4" w:rsidRPr="00310016" w:rsidRDefault="00822AF4" w:rsidP="007A14AA">
            <w:pPr>
              <w:tabs>
                <w:tab w:val="left" w:pos="1276"/>
              </w:tabs>
            </w:pPr>
          </w:p>
        </w:tc>
        <w:tc>
          <w:tcPr>
            <w:tcW w:w="1556" w:type="dxa"/>
            <w:gridSpan w:val="5"/>
          </w:tcPr>
          <w:p w14:paraId="5CFD61EA" w14:textId="77777777" w:rsidR="00822AF4" w:rsidRDefault="00822AF4" w:rsidP="007A14AA">
            <w:pPr>
              <w:tabs>
                <w:tab w:val="left" w:pos="1276"/>
              </w:tabs>
              <w:rPr>
                <w:b/>
              </w:rPr>
            </w:pPr>
          </w:p>
        </w:tc>
      </w:tr>
      <w:tr w:rsidR="00822AF4" w14:paraId="71BF86D8" w14:textId="77777777" w:rsidTr="00B67440">
        <w:trPr>
          <w:cantSplit/>
        </w:trPr>
        <w:tc>
          <w:tcPr>
            <w:tcW w:w="3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78E0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F0ABB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r w:rsidR="00592E9E">
              <w:rPr>
                <w:sz w:val="22"/>
              </w:rPr>
              <w:t>1–7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93B8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6DFAB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839A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08F9E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68409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832F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622C7C2D" w14:textId="77777777" w:rsidTr="00B67440">
        <w:tc>
          <w:tcPr>
            <w:tcW w:w="3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4FE4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BC0D0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DF0C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B1DE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7A47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4DA99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F2A5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B93A6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17A1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5E94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2F44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1399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AC60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C87B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6E2FC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</w:tr>
      <w:tr w:rsidR="00822AF4" w14:paraId="4A73011B" w14:textId="77777777" w:rsidTr="00B67440">
        <w:tc>
          <w:tcPr>
            <w:tcW w:w="3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4A6B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9D52B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AF6D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C976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A446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0184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FF963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16C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250BB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0284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604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06B1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189C6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34255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88FD8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811C9" w14:paraId="187F1E3E" w14:textId="77777777" w:rsidTr="00B67440">
        <w:tc>
          <w:tcPr>
            <w:tcW w:w="3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FE3EAD" w14:textId="77777777" w:rsidR="000811C9" w:rsidRPr="00C145F4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Fredrik Malm (L), </w:t>
            </w:r>
            <w:r w:rsidRPr="00C145F4">
              <w:rPr>
                <w:i/>
                <w:sz w:val="22"/>
                <w:szCs w:val="22"/>
              </w:rPr>
              <w:t>ordförande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752D6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F18301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B9E19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2CEBBD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5C9683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70C2A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6A624D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A02E9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5E5D71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385C1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9EFE73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946A9A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A7434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8DC10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811C9" w14:paraId="5D19140B" w14:textId="77777777" w:rsidTr="00B67440">
        <w:tc>
          <w:tcPr>
            <w:tcW w:w="3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7EE7D" w14:textId="77777777" w:rsidR="000811C9" w:rsidRPr="00C145F4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Åsa Westlund (S), </w:t>
            </w:r>
            <w:r w:rsidRPr="00C145F4">
              <w:rPr>
                <w:i/>
                <w:sz w:val="22"/>
                <w:szCs w:val="22"/>
              </w:rPr>
              <w:t>vice</w:t>
            </w:r>
            <w:r>
              <w:rPr>
                <w:i/>
                <w:sz w:val="22"/>
                <w:szCs w:val="22"/>
              </w:rPr>
              <w:t xml:space="preserve"> </w:t>
            </w:r>
            <w:r w:rsidRPr="00C145F4">
              <w:rPr>
                <w:i/>
                <w:sz w:val="22"/>
                <w:szCs w:val="22"/>
              </w:rPr>
              <w:t>ordförande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51391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0C7991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08BFD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73A5B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69FE9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6161DF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472A3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ED41E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7C7B50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35B90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CA9A9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59D07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5C6D8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7A3A3E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811C9" w14:paraId="676A11CE" w14:textId="77777777" w:rsidTr="00B67440">
        <w:tc>
          <w:tcPr>
            <w:tcW w:w="3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2DAB1" w14:textId="77777777" w:rsidR="000811C9" w:rsidRPr="00C145F4" w:rsidRDefault="000811C9" w:rsidP="000811C9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Patrick Reslow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C72F9" w14:textId="77777777" w:rsidR="000811C9" w:rsidRDefault="000811C9" w:rsidP="000811C9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3768D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7CCA0" w14:textId="77777777" w:rsidR="000811C9" w:rsidRDefault="000811C9" w:rsidP="000811C9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E1E1F4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62096" w14:textId="77777777" w:rsidR="000811C9" w:rsidRDefault="000811C9" w:rsidP="000811C9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3CF742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64D82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84659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EFA12C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06CA7B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2C50B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9E3AA6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CAB54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8571C3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811C9" w:rsidRPr="00001172" w14:paraId="708903A2" w14:textId="77777777" w:rsidTr="00B67440">
        <w:tc>
          <w:tcPr>
            <w:tcW w:w="3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A03D5" w14:textId="77777777" w:rsidR="000811C9" w:rsidRPr="00C145F4" w:rsidRDefault="000811C9" w:rsidP="000811C9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Josefin Malmqvist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B1EB6E" w14:textId="77777777" w:rsidR="000811C9" w:rsidRDefault="000811C9" w:rsidP="000811C9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1A7E9" w14:textId="77777777" w:rsidR="000811C9" w:rsidRPr="00001172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38463" w14:textId="77777777" w:rsidR="000811C9" w:rsidRDefault="000811C9" w:rsidP="000811C9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AB5A3" w14:textId="77777777" w:rsidR="000811C9" w:rsidRPr="00001172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708BB" w14:textId="77777777" w:rsidR="000811C9" w:rsidRDefault="000811C9" w:rsidP="000811C9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6B198" w14:textId="77777777" w:rsidR="000811C9" w:rsidRPr="00001172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7EEE2" w14:textId="77777777" w:rsidR="000811C9" w:rsidRPr="00001172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1425B2" w14:textId="77777777" w:rsidR="000811C9" w:rsidRPr="00001172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71673" w14:textId="77777777" w:rsidR="000811C9" w:rsidRPr="00001172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250C1F" w14:textId="77777777" w:rsidR="000811C9" w:rsidRPr="00001172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4EF301" w14:textId="77777777" w:rsidR="000811C9" w:rsidRPr="00001172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D3CDD" w14:textId="77777777" w:rsidR="000811C9" w:rsidRPr="00001172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4B969" w14:textId="77777777" w:rsidR="000811C9" w:rsidRPr="00001172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9C3CB" w14:textId="77777777" w:rsidR="000811C9" w:rsidRPr="00001172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811C9" w:rsidRPr="00EC27A5" w14:paraId="79C3E955" w14:textId="77777777" w:rsidTr="00B67440">
        <w:tc>
          <w:tcPr>
            <w:tcW w:w="3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D433B" w14:textId="77777777" w:rsidR="000811C9" w:rsidRPr="00C145F4" w:rsidRDefault="000811C9" w:rsidP="000811C9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Linus Sköld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8FF22" w14:textId="77777777" w:rsidR="000811C9" w:rsidRDefault="000811C9" w:rsidP="000811C9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086E0" w14:textId="77777777" w:rsidR="000811C9" w:rsidRPr="00EC27A5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3432C" w14:textId="77777777" w:rsidR="000811C9" w:rsidRDefault="000811C9" w:rsidP="000811C9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84DC4F" w14:textId="77777777" w:rsidR="000811C9" w:rsidRPr="00EC27A5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476B3" w14:textId="77777777" w:rsidR="000811C9" w:rsidRDefault="000811C9" w:rsidP="000811C9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A8D1D" w14:textId="77777777" w:rsidR="000811C9" w:rsidRPr="00EC27A5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47471" w14:textId="77777777" w:rsidR="000811C9" w:rsidRPr="00EC27A5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C3E3E6" w14:textId="77777777" w:rsidR="000811C9" w:rsidRPr="00EC27A5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0AC805" w14:textId="77777777" w:rsidR="000811C9" w:rsidRPr="00EC27A5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A83D02" w14:textId="77777777" w:rsidR="000811C9" w:rsidRPr="00EC27A5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963B9" w14:textId="77777777" w:rsidR="000811C9" w:rsidRPr="00EC27A5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B37C8F" w14:textId="77777777" w:rsidR="000811C9" w:rsidRPr="00EC27A5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E5750" w14:textId="77777777" w:rsidR="000811C9" w:rsidRPr="00EC27A5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2857F9" w14:textId="77777777" w:rsidR="000811C9" w:rsidRPr="00EC27A5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811C9" w:rsidRPr="00EC27A5" w14:paraId="1B187E6F" w14:textId="77777777" w:rsidTr="00B67440">
        <w:tc>
          <w:tcPr>
            <w:tcW w:w="3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B6813" w14:textId="77777777" w:rsidR="000811C9" w:rsidRPr="00C145F4" w:rsidRDefault="000811C9" w:rsidP="000811C9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Robert Stenkvist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48707" w14:textId="77777777" w:rsidR="000811C9" w:rsidRDefault="000811C9" w:rsidP="000811C9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D0790" w14:textId="77777777" w:rsidR="000811C9" w:rsidRPr="00EC27A5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7E7FF" w14:textId="77777777" w:rsidR="000811C9" w:rsidRDefault="000811C9" w:rsidP="000811C9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DBDC75" w14:textId="77777777" w:rsidR="000811C9" w:rsidRPr="00EC27A5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A53E88" w14:textId="77777777" w:rsidR="000811C9" w:rsidRDefault="000811C9" w:rsidP="000811C9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CD2ED" w14:textId="77777777" w:rsidR="000811C9" w:rsidRPr="00EC27A5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4C11E" w14:textId="77777777" w:rsidR="000811C9" w:rsidRPr="00EC27A5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14867" w14:textId="77777777" w:rsidR="000811C9" w:rsidRPr="00EC27A5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39394" w14:textId="77777777" w:rsidR="000811C9" w:rsidRPr="00EC27A5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C1476C" w14:textId="77777777" w:rsidR="000811C9" w:rsidRPr="00EC27A5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DA59F" w14:textId="77777777" w:rsidR="000811C9" w:rsidRPr="00EC27A5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77EC2" w14:textId="77777777" w:rsidR="000811C9" w:rsidRPr="00EC27A5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6A295" w14:textId="77777777" w:rsidR="000811C9" w:rsidRPr="00EC27A5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07FA42" w14:textId="77777777" w:rsidR="000811C9" w:rsidRPr="00EC27A5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811C9" w:rsidRPr="00EC27A5" w14:paraId="3C3FCD61" w14:textId="77777777" w:rsidTr="00B67440">
        <w:tc>
          <w:tcPr>
            <w:tcW w:w="3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7349B" w14:textId="77777777" w:rsidR="000811C9" w:rsidRPr="00C145F4" w:rsidRDefault="000811C9" w:rsidP="000811C9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Caroline Helmersson Olsson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9CE57" w14:textId="77777777" w:rsidR="000811C9" w:rsidRDefault="000811C9" w:rsidP="000811C9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DA3A3" w14:textId="77777777" w:rsidR="000811C9" w:rsidRPr="00EC27A5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BA1B9" w14:textId="77777777" w:rsidR="000811C9" w:rsidRDefault="000811C9" w:rsidP="000811C9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17F333" w14:textId="77777777" w:rsidR="000811C9" w:rsidRPr="00EC27A5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D9BFD1" w14:textId="77777777" w:rsidR="000811C9" w:rsidRDefault="000811C9" w:rsidP="000811C9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0C265" w14:textId="77777777" w:rsidR="000811C9" w:rsidRPr="00EC27A5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E4DC4" w14:textId="77777777" w:rsidR="000811C9" w:rsidRPr="00EC27A5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0A5770" w14:textId="77777777" w:rsidR="000811C9" w:rsidRPr="00EC27A5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91837" w14:textId="77777777" w:rsidR="000811C9" w:rsidRPr="00EC27A5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B2B61E" w14:textId="77777777" w:rsidR="000811C9" w:rsidRPr="00EC27A5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18953" w14:textId="77777777" w:rsidR="000811C9" w:rsidRPr="00EC27A5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FDE242" w14:textId="77777777" w:rsidR="000811C9" w:rsidRPr="00EC27A5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DE527" w14:textId="77777777" w:rsidR="000811C9" w:rsidRPr="00EC27A5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CE7A8" w14:textId="77777777" w:rsidR="000811C9" w:rsidRPr="00EC27A5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811C9" w14:paraId="7EB9FEB4" w14:textId="77777777" w:rsidTr="00B67440">
        <w:tc>
          <w:tcPr>
            <w:tcW w:w="3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6E8AA" w14:textId="77777777" w:rsidR="000811C9" w:rsidRPr="00C145F4" w:rsidRDefault="000811C9" w:rsidP="000811C9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Noria Manouchi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8A735" w14:textId="77777777" w:rsidR="000811C9" w:rsidRDefault="000811C9" w:rsidP="000811C9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39A5D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589CD" w14:textId="77777777" w:rsidR="000811C9" w:rsidRDefault="000811C9" w:rsidP="000811C9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430CD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90F7B5" w14:textId="77777777" w:rsidR="000811C9" w:rsidRDefault="000811C9" w:rsidP="000811C9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7BB411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7DDCC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4AB0E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E33106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C6D3F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580153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7954F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67CE77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8921C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811C9" w14:paraId="5A8AA13A" w14:textId="77777777" w:rsidTr="00B67440">
        <w:tc>
          <w:tcPr>
            <w:tcW w:w="3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D4AFB" w14:textId="77777777" w:rsidR="000811C9" w:rsidRPr="00C145F4" w:rsidRDefault="000811C9" w:rsidP="000811C9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Mats Wiking (S) 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2684F" w14:textId="77777777" w:rsidR="000811C9" w:rsidRDefault="000811C9" w:rsidP="000811C9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87277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C4247" w14:textId="77777777" w:rsidR="000811C9" w:rsidRDefault="000811C9" w:rsidP="000811C9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E79229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EE5BF" w14:textId="77777777" w:rsidR="000811C9" w:rsidRDefault="000811C9" w:rsidP="000811C9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0825E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6098C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8F894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532DC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D0DBE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851A8C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8559C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9191D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54667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811C9" w14:paraId="7D63042B" w14:textId="77777777" w:rsidTr="00B67440">
        <w:tc>
          <w:tcPr>
            <w:tcW w:w="3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816AC" w14:textId="77777777" w:rsidR="000811C9" w:rsidRPr="00C145F4" w:rsidRDefault="000811C9" w:rsidP="000811C9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Jörgen Gr</w:t>
            </w:r>
            <w:r>
              <w:rPr>
                <w:sz w:val="22"/>
                <w:szCs w:val="22"/>
              </w:rPr>
              <w:t>u</w:t>
            </w:r>
            <w:r w:rsidRPr="00C145F4">
              <w:rPr>
                <w:sz w:val="22"/>
                <w:szCs w:val="22"/>
              </w:rPr>
              <w:t>bb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A8DD7" w14:textId="77777777" w:rsidR="000811C9" w:rsidRDefault="000811C9" w:rsidP="000811C9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D04446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82318" w14:textId="77777777" w:rsidR="000811C9" w:rsidRDefault="000811C9" w:rsidP="000811C9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C73E9D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B9E048" w14:textId="77777777" w:rsidR="000811C9" w:rsidRDefault="000811C9" w:rsidP="000811C9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DFC6E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9CC5F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922C22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3E31A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C329D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E8688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0BCC8C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2F917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AC638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811C9" w14:paraId="5A6D68FD" w14:textId="77777777" w:rsidTr="00B67440">
        <w:tc>
          <w:tcPr>
            <w:tcW w:w="3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3DDCE" w14:textId="77777777" w:rsidR="000811C9" w:rsidRPr="00C145F4" w:rsidRDefault="000811C9" w:rsidP="000811C9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Aylin Fazelian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10F29" w14:textId="77777777" w:rsidR="000811C9" w:rsidRDefault="000811C9" w:rsidP="000811C9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F843F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10B07" w14:textId="77777777" w:rsidR="000811C9" w:rsidRDefault="000811C9" w:rsidP="000811C9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0D07B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AC1DC" w14:textId="77777777" w:rsidR="000811C9" w:rsidRDefault="000811C9" w:rsidP="000811C9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BD582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7ACC18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495D3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24A914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772D9E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DFFF0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F03F48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B85D42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DE9E58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811C9" w14:paraId="7D9721BE" w14:textId="77777777" w:rsidTr="00B67440">
        <w:tc>
          <w:tcPr>
            <w:tcW w:w="3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195A4" w14:textId="77777777" w:rsidR="000811C9" w:rsidRPr="00C145F4" w:rsidRDefault="000811C9" w:rsidP="000811C9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Jesper Skalberg Karlsson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68559" w14:textId="77777777" w:rsidR="000811C9" w:rsidRDefault="000811C9" w:rsidP="000811C9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6A031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C511D" w14:textId="77777777" w:rsidR="000811C9" w:rsidRDefault="000811C9" w:rsidP="000811C9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0B328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85D568" w14:textId="77777777" w:rsidR="000811C9" w:rsidRDefault="000811C9" w:rsidP="000811C9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8C262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60E01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4257D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F002E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6C167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633FA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4FA6C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780423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372C7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811C9" w14:paraId="369D7433" w14:textId="77777777" w:rsidTr="00B67440">
        <w:tc>
          <w:tcPr>
            <w:tcW w:w="3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67421" w14:textId="77777777" w:rsidR="000811C9" w:rsidRPr="00C145F4" w:rsidRDefault="000811C9" w:rsidP="000811C9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Daniel Riazat 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1E470" w14:textId="77777777" w:rsidR="000811C9" w:rsidRDefault="00B67440" w:rsidP="000811C9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357D59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67F18" w14:textId="77777777" w:rsidR="000811C9" w:rsidRDefault="000811C9" w:rsidP="000811C9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6ABAA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45A9F" w14:textId="77777777" w:rsidR="000811C9" w:rsidRDefault="000811C9" w:rsidP="000811C9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552A4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D01EFD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1BFB5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44D9B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21EC2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2BE16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32203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CCCFF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B10870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811C9" w14:paraId="5069833E" w14:textId="77777777" w:rsidTr="00B67440">
        <w:tc>
          <w:tcPr>
            <w:tcW w:w="3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7F9541" w14:textId="77777777" w:rsidR="000811C9" w:rsidRPr="00C145F4" w:rsidRDefault="000811C9" w:rsidP="000811C9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Christian Carlsson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DB874" w14:textId="77777777" w:rsidR="000811C9" w:rsidRDefault="000811C9" w:rsidP="000811C9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A0BD0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403F4" w14:textId="77777777" w:rsidR="000811C9" w:rsidRDefault="000811C9" w:rsidP="000811C9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A875DE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E9167" w14:textId="77777777" w:rsidR="000811C9" w:rsidRDefault="000811C9" w:rsidP="000811C9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CE864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CC4B93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C1B00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4853F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8AF35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65EB2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B8F5B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774D8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A53B1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811C9" w14:paraId="15F22291" w14:textId="77777777" w:rsidTr="00B67440">
        <w:tc>
          <w:tcPr>
            <w:tcW w:w="3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CC879" w14:textId="77777777" w:rsidR="000811C9" w:rsidRPr="00C145F4" w:rsidRDefault="000811C9" w:rsidP="000811C9">
            <w:pPr>
              <w:rPr>
                <w:sz w:val="22"/>
                <w:szCs w:val="22"/>
              </w:rPr>
            </w:pPr>
            <w:proofErr w:type="spellStart"/>
            <w:r w:rsidRPr="00C145F4">
              <w:rPr>
                <w:sz w:val="22"/>
                <w:szCs w:val="22"/>
              </w:rPr>
              <w:t>Muharrem</w:t>
            </w:r>
            <w:proofErr w:type="spellEnd"/>
            <w:r w:rsidRPr="00C145F4">
              <w:rPr>
                <w:sz w:val="22"/>
                <w:szCs w:val="22"/>
              </w:rPr>
              <w:t xml:space="preserve"> </w:t>
            </w:r>
            <w:proofErr w:type="spellStart"/>
            <w:r w:rsidRPr="00C145F4">
              <w:rPr>
                <w:sz w:val="22"/>
                <w:szCs w:val="22"/>
              </w:rPr>
              <w:t>Demirok</w:t>
            </w:r>
            <w:proofErr w:type="spellEnd"/>
            <w:r w:rsidRPr="00C145F4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3B9D4" w14:textId="77777777" w:rsidR="000811C9" w:rsidRDefault="000811C9" w:rsidP="000811C9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CB4D6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B23FC6" w14:textId="77777777" w:rsidR="000811C9" w:rsidRDefault="000811C9" w:rsidP="000811C9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56B18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A3B3B" w14:textId="77777777" w:rsidR="000811C9" w:rsidRDefault="000811C9" w:rsidP="000811C9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F1329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EE5BC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02EF7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6B97C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69858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5F610D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B1DF2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887CF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5EE133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811C9" w14:paraId="741F0709" w14:textId="77777777" w:rsidTr="00B67440">
        <w:tc>
          <w:tcPr>
            <w:tcW w:w="3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4E1A2" w14:textId="77777777" w:rsidR="000811C9" w:rsidRPr="00C145F4" w:rsidRDefault="000811C9" w:rsidP="000811C9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Anders </w:t>
            </w:r>
            <w:proofErr w:type="spellStart"/>
            <w:r w:rsidRPr="00C145F4">
              <w:rPr>
                <w:sz w:val="22"/>
                <w:szCs w:val="22"/>
              </w:rPr>
              <w:t>Alftberg</w:t>
            </w:r>
            <w:proofErr w:type="spellEnd"/>
            <w:r w:rsidRPr="00C145F4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F0A5DE" w14:textId="77777777" w:rsidR="000811C9" w:rsidRDefault="000811C9" w:rsidP="000811C9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82153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C32160" w14:textId="77777777" w:rsidR="000811C9" w:rsidRDefault="000811C9" w:rsidP="000811C9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450DE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F2B31" w14:textId="77777777" w:rsidR="000811C9" w:rsidRDefault="000811C9" w:rsidP="000811C9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8C8C6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AB22D5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4031F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88984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04AD7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41BA8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5D81D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40D9CD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084AF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811C9" w14:paraId="46CD60C0" w14:textId="77777777" w:rsidTr="00B67440">
        <w:tc>
          <w:tcPr>
            <w:tcW w:w="3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5DDFD3" w14:textId="77777777" w:rsidR="000811C9" w:rsidRPr="00C145F4" w:rsidRDefault="000811C9" w:rsidP="000811C9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Camilla Hansén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08FB8" w14:textId="77777777" w:rsidR="000811C9" w:rsidRDefault="000811C9" w:rsidP="000811C9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67F87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73748" w14:textId="77777777" w:rsidR="000811C9" w:rsidRDefault="000811C9" w:rsidP="000811C9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0ABCF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BF832" w14:textId="77777777" w:rsidR="000811C9" w:rsidRDefault="000811C9" w:rsidP="000811C9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D6164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EE2142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E920E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5FBF3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F8373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2BB73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E2177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6A147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612D6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811C9" w14:paraId="3AB3788E" w14:textId="77777777" w:rsidTr="00B67440">
        <w:tc>
          <w:tcPr>
            <w:tcW w:w="3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58AC1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</w:p>
          <w:p w14:paraId="7FA8E241" w14:textId="77777777" w:rsidR="000811C9" w:rsidRPr="003D41A2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CD725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65FE9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A53B2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9BCA4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6A57D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771F1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CB19F8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01CC2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BF3E7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8ABF4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96A9D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BBAA4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83E27E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4EF77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811C9" w14:paraId="2C9A5960" w14:textId="77777777" w:rsidTr="00B67440">
        <w:tc>
          <w:tcPr>
            <w:tcW w:w="3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4AEA3" w14:textId="77777777" w:rsidR="000811C9" w:rsidRPr="00C145F4" w:rsidRDefault="000811C9" w:rsidP="000811C9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Victoria </w:t>
            </w:r>
            <w:proofErr w:type="spellStart"/>
            <w:r w:rsidRPr="00C145F4">
              <w:rPr>
                <w:sz w:val="22"/>
                <w:szCs w:val="22"/>
              </w:rPr>
              <w:t>Tiblom</w:t>
            </w:r>
            <w:proofErr w:type="spellEnd"/>
            <w:r w:rsidRPr="00C145F4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C6EE5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70C34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BE587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91668E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180877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97D85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12B50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7674A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269D0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20190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32E993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77FCC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2E9551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326F5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811C9" w:rsidRPr="009E1FCA" w14:paraId="4DADBA98" w14:textId="77777777" w:rsidTr="00B67440">
        <w:tc>
          <w:tcPr>
            <w:tcW w:w="3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37F95" w14:textId="77777777" w:rsidR="000811C9" w:rsidRPr="00C145F4" w:rsidRDefault="000811C9" w:rsidP="000811C9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Rose-Marie Carlsson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24A73" w14:textId="77777777" w:rsidR="000811C9" w:rsidRPr="009E1FCA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EF705" w14:textId="77777777" w:rsidR="000811C9" w:rsidRPr="009E1FCA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3B1B" w14:textId="77777777" w:rsidR="000811C9" w:rsidRPr="009E1FCA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934ECE" w14:textId="77777777" w:rsidR="000811C9" w:rsidRPr="009E1FCA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30010" w14:textId="77777777" w:rsidR="000811C9" w:rsidRPr="009E1FCA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64DBD" w14:textId="77777777" w:rsidR="000811C9" w:rsidRPr="009E1FCA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12306" w14:textId="77777777" w:rsidR="000811C9" w:rsidRPr="009E1FCA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699571" w14:textId="77777777" w:rsidR="000811C9" w:rsidRPr="009E1FCA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96D7FC" w14:textId="77777777" w:rsidR="000811C9" w:rsidRPr="009E1FCA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8A069" w14:textId="77777777" w:rsidR="000811C9" w:rsidRPr="009E1FCA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5EA905" w14:textId="77777777" w:rsidR="000811C9" w:rsidRPr="009E1FCA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70C98" w14:textId="77777777" w:rsidR="000811C9" w:rsidRPr="009E1FCA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AECA7" w14:textId="77777777" w:rsidR="000811C9" w:rsidRPr="009E1FCA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57672" w14:textId="77777777" w:rsidR="000811C9" w:rsidRPr="009E1FCA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0811C9" w:rsidRPr="009E1FCA" w14:paraId="30B26ED4" w14:textId="77777777" w:rsidTr="00B67440">
        <w:tc>
          <w:tcPr>
            <w:tcW w:w="3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DC487D" w14:textId="77777777" w:rsidR="000811C9" w:rsidRPr="00C145F4" w:rsidRDefault="000811C9" w:rsidP="000811C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Emma Ahlström </w:t>
            </w:r>
            <w:proofErr w:type="spellStart"/>
            <w:r>
              <w:rPr>
                <w:sz w:val="22"/>
                <w:szCs w:val="22"/>
              </w:rPr>
              <w:t>Köster</w:t>
            </w:r>
            <w:proofErr w:type="spellEnd"/>
            <w:r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D5B322" w14:textId="77777777" w:rsidR="000811C9" w:rsidRDefault="00B67440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60362" w14:textId="77777777" w:rsidR="000811C9" w:rsidRPr="009E1FCA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FC8CE2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5A27B" w14:textId="77777777" w:rsidR="000811C9" w:rsidRPr="009E1FCA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6FD22" w14:textId="77777777" w:rsidR="000811C9" w:rsidRPr="009E1FCA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9E0E3" w14:textId="77777777" w:rsidR="000811C9" w:rsidRPr="009E1FCA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545A5" w14:textId="77777777" w:rsidR="000811C9" w:rsidRPr="009E1FCA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DBB56" w14:textId="77777777" w:rsidR="000811C9" w:rsidRPr="009E1FCA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D89767" w14:textId="77777777" w:rsidR="000811C9" w:rsidRPr="009E1FCA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351700" w14:textId="77777777" w:rsidR="000811C9" w:rsidRPr="009E1FCA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00089" w14:textId="77777777" w:rsidR="000811C9" w:rsidRPr="009E1FCA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E1880D" w14:textId="77777777" w:rsidR="000811C9" w:rsidRPr="009E1FCA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D188B" w14:textId="77777777" w:rsidR="000811C9" w:rsidRPr="009E1FCA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133A5A" w14:textId="77777777" w:rsidR="000811C9" w:rsidRPr="009E1FCA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0811C9" w:rsidRPr="009E1FCA" w14:paraId="0B194500" w14:textId="77777777" w:rsidTr="00B67440">
        <w:tc>
          <w:tcPr>
            <w:tcW w:w="3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529694" w14:textId="77777777" w:rsidR="000811C9" w:rsidRPr="00C145F4" w:rsidRDefault="000811C9" w:rsidP="000811C9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Niklas Sigvardsson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78442" w14:textId="77777777" w:rsidR="000811C9" w:rsidRPr="009E1FCA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99F4F" w14:textId="77777777" w:rsidR="000811C9" w:rsidRPr="009E1FCA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1708C" w14:textId="77777777" w:rsidR="000811C9" w:rsidRPr="009E1FCA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74BFB" w14:textId="77777777" w:rsidR="000811C9" w:rsidRPr="009E1FCA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A9A99" w14:textId="77777777" w:rsidR="000811C9" w:rsidRPr="009E1FCA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9C52F" w14:textId="77777777" w:rsidR="000811C9" w:rsidRPr="009E1FCA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E819B" w14:textId="77777777" w:rsidR="000811C9" w:rsidRPr="009E1FCA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ECF82" w14:textId="77777777" w:rsidR="000811C9" w:rsidRPr="009E1FCA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B6A8C" w14:textId="77777777" w:rsidR="000811C9" w:rsidRPr="009E1FCA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338CD" w14:textId="77777777" w:rsidR="000811C9" w:rsidRPr="009E1FCA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6F64E" w14:textId="77777777" w:rsidR="000811C9" w:rsidRPr="009E1FCA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3BC0A" w14:textId="77777777" w:rsidR="000811C9" w:rsidRPr="009E1FCA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1C430" w14:textId="77777777" w:rsidR="000811C9" w:rsidRPr="009E1FCA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06FAE" w14:textId="77777777" w:rsidR="000811C9" w:rsidRPr="009E1FCA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0811C9" w:rsidRPr="00402D5D" w14:paraId="58C1ECA8" w14:textId="77777777" w:rsidTr="00B67440">
        <w:tc>
          <w:tcPr>
            <w:tcW w:w="3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78BBDB" w14:textId="77777777" w:rsidR="000811C9" w:rsidRPr="00C145F4" w:rsidRDefault="000811C9" w:rsidP="000811C9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Lars Andersson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BBCDE" w14:textId="77777777" w:rsidR="000811C9" w:rsidRPr="00402D5D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9513E" w14:textId="77777777" w:rsidR="000811C9" w:rsidRPr="00402D5D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E5AAA" w14:textId="77777777" w:rsidR="000811C9" w:rsidRPr="00402D5D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90CDE" w14:textId="77777777" w:rsidR="000811C9" w:rsidRPr="00402D5D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F63B6" w14:textId="77777777" w:rsidR="000811C9" w:rsidRPr="00402D5D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510667" w14:textId="77777777" w:rsidR="000811C9" w:rsidRPr="00402D5D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6F4341" w14:textId="77777777" w:rsidR="000811C9" w:rsidRPr="00402D5D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40A68" w14:textId="77777777" w:rsidR="000811C9" w:rsidRPr="00402D5D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BFF094" w14:textId="77777777" w:rsidR="000811C9" w:rsidRPr="00402D5D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D2B78" w14:textId="77777777" w:rsidR="000811C9" w:rsidRPr="00402D5D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95BEF" w14:textId="77777777" w:rsidR="000811C9" w:rsidRPr="00402D5D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8A249" w14:textId="77777777" w:rsidR="000811C9" w:rsidRPr="00402D5D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6A8C9" w14:textId="77777777" w:rsidR="000811C9" w:rsidRPr="00402D5D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05C776" w14:textId="77777777" w:rsidR="000811C9" w:rsidRPr="00402D5D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0811C9" w:rsidRPr="00402D5D" w14:paraId="1BFFC89E" w14:textId="77777777" w:rsidTr="00B67440">
        <w:tc>
          <w:tcPr>
            <w:tcW w:w="3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A0CD5D" w14:textId="77777777" w:rsidR="000811C9" w:rsidRPr="00C145F4" w:rsidRDefault="000811C9" w:rsidP="000811C9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Azadeh Rojhan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F32495" w14:textId="77777777" w:rsidR="000811C9" w:rsidRPr="00402D5D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F19A8" w14:textId="77777777" w:rsidR="000811C9" w:rsidRPr="00402D5D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81E57" w14:textId="77777777" w:rsidR="000811C9" w:rsidRPr="00402D5D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50E76A" w14:textId="77777777" w:rsidR="000811C9" w:rsidRPr="00402D5D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AB86F" w14:textId="77777777" w:rsidR="000811C9" w:rsidRPr="00402D5D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23584" w14:textId="77777777" w:rsidR="000811C9" w:rsidRPr="00402D5D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9BF5D2" w14:textId="77777777" w:rsidR="000811C9" w:rsidRPr="00402D5D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276A4" w14:textId="77777777" w:rsidR="000811C9" w:rsidRPr="00402D5D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E6D6F" w14:textId="77777777" w:rsidR="000811C9" w:rsidRPr="00402D5D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91EE7" w14:textId="77777777" w:rsidR="000811C9" w:rsidRPr="00402D5D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36D1D" w14:textId="77777777" w:rsidR="000811C9" w:rsidRPr="00402D5D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DF2A3" w14:textId="77777777" w:rsidR="000811C9" w:rsidRPr="00402D5D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22FDB" w14:textId="77777777" w:rsidR="000811C9" w:rsidRPr="00402D5D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2B9D4" w14:textId="77777777" w:rsidR="000811C9" w:rsidRPr="00402D5D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0811C9" w14:paraId="12BBDA6E" w14:textId="77777777" w:rsidTr="00B67440">
        <w:tc>
          <w:tcPr>
            <w:tcW w:w="3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C01DA1" w14:textId="77777777" w:rsidR="000811C9" w:rsidRPr="00C145F4" w:rsidRDefault="000811C9" w:rsidP="000811C9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Marie-Louise Hänel Sandström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D8739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797877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F304A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C7686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BE566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3C310E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2A600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172585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718CA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4EBD12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84483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941C9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DA0F3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45774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811C9" w14:paraId="2DA55615" w14:textId="77777777" w:rsidTr="00B67440">
        <w:tc>
          <w:tcPr>
            <w:tcW w:w="3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766E8" w14:textId="77777777" w:rsidR="000811C9" w:rsidRPr="00C145F4" w:rsidRDefault="000811C9" w:rsidP="000811C9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Kalle Olsson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3ADEB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3EFD5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F48198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C5514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F88C3A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2886AB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2F29C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2361F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4308DE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82309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4E9CF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A865C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1614B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AE6D56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811C9" w14:paraId="39826813" w14:textId="77777777" w:rsidTr="00B67440">
        <w:tc>
          <w:tcPr>
            <w:tcW w:w="3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4354D" w14:textId="77777777" w:rsidR="000811C9" w:rsidRPr="00C145F4" w:rsidRDefault="000811C9" w:rsidP="000811C9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Lars Wistedt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DA45C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75202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208D8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A1272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2804B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90B822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F49FA2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CD4EF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18874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C8363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93E1D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E0AD83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6D3F4C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2361B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811C9" w14:paraId="357D9857" w14:textId="77777777" w:rsidTr="00B67440">
        <w:tc>
          <w:tcPr>
            <w:tcW w:w="3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F7891" w14:textId="77777777" w:rsidR="000811C9" w:rsidRPr="00C145F4" w:rsidRDefault="000811C9" w:rsidP="000811C9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Anna Wallentheim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14072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B23339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3FB6E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19031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56A7D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30A37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BB16E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28D73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B92900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6D5FD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C47D2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BEEFA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9B9C53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8FC23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811C9" w14:paraId="75D77BB2" w14:textId="77777777" w:rsidTr="00B67440">
        <w:tc>
          <w:tcPr>
            <w:tcW w:w="3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A2257" w14:textId="77777777" w:rsidR="000811C9" w:rsidRPr="00C145F4" w:rsidRDefault="000811C9" w:rsidP="000811C9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Johan Hultberg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42A2F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35153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3A78E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EFDA95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18AD4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7B4DE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277EB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7F7951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5DF782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ED2352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0EC9C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20520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B580B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6D7969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811C9" w14:paraId="46CC067C" w14:textId="77777777" w:rsidTr="00B67440">
        <w:tc>
          <w:tcPr>
            <w:tcW w:w="3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15199" w14:textId="77777777" w:rsidR="000811C9" w:rsidRPr="00C145F4" w:rsidRDefault="000811C9" w:rsidP="000811C9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Samuel Gonzalez Westling 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45730" w14:textId="77777777" w:rsidR="000811C9" w:rsidRDefault="00B67440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1A8E6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95EF1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BFFCC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0EA15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11194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C2E76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F3A97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75E89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2AA00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0A1FB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30E2D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38EB8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6EF6D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811C9" w14:paraId="2B09FF29" w14:textId="77777777" w:rsidTr="00B67440">
        <w:trPr>
          <w:trHeight w:val="50"/>
        </w:trPr>
        <w:tc>
          <w:tcPr>
            <w:tcW w:w="3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18D61" w14:textId="77777777" w:rsidR="000811C9" w:rsidRPr="00C145F4" w:rsidRDefault="000811C9" w:rsidP="000811C9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Mathias Bengtsson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97CE8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9B2BE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ACA0F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693A5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ACD86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B6A72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F45F2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B2709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5611B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B24AD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DAA87C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E7A43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50E51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31930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811C9" w14:paraId="2D919A9D" w14:textId="77777777" w:rsidTr="00B67440">
        <w:tc>
          <w:tcPr>
            <w:tcW w:w="3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E8EA1" w14:textId="77777777" w:rsidR="000811C9" w:rsidRPr="00C145F4" w:rsidRDefault="000811C9" w:rsidP="000811C9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Anders Ådahl 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027BF3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9DB5D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16091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27617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91AE8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A2C37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F3696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DF508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DF3E5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276AD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FA68F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5A260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32254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28C81B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811C9" w14:paraId="0CC8EF2C" w14:textId="77777777" w:rsidTr="00B67440">
        <w:tc>
          <w:tcPr>
            <w:tcW w:w="3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E5349A" w14:textId="77777777" w:rsidR="000811C9" w:rsidRPr="00C145F4" w:rsidRDefault="000811C9" w:rsidP="000811C9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Robert Hannah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FE14C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2E2EC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8480E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13680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49840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31C198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C9EE4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84CEB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BC722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3558A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58872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5033E4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E36754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FCF85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811C9" w14:paraId="589B83AB" w14:textId="77777777" w:rsidTr="00B67440">
        <w:tc>
          <w:tcPr>
            <w:tcW w:w="3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C13E6" w14:textId="77777777" w:rsidR="000811C9" w:rsidRPr="00C145F4" w:rsidRDefault="000811C9" w:rsidP="000811C9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Jan Riise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E418C5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742F0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FD752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40814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6D650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88CE2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1A16F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ABF05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0EF64A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B4CB4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A445F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6DC614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4D7BD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E54BD8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811C9" w14:paraId="32AFEECB" w14:textId="77777777" w:rsidTr="00B67440">
        <w:tc>
          <w:tcPr>
            <w:tcW w:w="3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172E08" w14:textId="77777777" w:rsidR="000811C9" w:rsidRPr="00C145F4" w:rsidRDefault="000811C9" w:rsidP="000811C9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Peter Ollén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DCCDC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8F99A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4C4F14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828CB4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CB872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CCC33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291C1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2E48B2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79540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15A81E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F6801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5D7CA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429AB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F2AF5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811C9" w14:paraId="04ED5C9E" w14:textId="77777777" w:rsidTr="00B67440">
        <w:tc>
          <w:tcPr>
            <w:tcW w:w="365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268A9E7" w14:textId="77777777" w:rsidR="000811C9" w:rsidRPr="00C145F4" w:rsidRDefault="000811C9" w:rsidP="000811C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Mats </w:t>
            </w:r>
            <w:proofErr w:type="spellStart"/>
            <w:r>
              <w:rPr>
                <w:sz w:val="22"/>
                <w:szCs w:val="22"/>
              </w:rPr>
              <w:t>Arkhem</w:t>
            </w:r>
            <w:proofErr w:type="spellEnd"/>
            <w:r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AD9B0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DF573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0E25AD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84314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C21906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6F551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DDAE7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3856A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227E0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07339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12A0C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26EE1E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9D3FB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963148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811C9" w14:paraId="59D2B266" w14:textId="77777777" w:rsidTr="00B67440">
        <w:tc>
          <w:tcPr>
            <w:tcW w:w="365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6DB7D" w14:textId="77777777" w:rsidR="000811C9" w:rsidRPr="00C145F4" w:rsidRDefault="000811C9" w:rsidP="000811C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Sara-Lena </w:t>
            </w:r>
            <w:proofErr w:type="spellStart"/>
            <w:r>
              <w:rPr>
                <w:sz w:val="22"/>
                <w:szCs w:val="22"/>
              </w:rPr>
              <w:t>Bjälkö</w:t>
            </w:r>
            <w:proofErr w:type="spellEnd"/>
            <w:r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1F05D5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2F716F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1F5384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3BE86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11723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16851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BB3A9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811C4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E6EF6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39648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90381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82571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135C1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7E0AA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811C9" w14:paraId="1156AAC7" w14:textId="77777777" w:rsidTr="00B67440">
        <w:tc>
          <w:tcPr>
            <w:tcW w:w="3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2C854" w14:textId="77777777" w:rsidR="000811C9" w:rsidRPr="00C145F4" w:rsidRDefault="000811C9" w:rsidP="000811C9">
            <w:pPr>
              <w:rPr>
                <w:sz w:val="22"/>
                <w:szCs w:val="22"/>
              </w:rPr>
            </w:pPr>
            <w:r w:rsidRPr="00E83E1F">
              <w:rPr>
                <w:sz w:val="22"/>
                <w:szCs w:val="22"/>
              </w:rPr>
              <w:t>Ciczie Weidby 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9BE6C2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F04259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E1EB3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CB170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0FEB8E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C8691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35CAB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6C67D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9965B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9FEF2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6543E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AAF8E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DBD1D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ACFC45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811C9" w14:paraId="346F70CC" w14:textId="77777777" w:rsidTr="00B67440">
        <w:tc>
          <w:tcPr>
            <w:tcW w:w="3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24140" w14:textId="77777777" w:rsidR="000811C9" w:rsidRPr="00C145F4" w:rsidRDefault="000811C9" w:rsidP="000811C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Niels Paarup-Petersen 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EE0D7E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85B0F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A48CF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7F86D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25587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87CD1F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4F721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987CE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BA302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94DE8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E9061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59D93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4ADD0E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F34F4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811C9" w14:paraId="6E413369" w14:textId="77777777" w:rsidTr="00B67440">
        <w:tc>
          <w:tcPr>
            <w:tcW w:w="3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71B33" w14:textId="77777777" w:rsidR="000811C9" w:rsidRPr="00C145F4" w:rsidRDefault="000811C9" w:rsidP="000811C9">
            <w:pPr>
              <w:rPr>
                <w:sz w:val="22"/>
                <w:szCs w:val="22"/>
              </w:rPr>
            </w:pPr>
            <w:r w:rsidRPr="00E83E1F">
              <w:rPr>
                <w:sz w:val="22"/>
                <w:szCs w:val="22"/>
              </w:rPr>
              <w:t>Lili André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B4C3D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8C2C3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B47D65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B5B44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2915CB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3601A3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98B7A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98A92E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9F05BA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B9D5F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0EF19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164A6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9F3AF3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A565DB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811C9" w14:paraId="2320DBE5" w14:textId="77777777" w:rsidTr="00B67440">
        <w:tc>
          <w:tcPr>
            <w:tcW w:w="3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E2D77" w14:textId="77777777" w:rsidR="000811C9" w:rsidRPr="00C145F4" w:rsidRDefault="000811C9" w:rsidP="000811C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Magnus Jacobsson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0324D7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93A8C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38032D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E81A1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FE4BD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70C2F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B6BFF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2AF877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ADD7A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F48B1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4910F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DBAD2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50A58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A95C8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811C9" w14:paraId="41B0F749" w14:textId="77777777" w:rsidTr="00B67440">
        <w:tc>
          <w:tcPr>
            <w:tcW w:w="3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0A98C" w14:textId="77777777" w:rsidR="000811C9" w:rsidRDefault="000811C9" w:rsidP="000811C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Leila Ali Elmi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53308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38535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A3125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C520D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48F12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170EB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55B6DF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55823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3095D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AF5AC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FACDD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76AE8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0D3135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57973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811C9" w14:paraId="3B08D547" w14:textId="77777777" w:rsidTr="00B67440">
        <w:tc>
          <w:tcPr>
            <w:tcW w:w="3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B8270" w14:textId="77777777" w:rsidR="000811C9" w:rsidRDefault="000811C9" w:rsidP="000811C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Amanda Lind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7D122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F0C5F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A7EA4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92329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769D9C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9289C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7D8B0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0C6FB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E6C85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5DBEB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2A9A7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338FF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E537E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60634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811C9" w14:paraId="7CCF3719" w14:textId="77777777" w:rsidTr="00B67440">
        <w:tc>
          <w:tcPr>
            <w:tcW w:w="3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ADD35" w14:textId="77777777" w:rsidR="000811C9" w:rsidRDefault="000811C9" w:rsidP="000811C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Louise Eklund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3520FB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F1826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E30E9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742F2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D011C2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62322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BE994F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C29E4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AFE086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56693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CCC7A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D2B33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F3D49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EF9B9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811C9" w14:paraId="2F894834" w14:textId="77777777" w:rsidTr="00B67440">
        <w:tc>
          <w:tcPr>
            <w:tcW w:w="3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81B4E4" w14:textId="77777777" w:rsidR="000811C9" w:rsidRDefault="000811C9" w:rsidP="000811C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Lina Nordquist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055D93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3CCEF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39C278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640AD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BE079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F6190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EC8D2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B15A1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98659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3DB67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4B471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B2B78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F5AF5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B143F7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811C9" w14:paraId="49B5B0F4" w14:textId="77777777" w:rsidTr="00B67440">
        <w:tc>
          <w:tcPr>
            <w:tcW w:w="3658" w:type="dxa"/>
            <w:gridSpan w:val="2"/>
            <w:tcBorders>
              <w:top w:val="single" w:sz="6" w:space="0" w:color="auto"/>
            </w:tcBorders>
          </w:tcPr>
          <w:p w14:paraId="40A3B4D4" w14:textId="77777777" w:rsidR="000811C9" w:rsidRPr="00C145F4" w:rsidRDefault="000811C9" w:rsidP="000811C9">
            <w:pPr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</w:tcBorders>
          </w:tcPr>
          <w:p w14:paraId="635CFCDC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</w:tcBorders>
          </w:tcPr>
          <w:p w14:paraId="015D6795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</w:tcBorders>
          </w:tcPr>
          <w:p w14:paraId="775B6291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</w:tcBorders>
          </w:tcPr>
          <w:p w14:paraId="07E151A9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</w:tcBorders>
          </w:tcPr>
          <w:p w14:paraId="6A067E82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</w:tcBorders>
          </w:tcPr>
          <w:p w14:paraId="16303152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</w:tcBorders>
          </w:tcPr>
          <w:p w14:paraId="51E0E670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</w:tcBorders>
          </w:tcPr>
          <w:p w14:paraId="3BF533C0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</w:tcBorders>
          </w:tcPr>
          <w:p w14:paraId="48CF1727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</w:tcBorders>
          </w:tcPr>
          <w:p w14:paraId="4BB81B2B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</w:tcBorders>
          </w:tcPr>
          <w:p w14:paraId="70F71EF4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</w:tcBorders>
          </w:tcPr>
          <w:p w14:paraId="536B6AC7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</w:tcBorders>
          </w:tcPr>
          <w:p w14:paraId="5AEC431C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</w:tcBorders>
          </w:tcPr>
          <w:p w14:paraId="34D77BD0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811C9" w14:paraId="28D8D049" w14:textId="77777777" w:rsidTr="00B67440">
        <w:trPr>
          <w:trHeight w:val="263"/>
        </w:trPr>
        <w:tc>
          <w:tcPr>
            <w:tcW w:w="3613" w:type="dxa"/>
          </w:tcPr>
          <w:p w14:paraId="5A526B0A" w14:textId="77777777" w:rsidR="000811C9" w:rsidRPr="003D41A2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t>N = Närvarande</w:t>
            </w:r>
          </w:p>
        </w:tc>
        <w:tc>
          <w:tcPr>
            <w:tcW w:w="5030" w:type="dxa"/>
            <w:gridSpan w:val="17"/>
          </w:tcPr>
          <w:p w14:paraId="26E135C7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 = ledamöter som deltagit i handläggningen</w:t>
            </w:r>
          </w:p>
        </w:tc>
      </w:tr>
      <w:tr w:rsidR="000811C9" w14:paraId="30EDCF33" w14:textId="77777777" w:rsidTr="00B67440">
        <w:trPr>
          <w:trHeight w:val="262"/>
        </w:trPr>
        <w:tc>
          <w:tcPr>
            <w:tcW w:w="3613" w:type="dxa"/>
          </w:tcPr>
          <w:p w14:paraId="20BB54D1" w14:textId="77777777" w:rsidR="000811C9" w:rsidRPr="003D41A2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t>V = Votering</w:t>
            </w:r>
          </w:p>
        </w:tc>
        <w:tc>
          <w:tcPr>
            <w:tcW w:w="5030" w:type="dxa"/>
            <w:gridSpan w:val="17"/>
          </w:tcPr>
          <w:p w14:paraId="4DB196AA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 = ledamöter som härutöver har varit närvarande</w:t>
            </w:r>
          </w:p>
        </w:tc>
      </w:tr>
      <w:tr w:rsidR="000811C9" w14:paraId="1A22D51A" w14:textId="77777777" w:rsidTr="00B67440">
        <w:trPr>
          <w:trHeight w:val="262"/>
        </w:trPr>
        <w:tc>
          <w:tcPr>
            <w:tcW w:w="3613" w:type="dxa"/>
          </w:tcPr>
          <w:p w14:paraId="2E32B065" w14:textId="77777777" w:rsidR="000811C9" w:rsidRPr="003D41A2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030" w:type="dxa"/>
            <w:gridSpan w:val="17"/>
          </w:tcPr>
          <w:p w14:paraId="69A5D680" w14:textId="77777777"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</w:tbl>
    <w:p w14:paraId="4972A617" w14:textId="26041BFA" w:rsidR="00AB2E46" w:rsidRDefault="00AB2E46">
      <w:pPr>
        <w:tabs>
          <w:tab w:val="left" w:pos="142"/>
          <w:tab w:val="left" w:pos="7655"/>
        </w:tabs>
        <w:ind w:right="-568"/>
      </w:pPr>
    </w:p>
    <w:sectPr w:rsidR="00AB2E46">
      <w:pgSz w:w="11906" w:h="16838" w:code="9"/>
      <w:pgMar w:top="1418" w:right="1134" w:bottom="1134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5F4C2E55"/>
    <w:multiLevelType w:val="hybridMultilevel"/>
    <w:tmpl w:val="714270AC"/>
    <w:lvl w:ilvl="0" w:tplc="E3B4F55E">
      <w:start w:val="1"/>
      <w:numFmt w:val="decimal"/>
      <w:lvlText w:val="%1 §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8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63F5"/>
    <w:rsid w:val="00001172"/>
    <w:rsid w:val="0001177E"/>
    <w:rsid w:val="00013FF4"/>
    <w:rsid w:val="0001407C"/>
    <w:rsid w:val="00022A7C"/>
    <w:rsid w:val="00026856"/>
    <w:rsid w:val="00033465"/>
    <w:rsid w:val="00050807"/>
    <w:rsid w:val="00071F8E"/>
    <w:rsid w:val="00073768"/>
    <w:rsid w:val="000811C9"/>
    <w:rsid w:val="000867B0"/>
    <w:rsid w:val="00086D16"/>
    <w:rsid w:val="0009467D"/>
    <w:rsid w:val="00097DF0"/>
    <w:rsid w:val="000A167A"/>
    <w:rsid w:val="000A2204"/>
    <w:rsid w:val="000B5D40"/>
    <w:rsid w:val="000C0C72"/>
    <w:rsid w:val="000C461C"/>
    <w:rsid w:val="000C5953"/>
    <w:rsid w:val="000D534A"/>
    <w:rsid w:val="000E1A5F"/>
    <w:rsid w:val="000E5FA0"/>
    <w:rsid w:val="000E611E"/>
    <w:rsid w:val="000F18FE"/>
    <w:rsid w:val="000F3EEE"/>
    <w:rsid w:val="000F4556"/>
    <w:rsid w:val="000F63F5"/>
    <w:rsid w:val="00100A34"/>
    <w:rsid w:val="00126727"/>
    <w:rsid w:val="00127778"/>
    <w:rsid w:val="0013107A"/>
    <w:rsid w:val="00135412"/>
    <w:rsid w:val="00143656"/>
    <w:rsid w:val="00161A87"/>
    <w:rsid w:val="001634B9"/>
    <w:rsid w:val="001671DE"/>
    <w:rsid w:val="001712BC"/>
    <w:rsid w:val="00186651"/>
    <w:rsid w:val="001A287E"/>
    <w:rsid w:val="001B5BA4"/>
    <w:rsid w:val="001D5522"/>
    <w:rsid w:val="001F30E5"/>
    <w:rsid w:val="001F5AC6"/>
    <w:rsid w:val="002059AD"/>
    <w:rsid w:val="00207D45"/>
    <w:rsid w:val="0022226E"/>
    <w:rsid w:val="00224EC3"/>
    <w:rsid w:val="00231489"/>
    <w:rsid w:val="00237DB6"/>
    <w:rsid w:val="00241043"/>
    <w:rsid w:val="002462FF"/>
    <w:rsid w:val="00253162"/>
    <w:rsid w:val="002608E3"/>
    <w:rsid w:val="00267FC1"/>
    <w:rsid w:val="002711A1"/>
    <w:rsid w:val="002871AD"/>
    <w:rsid w:val="002A3434"/>
    <w:rsid w:val="002D5CD8"/>
    <w:rsid w:val="002E7435"/>
    <w:rsid w:val="002E7751"/>
    <w:rsid w:val="002F31F6"/>
    <w:rsid w:val="002F53A6"/>
    <w:rsid w:val="00303E1D"/>
    <w:rsid w:val="00306191"/>
    <w:rsid w:val="00310016"/>
    <w:rsid w:val="003125C1"/>
    <w:rsid w:val="00313972"/>
    <w:rsid w:val="00325A41"/>
    <w:rsid w:val="00330C61"/>
    <w:rsid w:val="00335FB0"/>
    <w:rsid w:val="003372A6"/>
    <w:rsid w:val="00337FDC"/>
    <w:rsid w:val="0034218D"/>
    <w:rsid w:val="00355251"/>
    <w:rsid w:val="00360AE7"/>
    <w:rsid w:val="00361E18"/>
    <w:rsid w:val="003702B4"/>
    <w:rsid w:val="00370F89"/>
    <w:rsid w:val="003806C2"/>
    <w:rsid w:val="0038157D"/>
    <w:rsid w:val="00382862"/>
    <w:rsid w:val="00387966"/>
    <w:rsid w:val="00387EC2"/>
    <w:rsid w:val="003A0CB8"/>
    <w:rsid w:val="003A5FC9"/>
    <w:rsid w:val="003B4DE8"/>
    <w:rsid w:val="003D41A2"/>
    <w:rsid w:val="003F0380"/>
    <w:rsid w:val="003F4AD8"/>
    <w:rsid w:val="00402D5D"/>
    <w:rsid w:val="0040376B"/>
    <w:rsid w:val="00407517"/>
    <w:rsid w:val="004214D1"/>
    <w:rsid w:val="00424C64"/>
    <w:rsid w:val="004309E7"/>
    <w:rsid w:val="00437505"/>
    <w:rsid w:val="00447E69"/>
    <w:rsid w:val="004514FD"/>
    <w:rsid w:val="00453542"/>
    <w:rsid w:val="0045482B"/>
    <w:rsid w:val="004610E6"/>
    <w:rsid w:val="004674B5"/>
    <w:rsid w:val="00483EB5"/>
    <w:rsid w:val="004875DF"/>
    <w:rsid w:val="004C4C01"/>
    <w:rsid w:val="004C7522"/>
    <w:rsid w:val="004E024A"/>
    <w:rsid w:val="00501D18"/>
    <w:rsid w:val="005054C4"/>
    <w:rsid w:val="00506F63"/>
    <w:rsid w:val="00510C58"/>
    <w:rsid w:val="00520D71"/>
    <w:rsid w:val="005331E3"/>
    <w:rsid w:val="005349AA"/>
    <w:rsid w:val="005739C0"/>
    <w:rsid w:val="00576AFA"/>
    <w:rsid w:val="00587BBF"/>
    <w:rsid w:val="00592E9E"/>
    <w:rsid w:val="005A3941"/>
    <w:rsid w:val="005A4EAC"/>
    <w:rsid w:val="005A63E8"/>
    <w:rsid w:val="005D0198"/>
    <w:rsid w:val="005D63F2"/>
    <w:rsid w:val="005E36F0"/>
    <w:rsid w:val="005F0E85"/>
    <w:rsid w:val="005F5155"/>
    <w:rsid w:val="005F6831"/>
    <w:rsid w:val="00601C28"/>
    <w:rsid w:val="00602725"/>
    <w:rsid w:val="0060305B"/>
    <w:rsid w:val="006110B5"/>
    <w:rsid w:val="00622525"/>
    <w:rsid w:val="00637376"/>
    <w:rsid w:val="00650ADB"/>
    <w:rsid w:val="00654347"/>
    <w:rsid w:val="00654EB3"/>
    <w:rsid w:val="00656420"/>
    <w:rsid w:val="00656ECC"/>
    <w:rsid w:val="00662279"/>
    <w:rsid w:val="00666846"/>
    <w:rsid w:val="00667E8B"/>
    <w:rsid w:val="0067487F"/>
    <w:rsid w:val="00680665"/>
    <w:rsid w:val="006965E4"/>
    <w:rsid w:val="006A2991"/>
    <w:rsid w:val="006B026C"/>
    <w:rsid w:val="006B1B7A"/>
    <w:rsid w:val="006B1BCF"/>
    <w:rsid w:val="006B1D76"/>
    <w:rsid w:val="006B4C5A"/>
    <w:rsid w:val="006B65A5"/>
    <w:rsid w:val="006B7A08"/>
    <w:rsid w:val="006D3F07"/>
    <w:rsid w:val="006E0945"/>
    <w:rsid w:val="006E6B54"/>
    <w:rsid w:val="00711344"/>
    <w:rsid w:val="00721260"/>
    <w:rsid w:val="00740F7D"/>
    <w:rsid w:val="00766B40"/>
    <w:rsid w:val="0076736F"/>
    <w:rsid w:val="00775DBD"/>
    <w:rsid w:val="007765ED"/>
    <w:rsid w:val="00776CA2"/>
    <w:rsid w:val="00780100"/>
    <w:rsid w:val="007801D9"/>
    <w:rsid w:val="007838D8"/>
    <w:rsid w:val="00786FC6"/>
    <w:rsid w:val="007A1350"/>
    <w:rsid w:val="007A2471"/>
    <w:rsid w:val="007B32E2"/>
    <w:rsid w:val="007B38F0"/>
    <w:rsid w:val="007B66A7"/>
    <w:rsid w:val="007B6F35"/>
    <w:rsid w:val="007C0DFA"/>
    <w:rsid w:val="007C1E05"/>
    <w:rsid w:val="007C52B4"/>
    <w:rsid w:val="007D23C1"/>
    <w:rsid w:val="007D3639"/>
    <w:rsid w:val="007D47AC"/>
    <w:rsid w:val="007D76A1"/>
    <w:rsid w:val="007E5066"/>
    <w:rsid w:val="007E738E"/>
    <w:rsid w:val="007F73E1"/>
    <w:rsid w:val="0080253D"/>
    <w:rsid w:val="00822AF4"/>
    <w:rsid w:val="00823C8C"/>
    <w:rsid w:val="00825D78"/>
    <w:rsid w:val="00827DBD"/>
    <w:rsid w:val="00832BA8"/>
    <w:rsid w:val="0083501D"/>
    <w:rsid w:val="00841B9D"/>
    <w:rsid w:val="00872753"/>
    <w:rsid w:val="00876835"/>
    <w:rsid w:val="008840CE"/>
    <w:rsid w:val="00886BA6"/>
    <w:rsid w:val="008906B8"/>
    <w:rsid w:val="008929D2"/>
    <w:rsid w:val="00895553"/>
    <w:rsid w:val="00896EBD"/>
    <w:rsid w:val="008B080B"/>
    <w:rsid w:val="008B4A0D"/>
    <w:rsid w:val="008C35C4"/>
    <w:rsid w:val="008E2E78"/>
    <w:rsid w:val="008F6938"/>
    <w:rsid w:val="008F6C98"/>
    <w:rsid w:val="008F7983"/>
    <w:rsid w:val="009171C9"/>
    <w:rsid w:val="00923EFE"/>
    <w:rsid w:val="00925ABE"/>
    <w:rsid w:val="0094358D"/>
    <w:rsid w:val="0095118A"/>
    <w:rsid w:val="00960E59"/>
    <w:rsid w:val="00985715"/>
    <w:rsid w:val="00995EF8"/>
    <w:rsid w:val="009A1313"/>
    <w:rsid w:val="009A164A"/>
    <w:rsid w:val="009A1CEC"/>
    <w:rsid w:val="009B52FA"/>
    <w:rsid w:val="009D5E29"/>
    <w:rsid w:val="009E1FCA"/>
    <w:rsid w:val="009E7A20"/>
    <w:rsid w:val="00A0106A"/>
    <w:rsid w:val="00A03D80"/>
    <w:rsid w:val="00A102DB"/>
    <w:rsid w:val="00A13D11"/>
    <w:rsid w:val="00A2367D"/>
    <w:rsid w:val="00A26086"/>
    <w:rsid w:val="00A35508"/>
    <w:rsid w:val="00A370F4"/>
    <w:rsid w:val="00A428EC"/>
    <w:rsid w:val="00A47DB2"/>
    <w:rsid w:val="00A65178"/>
    <w:rsid w:val="00A66B33"/>
    <w:rsid w:val="00A84772"/>
    <w:rsid w:val="00A956F9"/>
    <w:rsid w:val="00AB107D"/>
    <w:rsid w:val="00AB2E46"/>
    <w:rsid w:val="00AB3B80"/>
    <w:rsid w:val="00AB5776"/>
    <w:rsid w:val="00AD44A0"/>
    <w:rsid w:val="00AF4D2B"/>
    <w:rsid w:val="00AF62C3"/>
    <w:rsid w:val="00B1139C"/>
    <w:rsid w:val="00B12472"/>
    <w:rsid w:val="00B1265F"/>
    <w:rsid w:val="00B2693D"/>
    <w:rsid w:val="00B36F2A"/>
    <w:rsid w:val="00B40576"/>
    <w:rsid w:val="00B432F2"/>
    <w:rsid w:val="00B529AF"/>
    <w:rsid w:val="00B6136A"/>
    <w:rsid w:val="00B63606"/>
    <w:rsid w:val="00B67440"/>
    <w:rsid w:val="00B73227"/>
    <w:rsid w:val="00B734EF"/>
    <w:rsid w:val="00BA05FF"/>
    <w:rsid w:val="00BA1F9C"/>
    <w:rsid w:val="00BA404C"/>
    <w:rsid w:val="00BB4FC6"/>
    <w:rsid w:val="00BB6E1B"/>
    <w:rsid w:val="00BB7028"/>
    <w:rsid w:val="00BD09A6"/>
    <w:rsid w:val="00BF1E92"/>
    <w:rsid w:val="00BF5F58"/>
    <w:rsid w:val="00C04265"/>
    <w:rsid w:val="00C1169B"/>
    <w:rsid w:val="00C145F4"/>
    <w:rsid w:val="00C150F8"/>
    <w:rsid w:val="00C21DC4"/>
    <w:rsid w:val="00C24CCF"/>
    <w:rsid w:val="00C318F6"/>
    <w:rsid w:val="00C367F8"/>
    <w:rsid w:val="00C422E7"/>
    <w:rsid w:val="00C616C4"/>
    <w:rsid w:val="00C62BD3"/>
    <w:rsid w:val="00C6692B"/>
    <w:rsid w:val="00C66AC4"/>
    <w:rsid w:val="00C76BCC"/>
    <w:rsid w:val="00C77DBB"/>
    <w:rsid w:val="00C82E31"/>
    <w:rsid w:val="00C866DE"/>
    <w:rsid w:val="00C87373"/>
    <w:rsid w:val="00C96CF1"/>
    <w:rsid w:val="00CA2266"/>
    <w:rsid w:val="00CA5431"/>
    <w:rsid w:val="00CB29B6"/>
    <w:rsid w:val="00CC02B4"/>
    <w:rsid w:val="00CC15D0"/>
    <w:rsid w:val="00CD10D8"/>
    <w:rsid w:val="00CD4DBD"/>
    <w:rsid w:val="00CE524E"/>
    <w:rsid w:val="00CF376E"/>
    <w:rsid w:val="00CF6815"/>
    <w:rsid w:val="00CF7C43"/>
    <w:rsid w:val="00D14067"/>
    <w:rsid w:val="00D16550"/>
    <w:rsid w:val="00D21331"/>
    <w:rsid w:val="00D35718"/>
    <w:rsid w:val="00D4759F"/>
    <w:rsid w:val="00D63878"/>
    <w:rsid w:val="00D65276"/>
    <w:rsid w:val="00D67D14"/>
    <w:rsid w:val="00D70FA0"/>
    <w:rsid w:val="00D73858"/>
    <w:rsid w:val="00D817DA"/>
    <w:rsid w:val="00D81F84"/>
    <w:rsid w:val="00D85D67"/>
    <w:rsid w:val="00DA2684"/>
    <w:rsid w:val="00DB43E0"/>
    <w:rsid w:val="00DB451F"/>
    <w:rsid w:val="00DE08F2"/>
    <w:rsid w:val="00DE3264"/>
    <w:rsid w:val="00DE45C0"/>
    <w:rsid w:val="00E03441"/>
    <w:rsid w:val="00E04650"/>
    <w:rsid w:val="00E12E8A"/>
    <w:rsid w:val="00E13501"/>
    <w:rsid w:val="00E15C69"/>
    <w:rsid w:val="00E15FBD"/>
    <w:rsid w:val="00E1627A"/>
    <w:rsid w:val="00E23AB7"/>
    <w:rsid w:val="00E2514D"/>
    <w:rsid w:val="00E362AB"/>
    <w:rsid w:val="00E45BEC"/>
    <w:rsid w:val="00E776AC"/>
    <w:rsid w:val="00E77ADF"/>
    <w:rsid w:val="00E810DC"/>
    <w:rsid w:val="00E81B4F"/>
    <w:rsid w:val="00E93918"/>
    <w:rsid w:val="00EB363C"/>
    <w:rsid w:val="00EB577E"/>
    <w:rsid w:val="00EC27A5"/>
    <w:rsid w:val="00EC418A"/>
    <w:rsid w:val="00EE4C8A"/>
    <w:rsid w:val="00EE73D8"/>
    <w:rsid w:val="00F12574"/>
    <w:rsid w:val="00F23954"/>
    <w:rsid w:val="00F33EF9"/>
    <w:rsid w:val="00F46F0D"/>
    <w:rsid w:val="00F573AC"/>
    <w:rsid w:val="00F7021F"/>
    <w:rsid w:val="00F70C44"/>
    <w:rsid w:val="00F72877"/>
    <w:rsid w:val="00F816D5"/>
    <w:rsid w:val="00F8533C"/>
    <w:rsid w:val="00FA12EF"/>
    <w:rsid w:val="00FA543D"/>
    <w:rsid w:val="00FD03EF"/>
    <w:rsid w:val="00FE4E01"/>
    <w:rsid w:val="00FE5A5A"/>
    <w:rsid w:val="00FE7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DA1B7DC"/>
  <w15:chartTrackingRefBased/>
  <w15:docId w15:val="{A57898FE-E39F-476A-806F-B01B7CF129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Liststycke">
    <w:name w:val="List Paragraph"/>
    <w:basedOn w:val="Normal"/>
    <w:uiPriority w:val="34"/>
    <w:qFormat/>
    <w:rsid w:val="003B4DE8"/>
    <w:pPr>
      <w:ind w:left="720"/>
      <w:contextualSpacing/>
    </w:pPr>
  </w:style>
  <w:style w:type="paragraph" w:customStyle="1" w:styleId="Default">
    <w:name w:val="Default"/>
    <w:rsid w:val="000E1A5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639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2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63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Mallar\Protokollsmall-2022-23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Protokollsmall-2022-23</Template>
  <TotalTime>0</TotalTime>
  <Pages>4</Pages>
  <Words>335</Words>
  <Characters>2589</Characters>
  <Application>Microsoft Office Word</Application>
  <DocSecurity>0</DocSecurity>
  <Lines>1294</Lines>
  <Paragraphs>171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Charlotta Lann</dc:creator>
  <cp:keywords/>
  <dc:description/>
  <cp:lastModifiedBy>Charlotta Lann</cp:lastModifiedBy>
  <cp:revision>3</cp:revision>
  <cp:lastPrinted>2013-04-22T11:37:00Z</cp:lastPrinted>
  <dcterms:created xsi:type="dcterms:W3CDTF">2022-11-08T12:54:00Z</dcterms:created>
  <dcterms:modified xsi:type="dcterms:W3CDTF">2022-11-08T12:54:00Z</dcterms:modified>
</cp:coreProperties>
</file>