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18 december 2024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 efter debattens slut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Avslutning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Interpellationssvar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2 Samhällsekonomi och finansförvaltning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David Perez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Peder Björk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Ericson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0.24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25 Allmänna bidrag till kommuner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Eriksson Falk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Eva Lindh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Adam Reuterskiöld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Samuel Gonzalez Westling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Rönn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26 Statsskuldsräntor m.m.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27 Avgiften till Europeiska unionen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Gunilla Carlsson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Charlotte Quensel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Ericson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2.10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Riksbankens finansiering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Ingela Nylund Watz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Dennis Dioukarev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18 december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2024-12-18</SAFIR_Sammantradesdatum_Doc>
    <SAFIR_SammantradeID xmlns="C07A1A6C-0B19-41D9-BDF8-F523BA3921EB">1894c9e3-4115-4386-8be8-7174dd4cb0a8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190D18D9-35C1-4837-B652-5A4C9D538085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18 december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