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A3EBB" w14:paraId="1E2F6EA1" w14:textId="77777777">
      <w:pPr>
        <w:pStyle w:val="RubrikFrslagTIllRiksdagsbeslut"/>
      </w:pPr>
      <w:sdt>
        <w:sdtPr>
          <w:alias w:val="CC_Boilerplate_4"/>
          <w:tag w:val="CC_Boilerplate_4"/>
          <w:id w:val="-1644581176"/>
          <w:lock w:val="sdtContentLocked"/>
          <w:placeholder>
            <w:docPart w:val="3782A219013D4D05B11748EE5BF47858"/>
          </w:placeholder>
          <w:text/>
        </w:sdtPr>
        <w:sdtContent>
          <w:r w:rsidRPr="009B062B">
            <w:t>Förslag till riksdagsbeslut</w:t>
          </w:r>
        </w:sdtContent>
      </w:sdt>
      <w:bookmarkEnd w:id="0"/>
      <w:bookmarkEnd w:id="1"/>
    </w:p>
    <w:sdt>
      <w:sdtPr>
        <w:alias w:val="Yrkande 1"/>
        <w:tag w:val="230b7803-db09-437f-8bbd-df12a0236699"/>
        <w:id w:val="92436337"/>
        <w:lock w:val="sdtLocked"/>
        <w:richText/>
      </w:sdtPr>
      <w:sdtContent>
        <w:p>
          <w:pPr>
            <w:pStyle w:val="Frslagstext"/>
            <w:numPr>
              <w:ilvl w:val="0"/>
              <w:numId w:val="0"/>
            </w:numPr>
          </w:pPr>
          <w:r>
            <w:t>Riksdagen ställer sig bakom det som anförs i motionen om att arbetet mot diskriminering vid myndigheters beslut ska utgå från den enskilda individen och principen om likabehandling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36A68106BB24DE1B5E2CEBD6EE74549"/>
        </w:placeholder>
        <w:text/>
      </w:sdtPr>
      <w:sdtContent>
        <w:p w:rsidR="006D79C9" w:rsidRPr="009B062B" w:rsidP="00333E95" w14:paraId="3C06AFFC" w14:textId="77777777">
          <w:pPr>
            <w:pStyle w:val="Heading1"/>
          </w:pPr>
          <w:r>
            <w:t>Motivering</w:t>
          </w:r>
        </w:p>
      </w:sdtContent>
    </w:sdt>
    <w:bookmarkEnd w:id="3" w:displacedByCustomXml="prev"/>
    <w:bookmarkEnd w:id="4" w:displacedByCustomXml="prev"/>
    <w:p w:rsidR="00BB6339" w:rsidP="00EE6A59" w14:paraId="1FD4E7EF" w14:textId="1E0938B1">
      <w:pPr>
        <w:pStyle w:val="Normalutanindragellerluft"/>
      </w:pPr>
      <w:r>
        <w:t>Alla ska kunna lita på att myndigheter fattar beslut på sakliga grunder och att samma regler gäller för alla. Ingen ska utsättas för osaklig särbehandling, oavsett bakgrund.</w:t>
      </w:r>
      <w:r>
        <w:br/>
      </w:r>
      <w:r>
        <w:br/>
        <w:t>Riksrevisionen pekar på brister i myndigheternas arbete mot etnisk diskriminering. Det är viktigt att sådana brister tas på allvar och åtgärdas. Samtidigt måste arbetet utgå från individen och de faktiska omständigheterna i varje enskilt ärende.</w:t>
      </w:r>
      <w:r>
        <w:br/>
      </w:r>
      <w:r>
        <w:br/>
        <w:t xml:space="preserve">Riksrevisionen lyfter bland annat möjligheten att jämföra utfall mellan grupper med olika etnisk tillhörighet. Skillnader mellan grupper behöver dock inte bero på diskriminering. Det kan finnas sakliga förklaringar, vilket Riksrevisionen också </w:t>
      </w:r>
      <w:r>
        <w:t>konstaterar. Sådana skillnader måste därför analyseras innan slutsatser dras.</w:t>
      </w:r>
      <w:r>
        <w:br/>
      </w:r>
      <w:r>
        <w:br/>
        <w:t>Sverigedemokraterna anser att skyddet mot diskriminering ska gälla alla. Ingen ska utsättas för otillbörlig särbehandling, oavsett bakgrund. Det gäller även svenskar som utsätts för diskriminering på grund av sin svenska tillhörighet.</w:t>
      </w:r>
      <w:r>
        <w:br/>
      </w:r>
      <w:r>
        <w:br/>
        <w:t>Arbetet mot diskriminering vid myndigheters beslut bör därför utgå från individen och de faktiska omständigheterna i det enskilda ärendet. Myndigheter ska behandla människor sakligt och likvärdigt, utan att någon gynnas eller missgynnas på grund av sin etniska tillhörighet.</w:t>
      </w:r>
      <w:r>
        <w:br/>
      </w:r>
    </w:p>
    <w:sdt>
      <w:sdtPr>
        <w:alias w:val="CC_Underskrifter"/>
        <w:tag w:val="CC_Underskrifter"/>
        <w:id w:val="583496634"/>
        <w:lock w:val="sdtContentLocked"/>
        <w:placeholder>
          <w:docPart w:val="497C3CA4A2274D279A86ADAC229232C4"/>
        </w:placeholder>
        <w:richText/>
      </w:sdtPr>
      <w:sdtEndPr>
        <w:rPr>
          <w:i/>
          <w:noProof/>
        </w:rPr>
      </w:sdtEndPr>
      <w:sdtContent>
        <w:p w:rsidR="001A3EBB" w:rsidP="001A3EBB" w14:paraId="6B04EF9E" w14:textId="77777777"/>
        <w:p w:rsidR="001A3EBB" w:rsidP="001A3EBB" w14:paraId="45F10E9F" w14:textId="29C092BE"/>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Magnus Persson (SD)</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Sara Gille (SD)</w:t>
            </w:r>
          </w:p>
        </w:tc>
        <w:tc>
          <w:tcPr>
            <w:tcW w:w="50" w:type="pct"/>
            <w:vAlign w:val="bottom"/>
          </w:tcPr>
          <w:p>
            <w:pPr>
              <w:pStyle w:val="Underskrifter"/>
              <w:spacing w:after="0"/>
            </w:pPr>
            <w:r>
              <w:t>Martin Westmont (SD)</w:t>
            </w:r>
          </w:p>
        </w:tc>
      </w:tr>
    </w:tbl>
    <w:p w:rsidR="004801AC" w:rsidRPr="008E0FE2" w:rsidP="00DF3554" w14:paraId="38070BF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DAB60C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C30A77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A3EBB" w:rsidP="001A3EBB" w14:paraId="5EB40B3D" w14:textId="18415E6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3CF2F7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0C9268B">
                          <w:pPr>
                            <w:jc w:val="right"/>
                          </w:pPr>
                          <w:sdt>
                            <w:sdtPr>
                              <w:alias w:val="CC_Noformat_Partikod"/>
                              <w:tag w:val="CC_Noformat_Partikod"/>
                              <w:id w:val="-53464382"/>
                              <w:placeholder>
                                <w:docPart w:val="4BF43E13ED17454C8C5FB5A69B48E351"/>
                              </w:placeholder>
                              <w:text/>
                            </w:sdtPr>
                            <w:sdtContent>
                              <w:r w:rsidR="00EE6A59">
                                <w:t>SD</w:t>
                              </w:r>
                            </w:sdtContent>
                          </w:sdt>
                          <w:sdt>
                            <w:sdtPr>
                              <w:alias w:val="CC_Noformat_Partinummer"/>
                              <w:tag w:val="CC_Noformat_Partinummer"/>
                              <w:id w:val="-1709555926"/>
                              <w:placeholder>
                                <w:docPart w:val="3A8900AB354F4AA596BC9425C4E3B4A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59EB5FB" w14:textId="50C9268B">
                    <w:pPr>
                      <w:jc w:val="right"/>
                    </w:pPr>
                    <w:sdt>
                      <w:sdtPr>
                        <w:alias w:val="CC_Noformat_Partikod"/>
                        <w:tag w:val="CC_Noformat_Partikod"/>
                        <w:id w:val="1384554429"/>
                        <w:placeholder>
                          <w:docPart w:val="4BF43E13ED17454C8C5FB5A69B48E351"/>
                        </w:placeholder>
                        <w:text/>
                      </w:sdtPr>
                      <w:sdtContent>
                        <w:r w:rsidR="00EE6A59">
                          <w:t>SD</w:t>
                        </w:r>
                      </w:sdtContent>
                    </w:sdt>
                    <w:sdt>
                      <w:sdtPr>
                        <w:alias w:val="CC_Noformat_Partinummer"/>
                        <w:tag w:val="CC_Noformat_Partinummer"/>
                        <w:id w:val="1334108931"/>
                        <w:placeholder>
                          <w:docPart w:val="3A8900AB354F4AA596BC9425C4E3B4A3"/>
                        </w:placeholder>
                        <w:showingPlcHdr/>
                        <w:text/>
                      </w:sdtPr>
                      <w:sdtContent>
                        <w:r>
                          <w:t xml:space="preserve"> </w:t>
                        </w:r>
                      </w:sdtContent>
                    </w:sdt>
                  </w:p>
                </w:txbxContent>
              </v:textbox>
            </v:shape>
          </w:pict>
        </mc:Fallback>
      </mc:AlternateContent>
    </w:r>
  </w:p>
  <w:p w:rsidR="00262EA3" w:rsidRPr="00293C4F" w:rsidP="00776B74" w14:paraId="0E5CB6C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D5C185" w14:textId="77777777">
    <w:pPr>
      <w:jc w:val="right"/>
    </w:pPr>
  </w:p>
  <w:p w:rsidR="00262EA3" w:rsidP="00776B74" w14:paraId="706DC7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4442A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9BEF297" w14:textId="37AEB2B8">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EE6A5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D6D66F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914506D" w14:textId="52F66DA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:29</w:t>
        </w:r>
      </w:sdtContent>
    </w:sdt>
  </w:p>
  <w:p w:rsidR="00262EA3" w:rsidP="00E03A3D" w14:paraId="0B5E23A4" w14:textId="18D8E837">
    <w:pPr>
      <w:pStyle w:val="Motionr"/>
    </w:pPr>
    <w:sdt>
      <w:sdtPr>
        <w:alias w:val="CC_Noformat_Avtext"/>
        <w:tag w:val="CC_Noformat_Avtext"/>
        <w:id w:val="-2020768203"/>
        <w:lock w:val="sdtContentLocked"/>
        <w:placeholder>
          <w:docPart w:val="4BF43E13ED17454C8C5FB5A69B48E351"/>
        </w:placeholder>
        <w:text/>
        <w15:appearance w15:val="hidden"/>
      </w:sdtPr>
      <w:sdtContent>
        <w:r>
          <w:t>av Magnus Persson m.fl. (SD)</w:t>
        </w:r>
      </w:sdtContent>
    </w:sdt>
  </w:p>
  <w:sdt>
    <w:sdtPr>
      <w:alias w:val="CC_Noformat_Rubtext"/>
      <w:tag w:val="CC_Noformat_Rubtext"/>
      <w:id w:val="-218060500"/>
      <w:lock w:val="sdtContentLocked"/>
      <w:placeholder>
        <w:docPart w:val="3A8900AB354F4AA596BC9425C4E3B4A3"/>
      </w:placeholder>
      <w:text/>
    </w:sdtPr>
    <w:sdtContent>
      <w:p w:rsidR="00262EA3" w:rsidP="00283E0F" w14:paraId="358A0D57" w14:textId="73CD6960">
        <w:pPr>
          <w:pStyle w:val="FSHRub2"/>
        </w:pPr>
        <w:r>
          <w:t>med anledning av skr. 2025/26:308 Riksrevisionens rapport om statens arbete för att motverka risker för etnisk diskriminering vid myndigheters beslut</w:t>
        </w:r>
      </w:p>
    </w:sdtContent>
  </w:sdt>
  <w:sdt>
    <w:sdtPr>
      <w:alias w:val="CC_Boilerplate_3"/>
      <w:tag w:val="CC_Boilerplate_3"/>
      <w:id w:val="1606463544"/>
      <w:lock w:val="sdtContentLocked"/>
      <w:text w:multiLine="1"/>
      <w15:appearance w15:val="hidden"/>
    </w:sdtPr>
    <w:sdtContent>
      <w:p w:rsidR="00262EA3" w:rsidP="00283E0F" w14:paraId="0C2E96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A5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6E3E"/>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683"/>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848"/>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BB"/>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A97"/>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4EC"/>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F70"/>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45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CB"/>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6A5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240"/>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BA86D1A"/>
  <w15:chartTrackingRefBased/>
  <w15:docId w15:val="{CEEE9241-6FEB-4E2B-B446-2233CBF75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782A219013D4D05B11748EE5BF47858"/>
        <w:category>
          <w:name w:val="Allmänt"/>
          <w:gallery w:val="placeholder"/>
        </w:category>
        <w:types>
          <w:type w:val="bbPlcHdr"/>
        </w:types>
        <w:behaviors>
          <w:behavior w:val="content"/>
        </w:behaviors>
        <w:guid w:val="{323F77DA-3482-4917-A038-B79C43A8AC8D}"/>
      </w:docPartPr>
      <w:docPartBody>
        <w:p w:rsidR="00086E3E">
          <w:pPr>
            <w:pStyle w:val="3782A219013D4D05B11748EE5BF47858"/>
          </w:pPr>
          <w:r w:rsidRPr="005A0A93">
            <w:rPr>
              <w:rStyle w:val="PlaceholderText"/>
            </w:rPr>
            <w:t>Förslag till riksdagsbeslut</w:t>
          </w:r>
        </w:p>
      </w:docPartBody>
    </w:docPart>
    <w:docPart>
      <w:docPartPr>
        <w:name w:val="536A68106BB24DE1B5E2CEBD6EE74549"/>
        <w:category>
          <w:name w:val="Allmänt"/>
          <w:gallery w:val="placeholder"/>
        </w:category>
        <w:types>
          <w:type w:val="bbPlcHdr"/>
        </w:types>
        <w:behaviors>
          <w:behavior w:val="content"/>
        </w:behaviors>
        <w:guid w:val="{69ED4628-6EAE-44F0-8A2D-B5C52F436C56}"/>
      </w:docPartPr>
      <w:docPartBody>
        <w:p w:rsidR="00086E3E">
          <w:pPr>
            <w:pStyle w:val="536A68106BB24DE1B5E2CEBD6EE74549"/>
          </w:pPr>
          <w:r w:rsidRPr="005A0A93">
            <w:rPr>
              <w:rStyle w:val="PlaceholderText"/>
            </w:rPr>
            <w:t>Motivering</w:t>
          </w:r>
        </w:p>
      </w:docPartBody>
    </w:docPart>
    <w:docPart>
      <w:docPartPr>
        <w:name w:val="497C3CA4A2274D279A86ADAC229232C4"/>
        <w:category>
          <w:name w:val="Allmänt"/>
          <w:gallery w:val="placeholder"/>
        </w:category>
        <w:types>
          <w:type w:val="bbPlcHdr"/>
        </w:types>
        <w:behaviors>
          <w:behavior w:val="content"/>
        </w:behaviors>
        <w:guid w:val="{CB6C56D6-F211-4962-A5E0-85D16A4FE623}"/>
      </w:docPartPr>
      <w:docPartBody>
        <w:p w:rsidR="00086E3E">
          <w:pPr>
            <w:pStyle w:val="497C3CA4A2274D279A86ADAC229232C4"/>
          </w:pPr>
          <w:r w:rsidRPr="009B077E">
            <w:rPr>
              <w:rStyle w:val="PlaceholderText"/>
            </w:rPr>
            <w:t>Namn på motionärer infogas/tas bort via panelen.</w:t>
          </w:r>
        </w:p>
      </w:docPartBody>
    </w:docPart>
    <w:docPart>
      <w:docPartPr>
        <w:name w:val="4BF43E13ED17454C8C5FB5A69B48E351"/>
        <w:category>
          <w:name w:val="Allmänt"/>
          <w:gallery w:val="placeholder"/>
        </w:category>
        <w:types>
          <w:type w:val="bbPlcHdr"/>
        </w:types>
        <w:behaviors>
          <w:behavior w:val="content"/>
        </w:behaviors>
        <w:guid w:val="{E2686A54-A812-4CD6-8659-CCCD1BFE7526}"/>
      </w:docPartPr>
      <w:docPartBody>
        <w:p w:rsidR="00086E3E">
          <w:pPr>
            <w:pStyle w:val="4BF43E13ED17454C8C5FB5A69B48E351"/>
          </w:pPr>
          <w:r>
            <w:rPr>
              <w:rStyle w:val="PlaceholderText"/>
            </w:rPr>
            <w:t xml:space="preserve"> </w:t>
          </w:r>
        </w:p>
      </w:docPartBody>
    </w:docPart>
    <w:docPart>
      <w:docPartPr>
        <w:name w:val="3A8900AB354F4AA596BC9425C4E3B4A3"/>
        <w:category>
          <w:name w:val="Allmänt"/>
          <w:gallery w:val="placeholder"/>
        </w:category>
        <w:types>
          <w:type w:val="bbPlcHdr"/>
        </w:types>
        <w:behaviors>
          <w:behavior w:val="content"/>
        </w:behaviors>
        <w:guid w:val="{76D21D56-E97C-423E-94BF-8971E15B6A30}"/>
      </w:docPartPr>
      <w:docPartBody>
        <w:p w:rsidR="00086E3E">
          <w:pPr>
            <w:pStyle w:val="3A8900AB354F4AA596BC9425C4E3B4A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3E"/>
    <w:rsid w:val="00086E3E"/>
    <w:rsid w:val="001C5A97"/>
    <w:rsid w:val="0094403B"/>
    <w:rsid w:val="00A71F7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782A219013D4D05B11748EE5BF47858">
    <w:name w:val="3782A219013D4D05B11748EE5BF47858"/>
  </w:style>
  <w:style w:type="paragraph" w:customStyle="1" w:styleId="B88F7508C54444C5B605DA3840C665CF">
    <w:name w:val="B88F7508C54444C5B605DA3840C665CF"/>
  </w:style>
  <w:style w:type="paragraph" w:customStyle="1" w:styleId="536A68106BB24DE1B5E2CEBD6EE74549">
    <w:name w:val="536A68106BB24DE1B5E2CEBD6EE74549"/>
  </w:style>
  <w:style w:type="paragraph" w:customStyle="1" w:styleId="497C3CA4A2274D279A86ADAC229232C4">
    <w:name w:val="497C3CA4A2274D279A86ADAC229232C4"/>
  </w:style>
  <w:style w:type="paragraph" w:customStyle="1" w:styleId="4BF43E13ED17454C8C5FB5A69B48E351">
    <w:name w:val="4BF43E13ED17454C8C5FB5A69B48E351"/>
  </w:style>
  <w:style w:type="paragraph" w:customStyle="1" w:styleId="3A8900AB354F4AA596BC9425C4E3B4A3">
    <w:name w:val="3A8900AB354F4AA596BC9425C4E3B4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A024C73-7C5A-4F3C-B38D-8BD91850EFE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217</Words>
  <Characters>1353</Characters>
  <Application>Microsoft Office Word</Application>
  <DocSecurity>0</DocSecurity>
  <Lines>32</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med anledning av Med anledning av skr  2025 26 308 Riksrevisionens rapport om statens arbete för att motverka risker för etnisk diskriminering vid myndigheters beslut</vt:lpstr>
      <vt:lpstr>
      </vt:lpstr>
    </vt:vector>
  </TitlesOfParts>
  <Company>Sveriges riksdag</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