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7905" w:rsidRPr="000F5ADB" w:rsidTr="00BA790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7905" w:rsidRPr="000F5ADB" w:rsidRDefault="005B1CC5" w:rsidP="00BA7905">
            <w:pPr>
              <w:pStyle w:val="RSKRbeteckning"/>
              <w:spacing w:before="240"/>
            </w:pPr>
            <w:r w:rsidRPr="000F5ADB">
              <w:t>Riksdagsskrivelse</w:t>
            </w:r>
          </w:p>
          <w:p w:rsidR="00BA7905" w:rsidRPr="000F5ADB" w:rsidRDefault="005B1CC5" w:rsidP="00BA7905">
            <w:pPr>
              <w:pStyle w:val="RSKRbeteckning"/>
            </w:pPr>
            <w:r w:rsidRPr="000F5ADB">
              <w:t>2009/10</w:t>
            </w:r>
            <w:r w:rsidR="00BA7905" w:rsidRPr="000F5ADB">
              <w:t>:</w:t>
            </w:r>
            <w:r w:rsidRPr="000F5ADB">
              <w:t>78</w:t>
            </w:r>
          </w:p>
        </w:tc>
        <w:tc>
          <w:tcPr>
            <w:tcW w:w="1134" w:type="dxa"/>
          </w:tcPr>
          <w:p w:rsidR="00BA7905" w:rsidRPr="000F5ADB" w:rsidRDefault="000F5ADB" w:rsidP="00BA7905">
            <w:pPr>
              <w:jc w:val="right"/>
            </w:pPr>
            <w:r w:rsidRPr="000F5AD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905" w:rsidRPr="000F5ADB" w:rsidTr="00BA790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7905" w:rsidRPr="000F5ADB" w:rsidRDefault="00BA7905">
            <w:pPr>
              <w:rPr>
                <w:sz w:val="10"/>
              </w:rPr>
            </w:pPr>
          </w:p>
        </w:tc>
      </w:tr>
    </w:tbl>
    <w:p w:rsidR="00BA7905" w:rsidRPr="000F5ADB" w:rsidRDefault="00BA7905"/>
    <w:p w:rsidR="00BA7905" w:rsidRPr="000F5ADB" w:rsidRDefault="005B1CC5" w:rsidP="00BA7905">
      <w:pPr>
        <w:pStyle w:val="Mottagare1"/>
      </w:pPr>
      <w:r w:rsidRPr="000F5ADB">
        <w:t>Regeringen</w:t>
      </w:r>
    </w:p>
    <w:p w:rsidR="00BA7905" w:rsidRPr="000F5ADB" w:rsidRDefault="005B1CC5" w:rsidP="00BA7905">
      <w:pPr>
        <w:pStyle w:val="Mottagare2"/>
      </w:pPr>
      <w:r w:rsidRPr="000F5ADB">
        <w:t>Finansdepartementet</w:t>
      </w:r>
    </w:p>
    <w:p w:rsidR="00BA7905" w:rsidRPr="000F5ADB" w:rsidRDefault="00BA7905" w:rsidP="00BA7905">
      <w:r w:rsidRPr="000F5ADB">
        <w:t xml:space="preserve">Med överlämnande av </w:t>
      </w:r>
      <w:r w:rsidR="005B1CC5" w:rsidRPr="000F5ADB">
        <w:t>skatteutskottet</w:t>
      </w:r>
      <w:r w:rsidRPr="000F5ADB">
        <w:t xml:space="preserve">s betänkande </w:t>
      </w:r>
      <w:r w:rsidR="005B1CC5" w:rsidRPr="000F5ADB">
        <w:t>2009/10</w:t>
      </w:r>
      <w:r w:rsidRPr="000F5ADB">
        <w:t>:</w:t>
      </w:r>
      <w:r w:rsidR="005B1CC5" w:rsidRPr="000F5ADB">
        <w:t>SkU16</w:t>
      </w:r>
      <w:r w:rsidRPr="000F5ADB">
        <w:t xml:space="preserve"> </w:t>
      </w:r>
      <w:r w:rsidR="005B1CC5" w:rsidRPr="000F5ADB">
        <w:t>Beskattning av andelsbyten vid utflyttning</w:t>
      </w:r>
      <w:r w:rsidRPr="000F5ADB">
        <w:t xml:space="preserve"> får jag anmäla att riksdagen denna dag bifallit utskottets förslag till riksdagsbeslut.</w:t>
      </w:r>
    </w:p>
    <w:p w:rsidR="00BA7905" w:rsidRPr="000F5ADB" w:rsidRDefault="00BA7905" w:rsidP="00BA7905">
      <w:pPr>
        <w:pStyle w:val="Stockholm"/>
      </w:pPr>
      <w:r w:rsidRPr="000F5ADB">
        <w:t xml:space="preserve">Stockholm </w:t>
      </w:r>
      <w:r w:rsidR="005B1CC5" w:rsidRPr="000F5ADB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7905" w:rsidRPr="000F5ADB" w:rsidTr="00BA790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7905" w:rsidRPr="000F5ADB" w:rsidRDefault="005B1CC5" w:rsidP="00BA7905">
            <w:pPr>
              <w:pStyle w:val="AvsTalman"/>
            </w:pPr>
            <w:r w:rsidRPr="000F5ADB">
              <w:t>Per Westerberg</w:t>
            </w:r>
          </w:p>
        </w:tc>
        <w:tc>
          <w:tcPr>
            <w:tcW w:w="3628" w:type="dxa"/>
          </w:tcPr>
          <w:p w:rsidR="00BA7905" w:rsidRPr="000F5ADB" w:rsidRDefault="005B1CC5" w:rsidP="00BA7905">
            <w:pPr>
              <w:pStyle w:val="AvsTjnsteman"/>
            </w:pPr>
            <w:r w:rsidRPr="000F5ADB">
              <w:t>Ulf Christoffersson</w:t>
            </w:r>
          </w:p>
        </w:tc>
      </w:tr>
    </w:tbl>
    <w:p w:rsidR="00D85057" w:rsidRPr="000F5ADB" w:rsidRDefault="00D85057" w:rsidP="00BA7905"/>
    <w:sectPr w:rsidR="00D85057" w:rsidRPr="000F5AD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05"/>
    <w:rsid w:val="0009098F"/>
    <w:rsid w:val="000C2D8D"/>
    <w:rsid w:val="000F5ADB"/>
    <w:rsid w:val="001667BD"/>
    <w:rsid w:val="001C2855"/>
    <w:rsid w:val="00224A43"/>
    <w:rsid w:val="00243D3C"/>
    <w:rsid w:val="00244660"/>
    <w:rsid w:val="0026798D"/>
    <w:rsid w:val="004A0681"/>
    <w:rsid w:val="004C360D"/>
    <w:rsid w:val="004C4FD0"/>
    <w:rsid w:val="004F1358"/>
    <w:rsid w:val="00503547"/>
    <w:rsid w:val="00510D48"/>
    <w:rsid w:val="005422B3"/>
    <w:rsid w:val="005B1CC5"/>
    <w:rsid w:val="005F2290"/>
    <w:rsid w:val="00621003"/>
    <w:rsid w:val="00662397"/>
    <w:rsid w:val="006668C5"/>
    <w:rsid w:val="00690F6E"/>
    <w:rsid w:val="007D2903"/>
    <w:rsid w:val="00823B30"/>
    <w:rsid w:val="00852286"/>
    <w:rsid w:val="00860608"/>
    <w:rsid w:val="008D022D"/>
    <w:rsid w:val="009417EF"/>
    <w:rsid w:val="009F0EC7"/>
    <w:rsid w:val="00A16D59"/>
    <w:rsid w:val="00AC3A6D"/>
    <w:rsid w:val="00BA7905"/>
    <w:rsid w:val="00BB222A"/>
    <w:rsid w:val="00BB66ED"/>
    <w:rsid w:val="00C1040E"/>
    <w:rsid w:val="00C72B82"/>
    <w:rsid w:val="00D644E9"/>
    <w:rsid w:val="00D85057"/>
    <w:rsid w:val="00DC0766"/>
    <w:rsid w:val="00E570D1"/>
    <w:rsid w:val="00F20F2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87614D-DE09-4B2D-B5E8-D1FD7D71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78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Beskattning av andelsbyten vid utflyttning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