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F1A40" w:rsidRDefault="00DA4569" w14:paraId="3FD32D0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4FEFC0EB90A4F0D9C08E85C125301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293439-ec95-4c0f-ad9e-bb2b699cb996"/>
        <w:id w:val="-317494599"/>
        <w:lock w:val="sdtLocked"/>
      </w:sdtPr>
      <w:sdtEndPr/>
      <w:sdtContent>
        <w:p w:rsidR="00D6197F" w:rsidRDefault="00CF5CD4" w14:paraId="531457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stärka incitamenten för husbyggnation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5FC31F49A1A40509E5FCF6F15D92F9A"/>
        </w:placeholder>
        <w:text/>
      </w:sdtPr>
      <w:sdtEndPr/>
      <w:sdtContent>
        <w:p w:rsidRPr="009B062B" w:rsidR="006D79C9" w:rsidP="00333E95" w:rsidRDefault="006D79C9" w14:paraId="37E64D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506FA" w:rsidP="00BF1A40" w:rsidRDefault="007506FA" w14:paraId="7BEF80E5" w14:textId="77777777">
      <w:pPr>
        <w:pStyle w:val="Normalutanindragellerluft"/>
      </w:pPr>
      <w:r w:rsidRPr="00C8475E">
        <w:rPr>
          <w:spacing w:val="-2"/>
        </w:rPr>
        <w:t>Trä är ett material som har förmågan att binda koldioxid under lång tid. Ett ökat byggande</w:t>
      </w:r>
      <w:r>
        <w:t xml:space="preserve"> i trä är därför ett viktigt bidrag för att klara klimatmålen.</w:t>
      </w:r>
    </w:p>
    <w:p w:rsidR="007506FA" w:rsidP="007506FA" w:rsidRDefault="007506FA" w14:paraId="200C3664" w14:textId="77777777">
      <w:r>
        <w:t>Under lång tid, efter stadsbränderna på 1800-talet, så användes trä mycket sparsamt i byggande i städer och av flerfamiljshus. I dag har dock metoderna för att bygga i trä utvecklats och intresset har vaknat för mer byggnation.</w:t>
      </w:r>
    </w:p>
    <w:p w:rsidR="007506FA" w:rsidP="007506FA" w:rsidRDefault="007506FA" w14:paraId="0AF2E39E" w14:textId="77777777">
      <w:r>
        <w:t>Regeringen bör därför omgående ta fram ett batteri av åtgärder för att stärka incitamenten för husbyggnation i trä.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CB4EF744F14993A65AA40F4716D243"/>
        </w:placeholder>
      </w:sdtPr>
      <w:sdtEndPr>
        <w:rPr>
          <w:i w:val="0"/>
          <w:noProof w:val="0"/>
        </w:rPr>
      </w:sdtEndPr>
      <w:sdtContent>
        <w:p w:rsidR="00BF1A40" w:rsidP="00BF1A40" w:rsidRDefault="00BF1A40" w14:paraId="2E4A55E6" w14:textId="77777777"/>
        <w:p w:rsidRPr="008E0FE2" w:rsidR="004801AC" w:rsidP="00BF1A40" w:rsidRDefault="00DA4569" w14:paraId="3709CA51" w14:textId="04E528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197F" w14:paraId="3C2B6831" w14:textId="77777777">
        <w:trPr>
          <w:cantSplit/>
        </w:trPr>
        <w:tc>
          <w:tcPr>
            <w:tcW w:w="50" w:type="pct"/>
            <w:vAlign w:val="bottom"/>
          </w:tcPr>
          <w:p w:rsidR="00D6197F" w:rsidRDefault="00CF5CD4" w14:paraId="4120DB74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D6197F" w:rsidRDefault="00D6197F" w14:paraId="248FD000" w14:textId="77777777">
            <w:pPr>
              <w:pStyle w:val="Underskrifter"/>
              <w:spacing w:after="0"/>
            </w:pPr>
          </w:p>
        </w:tc>
      </w:tr>
    </w:tbl>
    <w:p w:rsidR="00597CDA" w:rsidRDefault="00597CDA" w14:paraId="2F0B3D1D" w14:textId="77777777"/>
    <w:sectPr w:rsidR="00597CD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BFC7" w14:textId="77777777" w:rsidR="007506FA" w:rsidRDefault="007506FA" w:rsidP="000C1CAD">
      <w:pPr>
        <w:spacing w:line="240" w:lineRule="auto"/>
      </w:pPr>
      <w:r>
        <w:separator/>
      </w:r>
    </w:p>
  </w:endnote>
  <w:endnote w:type="continuationSeparator" w:id="0">
    <w:p w14:paraId="7FD4DFCB" w14:textId="77777777" w:rsidR="007506FA" w:rsidRDefault="007506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D4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84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9B34" w14:textId="200F9AFC" w:rsidR="00262EA3" w:rsidRPr="00BF1A40" w:rsidRDefault="00262EA3" w:rsidP="00BF1A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6305E" w14:textId="77777777" w:rsidR="007506FA" w:rsidRDefault="007506FA" w:rsidP="000C1CAD">
      <w:pPr>
        <w:spacing w:line="240" w:lineRule="auto"/>
      </w:pPr>
      <w:r>
        <w:separator/>
      </w:r>
    </w:p>
  </w:footnote>
  <w:footnote w:type="continuationSeparator" w:id="0">
    <w:p w14:paraId="598096B1" w14:textId="77777777" w:rsidR="007506FA" w:rsidRDefault="007506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E1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FC6215" wp14:editId="124BBA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D0150D" w14:textId="434A69EB" w:rsidR="00262EA3" w:rsidRDefault="00DA45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506F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506FA">
                                <w:t>118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FC62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D0150D" w14:textId="434A69EB" w:rsidR="00262EA3" w:rsidRDefault="00DA45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506F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506FA">
                          <w:t>118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10B6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5642" w14:textId="77777777" w:rsidR="00262EA3" w:rsidRDefault="00262EA3" w:rsidP="008563AC">
    <w:pPr>
      <w:jc w:val="right"/>
    </w:pPr>
  </w:p>
  <w:p w14:paraId="1087F12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EC0E4" w14:textId="77777777" w:rsidR="00262EA3" w:rsidRDefault="00DA45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47A8D7" wp14:editId="1E254B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6AD47B" w14:textId="380E5DCB" w:rsidR="00262EA3" w:rsidRDefault="00DA45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1A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06F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06FA">
          <w:t>118</w:t>
        </w:r>
      </w:sdtContent>
    </w:sdt>
  </w:p>
  <w:p w14:paraId="60662A81" w14:textId="77777777" w:rsidR="00262EA3" w:rsidRPr="008227B3" w:rsidRDefault="00DA45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797D11" w14:textId="36EDA2D0" w:rsidR="00262EA3" w:rsidRPr="008227B3" w:rsidRDefault="00DA45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1A4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1A40">
          <w:t>:749</w:t>
        </w:r>
      </w:sdtContent>
    </w:sdt>
  </w:p>
  <w:p w14:paraId="31BFC5BA" w14:textId="0160D081" w:rsidR="00262EA3" w:rsidRDefault="00DA45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1A40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5112E2A" w14:textId="7A2589B4" w:rsidR="00262EA3" w:rsidRDefault="007506FA" w:rsidP="00283E0F">
        <w:pPr>
          <w:pStyle w:val="FSHRub2"/>
        </w:pPr>
        <w:r>
          <w:t>Stärkta incitament för att bygga i trä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24C09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506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97CDA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6FA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A40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75E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CD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97F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69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378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508D7A"/>
  <w15:chartTrackingRefBased/>
  <w15:docId w15:val="{FDF9CCB3-40F1-4F3A-B81A-B4E26EEE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FEFC0EB90A4F0D9C08E85C12530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A7646-F1CC-415E-AA36-5C489001D6FD}"/>
      </w:docPartPr>
      <w:docPartBody>
        <w:p w:rsidR="00684575" w:rsidRDefault="00684575">
          <w:pPr>
            <w:pStyle w:val="64FEFC0EB90A4F0D9C08E85C125301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FC31F49A1A40509E5FCF6F15D92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9C6BB-1D5E-4BF2-89BD-C51B7349095D}"/>
      </w:docPartPr>
      <w:docPartBody>
        <w:p w:rsidR="00684575" w:rsidRDefault="00684575">
          <w:pPr>
            <w:pStyle w:val="A5FC31F49A1A40509E5FCF6F15D92F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CB4EF744F14993A65AA40F4716D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25100-5C30-47E9-BD61-8960965619FD}"/>
      </w:docPartPr>
      <w:docPartBody>
        <w:p w:rsidR="00BF1B57" w:rsidRDefault="00BF1B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75"/>
    <w:rsid w:val="00684575"/>
    <w:rsid w:val="00B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FEFC0EB90A4F0D9C08E85C12530191">
    <w:name w:val="64FEFC0EB90A4F0D9C08E85C12530191"/>
  </w:style>
  <w:style w:type="paragraph" w:customStyle="1" w:styleId="A5FC31F49A1A40509E5FCF6F15D92F9A">
    <w:name w:val="A5FC31F49A1A40509E5FCF6F15D92F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FB87B-6439-45DA-AA15-F052352A1927}"/>
</file>

<file path=customXml/itemProps2.xml><?xml version="1.0" encoding="utf-8"?>
<ds:datastoreItem xmlns:ds="http://schemas.openxmlformats.org/officeDocument/2006/customXml" ds:itemID="{27F394FE-45CC-4067-A476-5E0CACDD714C}"/>
</file>

<file path=customXml/itemProps3.xml><?xml version="1.0" encoding="utf-8"?>
<ds:datastoreItem xmlns:ds="http://schemas.openxmlformats.org/officeDocument/2006/customXml" ds:itemID="{E070B3D0-334B-448A-A6DA-9B6DDD8B4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627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