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6DD7" w:rsidRPr="00D10A28" w:rsidTr="002A6DD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6DD7" w:rsidRPr="00D10A28" w:rsidRDefault="000D2A9F" w:rsidP="002A6DD7">
            <w:pPr>
              <w:pStyle w:val="RSKRbeteckning"/>
              <w:spacing w:before="240"/>
            </w:pPr>
            <w:r w:rsidRPr="00D10A28">
              <w:t>Riksdagsskrivelse</w:t>
            </w:r>
          </w:p>
          <w:p w:rsidR="002A6DD7" w:rsidRPr="00D10A28" w:rsidRDefault="000D2A9F" w:rsidP="002A6DD7">
            <w:pPr>
              <w:pStyle w:val="RSKRbeteckning"/>
            </w:pPr>
            <w:r w:rsidRPr="00D10A28">
              <w:t>2009/10</w:t>
            </w:r>
            <w:r w:rsidR="002A6DD7" w:rsidRPr="00D10A28">
              <w:t>:</w:t>
            </w:r>
            <w:r w:rsidRPr="00D10A28">
              <w:t>346</w:t>
            </w:r>
          </w:p>
        </w:tc>
        <w:tc>
          <w:tcPr>
            <w:tcW w:w="1134" w:type="dxa"/>
          </w:tcPr>
          <w:p w:rsidR="002A6DD7" w:rsidRPr="00D10A28" w:rsidRDefault="00D10A28" w:rsidP="002A6DD7">
            <w:pPr>
              <w:jc w:val="right"/>
            </w:pPr>
            <w:r w:rsidRPr="00D10A2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DD7" w:rsidRPr="00D10A28" w:rsidTr="002A6DD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6DD7" w:rsidRPr="00D10A28" w:rsidRDefault="002A6DD7">
            <w:pPr>
              <w:rPr>
                <w:sz w:val="10"/>
              </w:rPr>
            </w:pPr>
          </w:p>
        </w:tc>
      </w:tr>
    </w:tbl>
    <w:p w:rsidR="002A6DD7" w:rsidRPr="00D10A28" w:rsidRDefault="002A6DD7"/>
    <w:p w:rsidR="002A6DD7" w:rsidRPr="00D10A28" w:rsidRDefault="000D2A9F" w:rsidP="002A6DD7">
      <w:pPr>
        <w:pStyle w:val="Mottagare1"/>
      </w:pPr>
      <w:r w:rsidRPr="00D10A28">
        <w:t>Regeringen</w:t>
      </w:r>
    </w:p>
    <w:p w:rsidR="002A6DD7" w:rsidRPr="00D10A28" w:rsidRDefault="000D2A9F" w:rsidP="002A6DD7">
      <w:pPr>
        <w:pStyle w:val="Mottagare2"/>
      </w:pPr>
      <w:r w:rsidRPr="00D10A28">
        <w:t>Justitiedepartementet</w:t>
      </w:r>
    </w:p>
    <w:p w:rsidR="002A6DD7" w:rsidRPr="00D10A28" w:rsidRDefault="002A6DD7" w:rsidP="002A6DD7">
      <w:r w:rsidRPr="00D10A28">
        <w:t xml:space="preserve">Med överlämnande av </w:t>
      </w:r>
      <w:r w:rsidR="000D2A9F" w:rsidRPr="00D10A28">
        <w:t>civilutskottet</w:t>
      </w:r>
      <w:r w:rsidRPr="00D10A28">
        <w:t xml:space="preserve">s betänkande </w:t>
      </w:r>
      <w:r w:rsidR="000D2A9F" w:rsidRPr="00D10A28">
        <w:t>2009/10</w:t>
      </w:r>
      <w:r w:rsidRPr="00D10A28">
        <w:t>:</w:t>
      </w:r>
      <w:r w:rsidR="000D2A9F" w:rsidRPr="00D10A28">
        <w:t>CU22</w:t>
      </w:r>
      <w:r w:rsidRPr="00D10A28">
        <w:t xml:space="preserve"> </w:t>
      </w:r>
      <w:r w:rsidR="000D2A9F" w:rsidRPr="00D10A28">
        <w:t>Ett undantag från skyldigheten att upprätta koncernredovisning, m.m.</w:t>
      </w:r>
      <w:r w:rsidRPr="00D10A28">
        <w:t xml:space="preserve"> får jag anmäla att riksdagen denna dag bifallit utskottets förslag till riksdagsbeslut.</w:t>
      </w:r>
    </w:p>
    <w:p w:rsidR="002A6DD7" w:rsidRPr="00D10A28" w:rsidRDefault="002A6DD7" w:rsidP="002A6DD7">
      <w:pPr>
        <w:pStyle w:val="Stockholm"/>
      </w:pPr>
      <w:r w:rsidRPr="00D10A28">
        <w:t xml:space="preserve">Stockholm </w:t>
      </w:r>
      <w:r w:rsidR="000D2A9F" w:rsidRPr="00D10A28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6DD7" w:rsidRPr="00D10A28" w:rsidTr="002A6DD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6DD7" w:rsidRPr="00D10A28" w:rsidRDefault="000D2A9F" w:rsidP="002A6DD7">
            <w:pPr>
              <w:pStyle w:val="AvsTalman"/>
            </w:pPr>
            <w:r w:rsidRPr="00D10A28">
              <w:t>Per Westerberg</w:t>
            </w:r>
          </w:p>
        </w:tc>
        <w:tc>
          <w:tcPr>
            <w:tcW w:w="3628" w:type="dxa"/>
          </w:tcPr>
          <w:p w:rsidR="002A6DD7" w:rsidRPr="00D10A28" w:rsidRDefault="000D2A9F" w:rsidP="002A6DD7">
            <w:pPr>
              <w:pStyle w:val="AvsTjnsteman"/>
            </w:pPr>
            <w:r w:rsidRPr="00D10A28">
              <w:t>Ulf Christoffersson</w:t>
            </w:r>
          </w:p>
        </w:tc>
      </w:tr>
    </w:tbl>
    <w:p w:rsidR="00D85057" w:rsidRPr="00D10A28" w:rsidRDefault="00D85057" w:rsidP="002A6DD7"/>
    <w:sectPr w:rsidR="00D85057" w:rsidRPr="00D10A2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D7"/>
    <w:rsid w:val="0009098F"/>
    <w:rsid w:val="000C2D8D"/>
    <w:rsid w:val="000D2A9F"/>
    <w:rsid w:val="001667BD"/>
    <w:rsid w:val="001C2855"/>
    <w:rsid w:val="00224A43"/>
    <w:rsid w:val="00243D3C"/>
    <w:rsid w:val="00244660"/>
    <w:rsid w:val="0026798D"/>
    <w:rsid w:val="002A6DD7"/>
    <w:rsid w:val="00346E8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118E"/>
    <w:rsid w:val="00BB222A"/>
    <w:rsid w:val="00BB66ED"/>
    <w:rsid w:val="00C1040E"/>
    <w:rsid w:val="00C72B82"/>
    <w:rsid w:val="00D10A28"/>
    <w:rsid w:val="00D644E9"/>
    <w:rsid w:val="00D85057"/>
    <w:rsid w:val="00DB2040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1C8046-ADEE-480D-AA80-B966A386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346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Ett undantag från skyldigheten att upprätta koncernredovisning,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