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2AA2" w:rsidRPr="007152C3" w:rsidTr="003F2A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2AA2" w:rsidRPr="007152C3" w:rsidRDefault="006A5393" w:rsidP="003F2AA2">
            <w:pPr>
              <w:pStyle w:val="RSKRbeteckning"/>
              <w:spacing w:before="240"/>
            </w:pPr>
            <w:r w:rsidRPr="007152C3">
              <w:t>Riksdagsskrivelse</w:t>
            </w:r>
          </w:p>
          <w:p w:rsidR="003F2AA2" w:rsidRPr="007152C3" w:rsidRDefault="006A5393" w:rsidP="003F2AA2">
            <w:pPr>
              <w:pStyle w:val="RSKRbeteckning"/>
            </w:pPr>
            <w:r w:rsidRPr="007152C3">
              <w:t>2010/11</w:t>
            </w:r>
            <w:r w:rsidR="003F2AA2" w:rsidRPr="007152C3">
              <w:t>:</w:t>
            </w:r>
            <w:r w:rsidRPr="007152C3">
              <w:t>253</w:t>
            </w:r>
          </w:p>
        </w:tc>
        <w:tc>
          <w:tcPr>
            <w:tcW w:w="1134" w:type="dxa"/>
          </w:tcPr>
          <w:p w:rsidR="003F2AA2" w:rsidRPr="007152C3" w:rsidRDefault="007152C3" w:rsidP="003F2AA2">
            <w:pPr>
              <w:jc w:val="right"/>
            </w:pPr>
            <w:r w:rsidRPr="007152C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AA2" w:rsidRPr="007152C3" w:rsidTr="003F2A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2AA2" w:rsidRPr="007152C3" w:rsidRDefault="003F2AA2">
            <w:pPr>
              <w:rPr>
                <w:sz w:val="10"/>
              </w:rPr>
            </w:pPr>
          </w:p>
        </w:tc>
      </w:tr>
    </w:tbl>
    <w:p w:rsidR="003F2AA2" w:rsidRPr="007152C3" w:rsidRDefault="003F2AA2"/>
    <w:p w:rsidR="003F2AA2" w:rsidRPr="007152C3" w:rsidRDefault="006A5393" w:rsidP="003F2AA2">
      <w:pPr>
        <w:pStyle w:val="Mottagare1"/>
      </w:pPr>
      <w:r w:rsidRPr="007152C3">
        <w:t>Regeringen</w:t>
      </w:r>
    </w:p>
    <w:p w:rsidR="003F2AA2" w:rsidRPr="007152C3" w:rsidRDefault="006A5393" w:rsidP="003F2AA2">
      <w:pPr>
        <w:pStyle w:val="Mottagare2"/>
      </w:pPr>
      <w:r w:rsidRPr="007152C3">
        <w:t>Justitiedepartementet</w:t>
      </w:r>
    </w:p>
    <w:p w:rsidR="003F2AA2" w:rsidRPr="007152C3" w:rsidRDefault="003F2AA2" w:rsidP="003F2AA2">
      <w:r w:rsidRPr="007152C3">
        <w:t xml:space="preserve">Med överlämnande av </w:t>
      </w:r>
      <w:r w:rsidR="006A5393" w:rsidRPr="007152C3">
        <w:t>näringsutskottet</w:t>
      </w:r>
      <w:r w:rsidRPr="007152C3">
        <w:t xml:space="preserve">s betänkande </w:t>
      </w:r>
      <w:r w:rsidR="006A5393" w:rsidRPr="007152C3">
        <w:t>2010/11</w:t>
      </w:r>
      <w:r w:rsidRPr="007152C3">
        <w:t>:</w:t>
      </w:r>
      <w:r w:rsidR="006A5393" w:rsidRPr="007152C3">
        <w:t>NU24</w:t>
      </w:r>
      <w:r w:rsidRPr="007152C3">
        <w:t xml:space="preserve"> </w:t>
      </w:r>
      <w:r w:rsidR="006A5393" w:rsidRPr="007152C3">
        <w:t>Ändring i patentlagen – nya medicinska användningsområden</w:t>
      </w:r>
      <w:r w:rsidRPr="007152C3">
        <w:t xml:space="preserve"> får jag anmäla att riksdagen denna dag bifallit utskottets förslag till riksdagsbeslut.</w:t>
      </w:r>
    </w:p>
    <w:p w:rsidR="003F2AA2" w:rsidRPr="007152C3" w:rsidRDefault="003F2AA2" w:rsidP="003F2AA2">
      <w:pPr>
        <w:pStyle w:val="Stockholm"/>
      </w:pPr>
      <w:r w:rsidRPr="007152C3">
        <w:t xml:space="preserve">Stockholm </w:t>
      </w:r>
      <w:r w:rsidR="006A5393" w:rsidRPr="007152C3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2AA2" w:rsidRPr="007152C3" w:rsidTr="003F2A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2AA2" w:rsidRPr="007152C3" w:rsidRDefault="006A5393" w:rsidP="003F2AA2">
            <w:pPr>
              <w:pStyle w:val="AvsTalman"/>
            </w:pPr>
            <w:r w:rsidRPr="007152C3">
              <w:t>Ulf Holm</w:t>
            </w:r>
          </w:p>
        </w:tc>
        <w:tc>
          <w:tcPr>
            <w:tcW w:w="3628" w:type="dxa"/>
          </w:tcPr>
          <w:p w:rsidR="003F2AA2" w:rsidRPr="007152C3" w:rsidRDefault="006A5393" w:rsidP="003F2AA2">
            <w:pPr>
              <w:pStyle w:val="AvsTjnsteman"/>
            </w:pPr>
            <w:r w:rsidRPr="007152C3">
              <w:t>Ulf Christoffersson</w:t>
            </w:r>
          </w:p>
        </w:tc>
      </w:tr>
    </w:tbl>
    <w:p w:rsidR="00D85057" w:rsidRPr="007152C3" w:rsidRDefault="00D85057" w:rsidP="003F2AA2"/>
    <w:sectPr w:rsidR="00D85057" w:rsidRPr="007152C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5344C"/>
    <w:rsid w:val="003F2AA2"/>
    <w:rsid w:val="004A0681"/>
    <w:rsid w:val="004C4FD0"/>
    <w:rsid w:val="004F1358"/>
    <w:rsid w:val="00503547"/>
    <w:rsid w:val="00510D48"/>
    <w:rsid w:val="005422B3"/>
    <w:rsid w:val="005F2290"/>
    <w:rsid w:val="005F7FE4"/>
    <w:rsid w:val="00621003"/>
    <w:rsid w:val="00662397"/>
    <w:rsid w:val="006668C5"/>
    <w:rsid w:val="006A5393"/>
    <w:rsid w:val="007152C3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1929C4E-A44D-445B-A8F4-1D8C48FC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253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Ändring i patentlagen – nya medicinska användningsområden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