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45C6" w:rsidRPr="00230E5C" w:rsidTr="00E345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45C6" w:rsidRPr="00230E5C" w:rsidRDefault="00D26F5C" w:rsidP="00E345C6">
            <w:pPr>
              <w:pStyle w:val="RSKRbeteckning"/>
              <w:spacing w:before="240"/>
            </w:pPr>
            <w:r w:rsidRPr="00230E5C">
              <w:t>Riksdagsskrivelse</w:t>
            </w:r>
          </w:p>
          <w:p w:rsidR="00E345C6" w:rsidRPr="00230E5C" w:rsidRDefault="00D26F5C" w:rsidP="00E345C6">
            <w:pPr>
              <w:pStyle w:val="RSKRbeteckning"/>
            </w:pPr>
            <w:r w:rsidRPr="00230E5C">
              <w:t>2009/10</w:t>
            </w:r>
            <w:r w:rsidR="00E345C6" w:rsidRPr="00230E5C">
              <w:t>:</w:t>
            </w:r>
            <w:r w:rsidRPr="00230E5C">
              <w:t>349</w:t>
            </w:r>
          </w:p>
        </w:tc>
        <w:tc>
          <w:tcPr>
            <w:tcW w:w="1134" w:type="dxa"/>
          </w:tcPr>
          <w:p w:rsidR="00E345C6" w:rsidRPr="00230E5C" w:rsidRDefault="00230E5C" w:rsidP="00E345C6">
            <w:pPr>
              <w:jc w:val="right"/>
            </w:pPr>
            <w:r w:rsidRPr="00230E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5C6" w:rsidRPr="00230E5C" w:rsidTr="00E345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45C6" w:rsidRPr="00230E5C" w:rsidRDefault="00E345C6">
            <w:pPr>
              <w:rPr>
                <w:sz w:val="10"/>
              </w:rPr>
            </w:pPr>
          </w:p>
        </w:tc>
      </w:tr>
    </w:tbl>
    <w:p w:rsidR="00E345C6" w:rsidRPr="00230E5C" w:rsidRDefault="00E345C6"/>
    <w:p w:rsidR="00E345C6" w:rsidRPr="00230E5C" w:rsidRDefault="00D26F5C" w:rsidP="00E345C6">
      <w:pPr>
        <w:pStyle w:val="Mottagare1"/>
      </w:pPr>
      <w:r w:rsidRPr="00230E5C">
        <w:t>Regeringen</w:t>
      </w:r>
    </w:p>
    <w:p w:rsidR="00E345C6" w:rsidRPr="00230E5C" w:rsidRDefault="00D26F5C" w:rsidP="00E345C6">
      <w:pPr>
        <w:pStyle w:val="Mottagare2"/>
      </w:pPr>
      <w:r w:rsidRPr="00230E5C">
        <w:t>Näringsdepartementet</w:t>
      </w:r>
    </w:p>
    <w:p w:rsidR="00E345C6" w:rsidRPr="00230E5C" w:rsidRDefault="00E345C6" w:rsidP="00E345C6">
      <w:r w:rsidRPr="00230E5C">
        <w:t xml:space="preserve">Med överlämnande av </w:t>
      </w:r>
      <w:r w:rsidR="00D26F5C" w:rsidRPr="00230E5C">
        <w:t>trafikutskottet</w:t>
      </w:r>
      <w:r w:rsidRPr="00230E5C">
        <w:t xml:space="preserve">s betänkande </w:t>
      </w:r>
      <w:r w:rsidR="00D26F5C" w:rsidRPr="00230E5C">
        <w:t>2009/10</w:t>
      </w:r>
      <w:r w:rsidRPr="00230E5C">
        <w:t>:</w:t>
      </w:r>
      <w:r w:rsidR="00D26F5C" w:rsidRPr="00230E5C">
        <w:t>TU24</w:t>
      </w:r>
      <w:r w:rsidRPr="00230E5C">
        <w:t xml:space="preserve"> </w:t>
      </w:r>
      <w:r w:rsidR="00D26F5C" w:rsidRPr="00230E5C">
        <w:t>Åtgärdsplanering för transportsystemet 2010–2021 m.m.</w:t>
      </w:r>
      <w:r w:rsidRPr="00230E5C">
        <w:t xml:space="preserve"> får jag anmäla att riksdagen denna dag bifallit utskottets förslag till riksdagsbeslut.</w:t>
      </w:r>
    </w:p>
    <w:p w:rsidR="00E345C6" w:rsidRPr="00230E5C" w:rsidRDefault="00E345C6" w:rsidP="00E345C6">
      <w:pPr>
        <w:pStyle w:val="Stockholm"/>
      </w:pPr>
      <w:r w:rsidRPr="00230E5C">
        <w:t xml:space="preserve">Stockholm </w:t>
      </w:r>
      <w:r w:rsidR="00D26F5C" w:rsidRPr="00230E5C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45C6" w:rsidRPr="00230E5C" w:rsidTr="00E345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45C6" w:rsidRPr="00230E5C" w:rsidRDefault="00D26F5C" w:rsidP="00E345C6">
            <w:pPr>
              <w:pStyle w:val="AvsTalman"/>
            </w:pPr>
            <w:r w:rsidRPr="00230E5C">
              <w:t>Per Westerberg</w:t>
            </w:r>
          </w:p>
        </w:tc>
        <w:tc>
          <w:tcPr>
            <w:tcW w:w="3628" w:type="dxa"/>
          </w:tcPr>
          <w:p w:rsidR="00E345C6" w:rsidRPr="00230E5C" w:rsidRDefault="00D26F5C" w:rsidP="00E345C6">
            <w:pPr>
              <w:pStyle w:val="AvsTjnsteman"/>
            </w:pPr>
            <w:r w:rsidRPr="00230E5C">
              <w:t>Ulf Christoffersson</w:t>
            </w:r>
          </w:p>
        </w:tc>
      </w:tr>
    </w:tbl>
    <w:p w:rsidR="00D85057" w:rsidRPr="00230E5C" w:rsidRDefault="00D85057" w:rsidP="00E345C6"/>
    <w:sectPr w:rsidR="00D85057" w:rsidRPr="00230E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C6"/>
    <w:rsid w:val="0009098F"/>
    <w:rsid w:val="000C2D8D"/>
    <w:rsid w:val="001667BD"/>
    <w:rsid w:val="001C2855"/>
    <w:rsid w:val="00224A43"/>
    <w:rsid w:val="00230E5C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5777C"/>
    <w:rsid w:val="00662397"/>
    <w:rsid w:val="006668C5"/>
    <w:rsid w:val="006E6382"/>
    <w:rsid w:val="007D2903"/>
    <w:rsid w:val="00852286"/>
    <w:rsid w:val="00860608"/>
    <w:rsid w:val="008D022D"/>
    <w:rsid w:val="009417EF"/>
    <w:rsid w:val="009F0EC7"/>
    <w:rsid w:val="009F267F"/>
    <w:rsid w:val="00A16D59"/>
    <w:rsid w:val="00A20ABB"/>
    <w:rsid w:val="00AC3A6D"/>
    <w:rsid w:val="00BB222A"/>
    <w:rsid w:val="00BB66ED"/>
    <w:rsid w:val="00C1040E"/>
    <w:rsid w:val="00C72B82"/>
    <w:rsid w:val="00D26F5C"/>
    <w:rsid w:val="00D644E9"/>
    <w:rsid w:val="00D85057"/>
    <w:rsid w:val="00DC0766"/>
    <w:rsid w:val="00DE4F76"/>
    <w:rsid w:val="00E345C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8A1BC63-E074-4253-AB9C-4BEF64BF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349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Åtgärdsplanering för transportsystemet 2010–2021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