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83429" w:rsidRPr="00475562" w:rsidTr="0028342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83429" w:rsidRPr="00475562" w:rsidRDefault="00D103F8" w:rsidP="00283429">
            <w:pPr>
              <w:pStyle w:val="RSKRbeteckning"/>
              <w:spacing w:before="240"/>
            </w:pPr>
            <w:r w:rsidRPr="00475562">
              <w:t>Riksdagsskrivelse</w:t>
            </w:r>
          </w:p>
          <w:p w:rsidR="00283429" w:rsidRPr="00475562" w:rsidRDefault="00D103F8" w:rsidP="00283429">
            <w:pPr>
              <w:pStyle w:val="RSKRbeteckning"/>
            </w:pPr>
            <w:r w:rsidRPr="00475562">
              <w:t>2008/09</w:t>
            </w:r>
            <w:r w:rsidR="00283429" w:rsidRPr="00475562">
              <w:t>:</w:t>
            </w:r>
            <w:r w:rsidRPr="00475562">
              <w:t>306</w:t>
            </w:r>
          </w:p>
        </w:tc>
        <w:tc>
          <w:tcPr>
            <w:tcW w:w="1134" w:type="dxa"/>
          </w:tcPr>
          <w:p w:rsidR="00283429" w:rsidRPr="00475562" w:rsidRDefault="00475562" w:rsidP="00283429">
            <w:pPr>
              <w:jc w:val="right"/>
            </w:pPr>
            <w:r w:rsidRPr="0047556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429" w:rsidRPr="00475562" w:rsidTr="0028342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83429" w:rsidRPr="00475562" w:rsidRDefault="00283429">
            <w:pPr>
              <w:rPr>
                <w:sz w:val="10"/>
              </w:rPr>
            </w:pPr>
          </w:p>
        </w:tc>
      </w:tr>
    </w:tbl>
    <w:p w:rsidR="00283429" w:rsidRPr="00475562" w:rsidRDefault="00283429"/>
    <w:p w:rsidR="00283429" w:rsidRPr="00475562" w:rsidRDefault="00D103F8" w:rsidP="00283429">
      <w:pPr>
        <w:pStyle w:val="Mottagare1"/>
      </w:pPr>
      <w:r w:rsidRPr="00475562">
        <w:t>Regeringen</w:t>
      </w:r>
    </w:p>
    <w:p w:rsidR="00283429" w:rsidRPr="00475562" w:rsidRDefault="00D103F8" w:rsidP="00283429">
      <w:pPr>
        <w:pStyle w:val="Mottagare2"/>
      </w:pPr>
      <w:r w:rsidRPr="00475562">
        <w:t>Justitiedepartementet</w:t>
      </w:r>
      <w:r w:rsidRPr="00475562">
        <w:rPr>
          <w:rStyle w:val="Fotnotsreferens"/>
        </w:rPr>
        <w:footnoteReference w:id="1"/>
      </w:r>
    </w:p>
    <w:p w:rsidR="00283429" w:rsidRPr="00475562" w:rsidRDefault="00283429" w:rsidP="00283429">
      <w:r w:rsidRPr="00475562">
        <w:t xml:space="preserve">Med överlämnande av </w:t>
      </w:r>
      <w:r w:rsidR="00D103F8" w:rsidRPr="00475562">
        <w:t>konstitutionsutskottet</w:t>
      </w:r>
      <w:r w:rsidRPr="00475562">
        <w:t xml:space="preserve">s betänkande </w:t>
      </w:r>
      <w:r w:rsidR="00D103F8" w:rsidRPr="00475562">
        <w:t>2008/09</w:t>
      </w:r>
      <w:r w:rsidRPr="00475562">
        <w:t>:</w:t>
      </w:r>
      <w:r w:rsidR="00D103F8" w:rsidRPr="00475562">
        <w:t>KU26</w:t>
      </w:r>
      <w:r w:rsidRPr="00475562">
        <w:t xml:space="preserve"> </w:t>
      </w:r>
      <w:r w:rsidR="00D103F8" w:rsidRPr="00475562">
        <w:t>Indelning i utgiftsområden</w:t>
      </w:r>
      <w:r w:rsidRPr="00475562">
        <w:t xml:space="preserve"> får jag anmäla att riksdagen denna dag bifallit utskottets förslag till riksdagsbeslut.</w:t>
      </w:r>
    </w:p>
    <w:p w:rsidR="00283429" w:rsidRPr="00475562" w:rsidRDefault="00283429" w:rsidP="00283429">
      <w:pPr>
        <w:pStyle w:val="Stockholm"/>
      </w:pPr>
      <w:r w:rsidRPr="00475562">
        <w:t xml:space="preserve">Stockholm </w:t>
      </w:r>
      <w:r w:rsidR="00D103F8" w:rsidRPr="00475562">
        <w:t>den 17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3429" w:rsidRPr="00475562" w:rsidTr="0028342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83429" w:rsidRPr="00475562" w:rsidRDefault="00D103F8" w:rsidP="00283429">
            <w:pPr>
              <w:pStyle w:val="AvsTalman"/>
            </w:pPr>
            <w:r w:rsidRPr="00475562">
              <w:t>Per Westerberg</w:t>
            </w:r>
          </w:p>
        </w:tc>
        <w:tc>
          <w:tcPr>
            <w:tcW w:w="3628" w:type="dxa"/>
          </w:tcPr>
          <w:p w:rsidR="00283429" w:rsidRPr="00475562" w:rsidRDefault="00D103F8" w:rsidP="00283429">
            <w:pPr>
              <w:pStyle w:val="AvsTjnsteman"/>
            </w:pPr>
            <w:r w:rsidRPr="00475562">
              <w:t>Ulf Christoffersson</w:t>
            </w:r>
          </w:p>
        </w:tc>
      </w:tr>
    </w:tbl>
    <w:p w:rsidR="00D85057" w:rsidRPr="00475562" w:rsidRDefault="00D85057" w:rsidP="00283429"/>
    <w:sectPr w:rsidR="00D85057" w:rsidRPr="0047556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2E71" w:rsidRPr="00475562" w:rsidRDefault="00162E71">
      <w:r w:rsidRPr="00475562">
        <w:separator/>
      </w:r>
    </w:p>
  </w:endnote>
  <w:endnote w:type="continuationSeparator" w:id="0">
    <w:p w:rsidR="00162E71" w:rsidRPr="00475562" w:rsidRDefault="00162E71">
      <w:r w:rsidRPr="004755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2E71" w:rsidRPr="00475562" w:rsidRDefault="00162E71">
      <w:r w:rsidRPr="00475562">
        <w:separator/>
      </w:r>
    </w:p>
  </w:footnote>
  <w:footnote w:type="continuationSeparator" w:id="0">
    <w:p w:rsidR="00162E71" w:rsidRPr="00475562" w:rsidRDefault="00162E71">
      <w:r w:rsidRPr="00475562">
        <w:continuationSeparator/>
      </w:r>
    </w:p>
  </w:footnote>
  <w:footnote w:id="1">
    <w:p w:rsidR="00D103F8" w:rsidRPr="00475562" w:rsidRDefault="00D103F8">
      <w:pPr>
        <w:pStyle w:val="Fotnotstext"/>
      </w:pPr>
      <w:r w:rsidRPr="00475562">
        <w:rPr>
          <w:rStyle w:val="Fotnotsreferens"/>
        </w:rPr>
        <w:footnoteRef/>
      </w:r>
      <w:r w:rsidRPr="00475562">
        <w:t xml:space="preserve"> Riksdagsskrivelse 2008/09:305 till Finansdepartementet och 307 till Riksdagsstyrelsen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429"/>
    <w:rsid w:val="0009098F"/>
    <w:rsid w:val="000C2D8D"/>
    <w:rsid w:val="00162E71"/>
    <w:rsid w:val="001667BD"/>
    <w:rsid w:val="001C2855"/>
    <w:rsid w:val="00220998"/>
    <w:rsid w:val="00224A43"/>
    <w:rsid w:val="00243D3C"/>
    <w:rsid w:val="00244660"/>
    <w:rsid w:val="0026798D"/>
    <w:rsid w:val="00283429"/>
    <w:rsid w:val="004610D5"/>
    <w:rsid w:val="0047556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59E9"/>
    <w:rsid w:val="007D2903"/>
    <w:rsid w:val="00852286"/>
    <w:rsid w:val="0085294E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103F8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8946F59-9DB5-4BE1-9A3D-4C647CE7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8342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8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2009-06-17T08:46:00Z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306</vt:lpwstr>
  </property>
  <property fmtid="{D5CDD505-2E9C-101B-9397-08002B2CF9AE}" pid="6" name="Datum">
    <vt:lpwstr>2009-06-17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26</vt:lpwstr>
  </property>
  <property fmtid="{D5CDD505-2E9C-101B-9397-08002B2CF9AE}" pid="17" name="RefRubrik">
    <vt:lpwstr>Indelning i utgiftsområden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2009</vt:lpwstr>
  </property>
</Properties>
</file>