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60E2" w:rsidRPr="005E6BBA" w:rsidTr="00C660E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60E2" w:rsidRPr="005E6BBA" w:rsidRDefault="002A03A4" w:rsidP="00C660E2">
            <w:pPr>
              <w:pStyle w:val="RSKRbeteckning"/>
              <w:spacing w:before="240"/>
            </w:pPr>
            <w:r w:rsidRPr="005E6BBA">
              <w:t>Riksdagsskrivelse</w:t>
            </w:r>
          </w:p>
          <w:p w:rsidR="00C660E2" w:rsidRPr="005E6BBA" w:rsidRDefault="002A03A4" w:rsidP="00C660E2">
            <w:pPr>
              <w:pStyle w:val="RSKRbeteckning"/>
            </w:pPr>
            <w:r w:rsidRPr="005E6BBA">
              <w:t>2010/11</w:t>
            </w:r>
            <w:r w:rsidR="00C660E2" w:rsidRPr="005E6BBA">
              <w:t>:</w:t>
            </w:r>
            <w:r w:rsidRPr="005E6BBA">
              <w:t>158</w:t>
            </w:r>
          </w:p>
        </w:tc>
        <w:tc>
          <w:tcPr>
            <w:tcW w:w="1134" w:type="dxa"/>
          </w:tcPr>
          <w:p w:rsidR="00C660E2" w:rsidRPr="005E6BBA" w:rsidRDefault="005E6BBA" w:rsidP="00C660E2">
            <w:pPr>
              <w:jc w:val="right"/>
            </w:pPr>
            <w:r w:rsidRPr="005E6BB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0E2" w:rsidRPr="005E6BBA" w:rsidTr="00C660E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60E2" w:rsidRPr="005E6BBA" w:rsidRDefault="00C660E2">
            <w:pPr>
              <w:rPr>
                <w:sz w:val="10"/>
              </w:rPr>
            </w:pPr>
          </w:p>
        </w:tc>
      </w:tr>
    </w:tbl>
    <w:p w:rsidR="00C660E2" w:rsidRPr="005E6BBA" w:rsidRDefault="00C660E2"/>
    <w:p w:rsidR="00C660E2" w:rsidRPr="005E6BBA" w:rsidRDefault="002A03A4" w:rsidP="00C660E2">
      <w:pPr>
        <w:pStyle w:val="Mottagare1"/>
      </w:pPr>
      <w:r w:rsidRPr="005E6BBA">
        <w:t>Regeringen</w:t>
      </w:r>
    </w:p>
    <w:p w:rsidR="00C660E2" w:rsidRPr="005E6BBA" w:rsidRDefault="002A03A4" w:rsidP="00C660E2">
      <w:pPr>
        <w:pStyle w:val="Mottagare2"/>
      </w:pPr>
      <w:r w:rsidRPr="005E6BBA">
        <w:t>Socialdepartementet</w:t>
      </w:r>
    </w:p>
    <w:p w:rsidR="00C660E2" w:rsidRPr="005E6BBA" w:rsidRDefault="00C660E2" w:rsidP="00C660E2">
      <w:r w:rsidRPr="005E6BBA">
        <w:t xml:space="preserve">Med överlämnande av </w:t>
      </w:r>
      <w:r w:rsidR="002A03A4" w:rsidRPr="005E6BBA">
        <w:t>socialutskottet</w:t>
      </w:r>
      <w:r w:rsidRPr="005E6BBA">
        <w:t xml:space="preserve">s betänkande </w:t>
      </w:r>
      <w:r w:rsidR="002A03A4" w:rsidRPr="005E6BBA">
        <w:t>2010/11</w:t>
      </w:r>
      <w:r w:rsidRPr="005E6BBA">
        <w:t>:</w:t>
      </w:r>
      <w:r w:rsidR="002A03A4" w:rsidRPr="005E6BBA">
        <w:t>SoU5</w:t>
      </w:r>
      <w:r w:rsidRPr="005E6BBA">
        <w:t xml:space="preserve"> </w:t>
      </w:r>
      <w:r w:rsidR="002A03A4" w:rsidRPr="005E6BBA">
        <w:t>En effektivare narkotika- och dopningslagstiftning m.m.</w:t>
      </w:r>
      <w:r w:rsidRPr="005E6BBA">
        <w:t xml:space="preserve"> får jag anmäla att riksdagen denna dag bifallit utskottets förslag till riksdagsbeslut.</w:t>
      </w:r>
    </w:p>
    <w:p w:rsidR="00C660E2" w:rsidRPr="005E6BBA" w:rsidRDefault="00C660E2" w:rsidP="00C660E2">
      <w:pPr>
        <w:pStyle w:val="Stockholm"/>
      </w:pPr>
      <w:r w:rsidRPr="005E6BBA">
        <w:t xml:space="preserve">Stockholm </w:t>
      </w:r>
      <w:r w:rsidR="002A03A4" w:rsidRPr="005E6BBA">
        <w:t>den 2 februari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60E2" w:rsidRPr="005E6BBA" w:rsidTr="00C660E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60E2" w:rsidRPr="005E6BBA" w:rsidRDefault="002A03A4" w:rsidP="00C660E2">
            <w:pPr>
              <w:pStyle w:val="AvsTalman"/>
            </w:pPr>
            <w:r w:rsidRPr="005E6BBA">
              <w:t>Per Westerberg</w:t>
            </w:r>
          </w:p>
        </w:tc>
        <w:tc>
          <w:tcPr>
            <w:tcW w:w="3628" w:type="dxa"/>
          </w:tcPr>
          <w:p w:rsidR="00C660E2" w:rsidRPr="005E6BBA" w:rsidRDefault="002A03A4" w:rsidP="00C660E2">
            <w:pPr>
              <w:pStyle w:val="AvsTjnsteman"/>
            </w:pPr>
            <w:r w:rsidRPr="005E6BBA">
              <w:t>Ulf Christoffersson</w:t>
            </w:r>
          </w:p>
        </w:tc>
      </w:tr>
    </w:tbl>
    <w:p w:rsidR="00D85057" w:rsidRPr="005E6BBA" w:rsidRDefault="00D85057" w:rsidP="00C660E2"/>
    <w:sectPr w:rsidR="00D85057" w:rsidRPr="005E6BB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03A4" w:rsidRPr="005E6BBA" w:rsidRDefault="002A03A4" w:rsidP="002A03A4">
      <w:pPr/>
      <w:r w:rsidRPr="005E6BBA">
        <w:separator/>
      </w:r>
    </w:p>
  </w:endnote>
  <w:endnote w:type="continuationSeparator" w:id="0">
    <w:p w:rsidR="002A03A4" w:rsidRPr="005E6BBA" w:rsidRDefault="002A03A4" w:rsidP="002A03A4">
      <w:pPr/>
      <w:r w:rsidRPr="005E6B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03A4" w:rsidRPr="005E6BBA" w:rsidRDefault="002A03A4" w:rsidP="002A03A4">
      <w:pPr/>
      <w:r w:rsidRPr="005E6BBA">
        <w:separator/>
      </w:r>
    </w:p>
  </w:footnote>
  <w:footnote w:type="continuationSeparator" w:id="0">
    <w:p w:rsidR="002A03A4" w:rsidRPr="005E6BBA" w:rsidRDefault="002A03A4" w:rsidP="002A03A4">
      <w:pPr/>
      <w:r w:rsidRPr="005E6BB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E2"/>
    <w:rsid w:val="0009098F"/>
    <w:rsid w:val="000C2D8D"/>
    <w:rsid w:val="001667BD"/>
    <w:rsid w:val="001C2855"/>
    <w:rsid w:val="00224A43"/>
    <w:rsid w:val="00243D3C"/>
    <w:rsid w:val="00244660"/>
    <w:rsid w:val="0026798D"/>
    <w:rsid w:val="002A03A4"/>
    <w:rsid w:val="002B6D86"/>
    <w:rsid w:val="004A0681"/>
    <w:rsid w:val="004C4FD0"/>
    <w:rsid w:val="004F1358"/>
    <w:rsid w:val="00503547"/>
    <w:rsid w:val="00510D48"/>
    <w:rsid w:val="005422B3"/>
    <w:rsid w:val="005E6BBA"/>
    <w:rsid w:val="005F2290"/>
    <w:rsid w:val="00621003"/>
    <w:rsid w:val="00662397"/>
    <w:rsid w:val="006668C5"/>
    <w:rsid w:val="00771C79"/>
    <w:rsid w:val="007D2903"/>
    <w:rsid w:val="00852286"/>
    <w:rsid w:val="00860608"/>
    <w:rsid w:val="008D022D"/>
    <w:rsid w:val="009417EF"/>
    <w:rsid w:val="00992B77"/>
    <w:rsid w:val="009F0EC7"/>
    <w:rsid w:val="00A16D59"/>
    <w:rsid w:val="00A52D31"/>
    <w:rsid w:val="00AC3A6D"/>
    <w:rsid w:val="00B63016"/>
    <w:rsid w:val="00BB222A"/>
    <w:rsid w:val="00BB66ED"/>
    <w:rsid w:val="00C1040E"/>
    <w:rsid w:val="00C660E2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5FBA28-C2BE-4624-B931-ADABB06D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A03A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A0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158</vt:lpwstr>
  </property>
  <property fmtid="{D5CDD505-2E9C-101B-9397-08002B2CF9AE}" pid="6" name="Datum">
    <vt:lpwstr>2011-02-02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En effektivare narkotika- och dopningslagstiftning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februari 2011</vt:lpwstr>
  </property>
</Properties>
</file>