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3D2C07A6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1A0A7C">
              <w:rPr>
                <w:b/>
              </w:rPr>
              <w:t>4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1A0A7C">
              <w:rPr>
                <w:b/>
              </w:rPr>
              <w:t>5</w:t>
            </w:r>
            <w:r w:rsidR="0096348C">
              <w:rPr>
                <w:b/>
              </w:rPr>
              <w:t>:</w:t>
            </w:r>
            <w:r w:rsidR="00FE6FF7">
              <w:rPr>
                <w:b/>
              </w:rPr>
              <w:t>10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73599CDC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666516">
              <w:t>1</w:t>
            </w:r>
            <w:r w:rsidR="009938A7">
              <w:t>1</w:t>
            </w:r>
            <w:r w:rsidR="00666516">
              <w:t>-</w:t>
            </w:r>
            <w:r w:rsidR="00FE6FF7">
              <w:t>12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4DC855AD" w:rsidR="00D12EAD" w:rsidRDefault="007A17C6" w:rsidP="0096348C">
            <w:r>
              <w:t>1</w:t>
            </w:r>
            <w:r w:rsidR="00FE6FF7">
              <w:t>1</w:t>
            </w:r>
            <w:r>
              <w:t>.00</w:t>
            </w:r>
            <w:r w:rsidR="00A874C8">
              <w:t xml:space="preserve"> – </w:t>
            </w:r>
            <w:r w:rsidR="00335BC5">
              <w:t>11.15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66516" w14:paraId="3EF4353B" w14:textId="77777777" w:rsidTr="007E1B8E">
        <w:tc>
          <w:tcPr>
            <w:tcW w:w="567" w:type="dxa"/>
          </w:tcPr>
          <w:p w14:paraId="73F6164E" w14:textId="7CEC0A1C" w:rsidR="00666516" w:rsidRDefault="00666516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3449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2CF31179" w14:textId="77777777" w:rsidR="00666516" w:rsidRDefault="00666516" w:rsidP="0066651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42C29C55" w14:textId="565766D3" w:rsidR="00666516" w:rsidRPr="000A5E12" w:rsidRDefault="00666516" w:rsidP="0066651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Utskottet justerade p</w:t>
            </w:r>
            <w:r w:rsidRPr="000F0768">
              <w:rPr>
                <w:bCs/>
                <w:snapToGrid w:val="0"/>
              </w:rPr>
              <w:t>rotokoll 2024/25:</w:t>
            </w:r>
            <w:r w:rsidR="00FE6FF7">
              <w:rPr>
                <w:bCs/>
                <w:snapToGrid w:val="0"/>
              </w:rPr>
              <w:t>9</w:t>
            </w:r>
            <w:r w:rsidR="00431913">
              <w:rPr>
                <w:bCs/>
                <w:snapToGrid w:val="0"/>
              </w:rPr>
              <w:t>.</w:t>
            </w:r>
          </w:p>
        </w:tc>
      </w:tr>
      <w:tr w:rsidR="008F5104" w14:paraId="1DA4405A" w14:textId="77777777" w:rsidTr="007E1B8E">
        <w:tc>
          <w:tcPr>
            <w:tcW w:w="567" w:type="dxa"/>
          </w:tcPr>
          <w:p w14:paraId="59BE3CA0" w14:textId="19E403D1" w:rsidR="008F5104" w:rsidRDefault="008F510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B62D9">
              <w:rPr>
                <w:b/>
                <w:snapToGrid w:val="0"/>
              </w:rPr>
              <w:t xml:space="preserve"> </w:t>
            </w:r>
            <w:r w:rsidR="00522A1A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6E7FAD57" w14:textId="75BECD64" w:rsidR="008F5104" w:rsidRDefault="00FE6FF7" w:rsidP="008F5104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F63E05">
              <w:rPr>
                <w:b/>
              </w:rPr>
              <w:t xml:space="preserve">Kompletteringar till bestämmelserna om tilläggsskatt för företag i stora koncerner </w:t>
            </w:r>
            <w:r>
              <w:rPr>
                <w:b/>
              </w:rPr>
              <w:t>(SkU6</w:t>
            </w:r>
            <w:r w:rsidR="00ED1644">
              <w:rPr>
                <w:b/>
              </w:rPr>
              <w:t>)</w:t>
            </w:r>
          </w:p>
          <w:p w14:paraId="206CBEA3" w14:textId="4D417144" w:rsidR="008F5104" w:rsidRDefault="008F5104" w:rsidP="008F510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FE6FF7">
              <w:rPr>
                <w:bCs/>
              </w:rPr>
              <w:t xml:space="preserve">inledde beredningen av proposition </w:t>
            </w:r>
            <w:r w:rsidR="00FE6FF7" w:rsidRPr="00F63E05">
              <w:rPr>
                <w:bCs/>
              </w:rPr>
              <w:t>2024/25:7</w:t>
            </w:r>
            <w:r w:rsidR="009A3449">
              <w:rPr>
                <w:bCs/>
              </w:rPr>
              <w:t>.</w:t>
            </w:r>
          </w:p>
          <w:p w14:paraId="7228ADE6" w14:textId="6CCD4083" w:rsidR="00327E0E" w:rsidRPr="008F5104" w:rsidRDefault="00FE6FF7" w:rsidP="008F510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Cs/>
              </w:rPr>
              <w:t>Ärendet bordlades</w:t>
            </w:r>
            <w:r w:rsidR="00327E0E" w:rsidRPr="00E86036">
              <w:rPr>
                <w:bCs/>
              </w:rPr>
              <w:t>.</w:t>
            </w:r>
          </w:p>
        </w:tc>
      </w:tr>
      <w:tr w:rsidR="009938A7" w14:paraId="4096C49C" w14:textId="77777777" w:rsidTr="007E1B8E">
        <w:tc>
          <w:tcPr>
            <w:tcW w:w="567" w:type="dxa"/>
          </w:tcPr>
          <w:p w14:paraId="368C8532" w14:textId="6E4B5C97" w:rsidR="009938A7" w:rsidRDefault="001A30E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22A1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AABF003" w14:textId="6C679FB3" w:rsidR="00755469" w:rsidRDefault="00FE6FF7" w:rsidP="000854D9">
            <w:pPr>
              <w:tabs>
                <w:tab w:val="left" w:pos="1701"/>
              </w:tabs>
              <w:rPr>
                <w:b/>
              </w:rPr>
            </w:pPr>
            <w:r w:rsidRPr="00F63E05">
              <w:rPr>
                <w:b/>
              </w:rPr>
              <w:t>Suspension av skatteavtalet med Ryssland</w:t>
            </w:r>
            <w:r>
              <w:rPr>
                <w:b/>
              </w:rPr>
              <w:t xml:space="preserve"> (SkU8</w:t>
            </w:r>
            <w:r w:rsidR="009C18C0">
              <w:rPr>
                <w:b/>
              </w:rPr>
              <w:t>)</w:t>
            </w:r>
          </w:p>
          <w:p w14:paraId="12F35AA5" w14:textId="115070AA" w:rsidR="009938A7" w:rsidRDefault="00755469" w:rsidP="00755469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 inledde b</w:t>
            </w:r>
            <w:r w:rsidR="009C18C0">
              <w:rPr>
                <w:bCs/>
              </w:rPr>
              <w:t>eredning</w:t>
            </w:r>
            <w:r>
              <w:rPr>
                <w:bCs/>
              </w:rPr>
              <w:t xml:space="preserve"> av </w:t>
            </w:r>
            <w:r w:rsidR="004D45EC">
              <w:rPr>
                <w:bCs/>
              </w:rPr>
              <w:t>p</w:t>
            </w:r>
            <w:r w:rsidRPr="00074645">
              <w:rPr>
                <w:bCs/>
              </w:rPr>
              <w:t>roposition 202</w:t>
            </w:r>
            <w:r>
              <w:rPr>
                <w:bCs/>
              </w:rPr>
              <w:t>4</w:t>
            </w:r>
            <w:r w:rsidRPr="00074645">
              <w:rPr>
                <w:bCs/>
              </w:rPr>
              <w:t>/2</w:t>
            </w:r>
            <w:r>
              <w:rPr>
                <w:bCs/>
              </w:rPr>
              <w:t>5</w:t>
            </w:r>
            <w:r w:rsidRPr="00074645">
              <w:rPr>
                <w:bCs/>
              </w:rPr>
              <w:t>:</w:t>
            </w:r>
            <w:r w:rsidR="00FE6FF7">
              <w:rPr>
                <w:bCs/>
              </w:rPr>
              <w:t>38</w:t>
            </w:r>
            <w:r w:rsidR="004D45EC">
              <w:rPr>
                <w:bCs/>
              </w:rPr>
              <w:t>.</w:t>
            </w:r>
          </w:p>
          <w:p w14:paraId="47DE9213" w14:textId="57DF7124" w:rsidR="00755469" w:rsidRDefault="00755469" w:rsidP="00755469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</w:rPr>
              <w:t>Ärendet bordlades.</w:t>
            </w:r>
          </w:p>
        </w:tc>
      </w:tr>
      <w:tr w:rsidR="009938A7" w14:paraId="71267DDC" w14:textId="77777777" w:rsidTr="007E1B8E">
        <w:tc>
          <w:tcPr>
            <w:tcW w:w="567" w:type="dxa"/>
          </w:tcPr>
          <w:p w14:paraId="2F7A40C1" w14:textId="1F4BBDA7" w:rsidR="009938A7" w:rsidRDefault="001A30E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22A1A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67134739" w14:textId="77777777" w:rsidR="00755469" w:rsidRDefault="009C18C0" w:rsidP="000854D9">
            <w:pPr>
              <w:tabs>
                <w:tab w:val="left" w:pos="1701"/>
              </w:tabs>
              <w:rPr>
                <w:b/>
              </w:rPr>
            </w:pPr>
            <w:r w:rsidRPr="007529C1">
              <w:rPr>
                <w:b/>
              </w:rPr>
              <w:t>Totalförsvaret 2025–2030</w:t>
            </w:r>
          </w:p>
          <w:p w14:paraId="7BB95B3B" w14:textId="62A10136" w:rsidR="00755469" w:rsidRDefault="009C18C0" w:rsidP="00755469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 behandlade f</w:t>
            </w:r>
            <w:r w:rsidRPr="00074645">
              <w:rPr>
                <w:bCs/>
              </w:rPr>
              <w:t>råga</w:t>
            </w:r>
            <w:r>
              <w:rPr>
                <w:bCs/>
              </w:rPr>
              <w:t>n</w:t>
            </w:r>
            <w:r w:rsidRPr="00074645">
              <w:rPr>
                <w:bCs/>
              </w:rPr>
              <w:t xml:space="preserve"> om yttrande till </w:t>
            </w:r>
            <w:r>
              <w:rPr>
                <w:bCs/>
              </w:rPr>
              <w:t>försvarsutskottet</w:t>
            </w:r>
            <w:r w:rsidR="00167FCF">
              <w:rPr>
                <w:bCs/>
              </w:rPr>
              <w:t xml:space="preserve"> över </w:t>
            </w:r>
            <w:r w:rsidR="004D45EC">
              <w:rPr>
                <w:bCs/>
              </w:rPr>
              <w:t>p</w:t>
            </w:r>
            <w:r w:rsidR="00167FCF" w:rsidRPr="00167FCF">
              <w:rPr>
                <w:bCs/>
              </w:rPr>
              <w:t>roposition 2024/25:34 och motioner</w:t>
            </w:r>
            <w:r>
              <w:rPr>
                <w:bCs/>
              </w:rPr>
              <w:t>.</w:t>
            </w:r>
          </w:p>
          <w:p w14:paraId="0012ED4E" w14:textId="3C8CAC43" w:rsidR="009938A7" w:rsidRDefault="009C18C0" w:rsidP="00755469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</w:rPr>
              <w:t>Frågan bordlades.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1296E64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522A1A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529B7BD1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FA3922">
              <w:rPr>
                <w:snapToGrid w:val="0"/>
              </w:rPr>
              <w:t>t</w:t>
            </w:r>
            <w:r w:rsidR="00FE6FF7">
              <w:rPr>
                <w:snapToGrid w:val="0"/>
              </w:rPr>
              <w:t>or</w:t>
            </w:r>
            <w:r w:rsidR="000E699C">
              <w:rPr>
                <w:snapToGrid w:val="0"/>
              </w:rPr>
              <w:t>s</w:t>
            </w:r>
            <w:r w:rsidR="00FA3922">
              <w:rPr>
                <w:snapToGrid w:val="0"/>
              </w:rPr>
              <w:t>dagen</w:t>
            </w:r>
            <w:r>
              <w:rPr>
                <w:snapToGrid w:val="0"/>
              </w:rPr>
              <w:t xml:space="preserve"> den </w:t>
            </w:r>
            <w:r w:rsidR="009938A7">
              <w:rPr>
                <w:snapToGrid w:val="0"/>
              </w:rPr>
              <w:t>1</w:t>
            </w:r>
            <w:r w:rsidR="00FE6FF7">
              <w:rPr>
                <w:snapToGrid w:val="0"/>
              </w:rPr>
              <w:t>4</w:t>
            </w:r>
            <w:r w:rsidR="009A3449">
              <w:rPr>
                <w:snapToGrid w:val="0"/>
              </w:rPr>
              <w:t xml:space="preserve"> november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FE6FF7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75ED06AE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9938A7">
              <w:t>1</w:t>
            </w:r>
            <w:r w:rsidR="00FE6FF7">
              <w:t>4</w:t>
            </w:r>
            <w:r w:rsidR="009A3449">
              <w:t xml:space="preserve"> november</w:t>
            </w:r>
            <w:r>
              <w:t xml:space="preserve"> 202</w:t>
            </w:r>
            <w:r w:rsidR="001308F8">
              <w:t>4</w:t>
            </w:r>
          </w:p>
        </w:tc>
      </w:tr>
    </w:tbl>
    <w:p w14:paraId="10C59AA9" w14:textId="51C90CFB" w:rsidR="00700B35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Default="00700B35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00B35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Default="00700B35" w:rsidP="009A6D4D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Default="00700B35" w:rsidP="009A6D4D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4EB0F025" w14:textId="77777777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74F9A83C" w14:textId="7458AC85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7302">
              <w:rPr>
                <w:b/>
              </w:rPr>
              <w:t>/2</w:t>
            </w:r>
            <w:r>
              <w:rPr>
                <w:b/>
              </w:rPr>
              <w:t>5</w:t>
            </w:r>
            <w:r w:rsidRPr="00B07302">
              <w:rPr>
                <w:b/>
              </w:rPr>
              <w:t>:</w:t>
            </w:r>
            <w:r w:rsidR="00BE5A16">
              <w:rPr>
                <w:b/>
              </w:rPr>
              <w:t>10</w:t>
            </w:r>
          </w:p>
        </w:tc>
      </w:tr>
      <w:tr w:rsidR="00700B35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420CF83A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>
              <w:rPr>
                <w:sz w:val="22"/>
              </w:rPr>
              <w:t xml:space="preserve"> 1–</w:t>
            </w:r>
            <w:r w:rsidR="00522A1A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A17890F" w:rsidR="00700B3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00B35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3668A853" w:rsidR="00700B35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13F1BF92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8378F7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680E3930" w:rsidR="00700B35" w:rsidRPr="001E1FAC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00B35" w:rsidRPr="001E1FAC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45D7654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04B4D9C2" w:rsidR="00700B35" w:rsidRPr="00E70A95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E491FCE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912897F" w:rsidR="00700B35" w:rsidRPr="00E70A95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79E1A1D2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Kalle Olsson</w:t>
            </w:r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47319272" w:rsidR="00700B35" w:rsidRPr="00E70A95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8441E24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F2A87EF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45A7F801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53CBF9ED" w:rsidR="00700B35" w:rsidRPr="00E70A95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7E213A1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533FE31F" w:rsidR="00700B35" w:rsidRPr="00E70A95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0E3CB660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54F8F6ED" w:rsidR="00700B35" w:rsidRPr="00E70A95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6E25B3B1" w:rsidR="00700B35" w:rsidRPr="00E70A95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1182140D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43D3ABA4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4647FAFB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3A3DBE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2E59D1">
              <w:rPr>
                <w:szCs w:val="24"/>
              </w:rPr>
              <w:t xml:space="preserve">Anders Ådahl </w:t>
            </w:r>
            <w:r w:rsidRPr="00136AB8">
              <w:rPr>
                <w:szCs w:val="24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52745B3B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Markus Wiechel</w:t>
            </w:r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0FBF4D12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F991B75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4DCBD6D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38FC5ECA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928F0">
              <w:rPr>
                <w:szCs w:val="24"/>
              </w:rPr>
              <w:t xml:space="preserve">Mauricio Rojas </w:t>
            </w:r>
            <w:r w:rsidRPr="00136AB8">
              <w:rPr>
                <w:szCs w:val="24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376B8616" w:rsidR="00700B35" w:rsidRPr="00E70A95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349DD58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3303CC57" w:rsidR="00700B35" w:rsidRPr="0078232D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5F35F6DB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Marie</w:t>
            </w:r>
            <w:r w:rsidRPr="00136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Olsson</w:t>
            </w:r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33C2F0FC" w:rsidR="00700B35" w:rsidRPr="0078232D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5814F2C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8A3C30B" w:rsidR="00700B35" w:rsidRPr="0078232D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703B348B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Patrik</w:t>
            </w:r>
            <w:r w:rsidRPr="00136AB8">
              <w:rPr>
                <w:sz w:val="22"/>
                <w:szCs w:val="22"/>
              </w:rPr>
              <w:t xml:space="preserve"> Björ</w:t>
            </w:r>
            <w:r>
              <w:rPr>
                <w:sz w:val="22"/>
                <w:szCs w:val="22"/>
              </w:rPr>
              <w:t>c</w:t>
            </w:r>
            <w:r w:rsidRPr="00136AB8">
              <w:rPr>
                <w:sz w:val="22"/>
                <w:szCs w:val="22"/>
              </w:rPr>
              <w:t>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D7E727C" w:rsidR="00700B35" w:rsidRPr="0078232D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B1D0489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6CFFBC91" w:rsidR="00700B35" w:rsidRPr="0078232D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6FAD1B2" w:rsidR="00700B35" w:rsidRPr="0078232D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2F4B5A8E" w:rsidR="00700B35" w:rsidRPr="0078232D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8DDB899" w:rsidR="00700B35" w:rsidRPr="0078232D" w:rsidRDefault="00335BC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Märta Stenevi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:rsidRPr="00B65348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700B35" w:rsidRPr="00975CA0" w:rsidRDefault="00700B35" w:rsidP="009A6D4D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>Ann-Christine Frohm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00B35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00B35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77777777" w:rsidR="001A0A7C" w:rsidRDefault="001A0A7C" w:rsidP="0096348C">
      <w:pPr>
        <w:tabs>
          <w:tab w:val="left" w:pos="1701"/>
        </w:tabs>
      </w:pPr>
    </w:p>
    <w:bookmarkEnd w:id="2"/>
    <w:sectPr w:rsidR="001A0A7C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01BF"/>
    <w:rsid w:val="00025ECC"/>
    <w:rsid w:val="000311F2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90BEF"/>
    <w:rsid w:val="000910E8"/>
    <w:rsid w:val="000925AE"/>
    <w:rsid w:val="0009468C"/>
    <w:rsid w:val="000A10F5"/>
    <w:rsid w:val="000A2410"/>
    <w:rsid w:val="000A3EB1"/>
    <w:rsid w:val="000A5E12"/>
    <w:rsid w:val="000B0E4C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308F8"/>
    <w:rsid w:val="00133B7E"/>
    <w:rsid w:val="001345BA"/>
    <w:rsid w:val="00137E14"/>
    <w:rsid w:val="00140387"/>
    <w:rsid w:val="00142129"/>
    <w:rsid w:val="00144FCB"/>
    <w:rsid w:val="001507C0"/>
    <w:rsid w:val="001522CE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463E"/>
    <w:rsid w:val="001C213A"/>
    <w:rsid w:val="001C6194"/>
    <w:rsid w:val="001C74B4"/>
    <w:rsid w:val="001D0ED9"/>
    <w:rsid w:val="001E1EE0"/>
    <w:rsid w:val="001E1FAC"/>
    <w:rsid w:val="001F67F5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48EB"/>
    <w:rsid w:val="003A729A"/>
    <w:rsid w:val="003B0182"/>
    <w:rsid w:val="003B21BE"/>
    <w:rsid w:val="003B6061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45EC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22A1A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74A2F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1AA3"/>
    <w:rsid w:val="00E32858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545BA"/>
    <w:rsid w:val="00F61FD7"/>
    <w:rsid w:val="00F633BB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121</TotalTime>
  <Pages>2</Pages>
  <Words>313</Words>
  <Characters>2393</Characters>
  <Application>Microsoft Office Word</Application>
  <DocSecurity>0</DocSecurity>
  <Lines>95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7</cp:revision>
  <cp:lastPrinted>2024-11-12T11:28:00Z</cp:lastPrinted>
  <dcterms:created xsi:type="dcterms:W3CDTF">2024-11-11T08:25:00Z</dcterms:created>
  <dcterms:modified xsi:type="dcterms:W3CDTF">2024-11-12T12:01:00Z</dcterms:modified>
</cp:coreProperties>
</file>