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1CF2F500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C4108B">
              <w:rPr>
                <w:b/>
                <w:sz w:val="20"/>
              </w:rPr>
              <w:t>12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32AAAF45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proofErr w:type="gramStart"/>
            <w:r w:rsidR="00B33DC9">
              <w:rPr>
                <w:sz w:val="20"/>
              </w:rPr>
              <w:t>1</w:t>
            </w:r>
            <w:r w:rsidR="00C4108B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C4108B">
              <w:rPr>
                <w:sz w:val="20"/>
              </w:rPr>
              <w:t>12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2581779B" w:rsidR="00185056" w:rsidRDefault="00C4108B" w:rsidP="006F1C58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="0038745D" w:rsidRPr="003E53DB">
              <w:rPr>
                <w:sz w:val="20"/>
              </w:rPr>
              <w:t>:</w:t>
            </w:r>
            <w:r>
              <w:rPr>
                <w:sz w:val="20"/>
              </w:rPr>
              <w:t>0</w:t>
            </w:r>
            <w:r w:rsidR="006466F4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6466F4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  <w:r w:rsidR="006466F4">
              <w:rPr>
                <w:sz w:val="20"/>
              </w:rPr>
              <w:t>.</w:t>
            </w:r>
            <w:r>
              <w:rPr>
                <w:sz w:val="20"/>
              </w:rPr>
              <w:t>30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1CB81FBC" w14:textId="05B75A47" w:rsidR="00564B32" w:rsidRDefault="00564B32" w:rsidP="006F1C58">
      <w:pPr>
        <w:tabs>
          <w:tab w:val="left" w:pos="960"/>
        </w:tabs>
        <w:rPr>
          <w:sz w:val="20"/>
        </w:rPr>
      </w:pPr>
    </w:p>
    <w:p w14:paraId="2DA231B4" w14:textId="6FF527E1" w:rsidR="00380F30" w:rsidRDefault="00380F30" w:rsidP="006F1C58">
      <w:pPr>
        <w:tabs>
          <w:tab w:val="left" w:pos="960"/>
        </w:tabs>
        <w:rPr>
          <w:sz w:val="20"/>
        </w:rPr>
      </w:pPr>
    </w:p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6466F4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7EB1960B" w:rsidR="006466F4" w:rsidRPr="00CC1C68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  <w:shd w:val="clear" w:color="auto" w:fill="auto"/>
          </w:tcPr>
          <w:p w14:paraId="2D06A8AD" w14:textId="674DAE6C" w:rsidR="006466F4" w:rsidRPr="00C704E4" w:rsidRDefault="00C4108B" w:rsidP="006466F4">
            <w:pPr>
              <w:rPr>
                <w:b/>
                <w:bCs/>
              </w:rPr>
            </w:pPr>
            <w:r>
              <w:rPr>
                <w:b/>
              </w:rPr>
              <w:t>Information från Utrikesdepartementet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Cs/>
              </w:rPr>
              <w:t xml:space="preserve">Bistånds- och utrikeshandelsminister Benjamin </w:t>
            </w:r>
            <w:proofErr w:type="spellStart"/>
            <w:r>
              <w:rPr>
                <w:bCs/>
              </w:rPr>
              <w:t>Dousa</w:t>
            </w:r>
            <w:proofErr w:type="spellEnd"/>
            <w:r>
              <w:rPr>
                <w:bCs/>
              </w:rPr>
              <w:t xml:space="preserve"> med medarbetare informerade utskottet om Sveriges bistånd till Ukraina. </w:t>
            </w:r>
            <w:r>
              <w:rPr>
                <w:bCs/>
              </w:rPr>
              <w:br/>
            </w:r>
          </w:p>
        </w:tc>
      </w:tr>
      <w:tr w:rsidR="006466F4" w:rsidRPr="0013710D" w14:paraId="39EED114" w14:textId="77777777" w:rsidTr="00BC1EF7">
        <w:trPr>
          <w:trHeight w:val="884"/>
        </w:trPr>
        <w:tc>
          <w:tcPr>
            <w:tcW w:w="567" w:type="dxa"/>
          </w:tcPr>
          <w:p w14:paraId="3B12858A" w14:textId="438AB3D0" w:rsidR="006466F4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9D14B2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5099DE37" w14:textId="611DFE23" w:rsidR="006466F4" w:rsidRDefault="00C4108B" w:rsidP="00C4108B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Information från Utrikesdepartementet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Cs/>
              </w:rPr>
              <w:t xml:space="preserve">Bistånds- och utrikeshandelsminister Benjamin </w:t>
            </w:r>
            <w:proofErr w:type="spellStart"/>
            <w:r>
              <w:rPr>
                <w:bCs/>
              </w:rPr>
              <w:t>Dousa</w:t>
            </w:r>
            <w:proofErr w:type="spellEnd"/>
            <w:r>
              <w:rPr>
                <w:bCs/>
              </w:rPr>
              <w:t xml:space="preserve"> med medarbetare informerade utskottet om Sveriges bistånd till Somalia. </w:t>
            </w:r>
          </w:p>
        </w:tc>
      </w:tr>
      <w:tr w:rsidR="00C4108B" w:rsidRPr="0013710D" w14:paraId="1AABF9BF" w14:textId="77777777" w:rsidTr="00BC1EF7">
        <w:trPr>
          <w:trHeight w:val="884"/>
        </w:trPr>
        <w:tc>
          <w:tcPr>
            <w:tcW w:w="567" w:type="dxa"/>
          </w:tcPr>
          <w:p w14:paraId="0073B6BC" w14:textId="40DF2D0F" w:rsidR="00C4108B" w:rsidRPr="00CC1C68" w:rsidRDefault="00C4108B" w:rsidP="00C4108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7235F2AE" w14:textId="3C95FD2A" w:rsidR="00C4108B" w:rsidRPr="00C4108B" w:rsidRDefault="00C4108B" w:rsidP="00C4108B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Information från Utrikesdepartementet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Cs/>
              </w:rPr>
              <w:t xml:space="preserve">Bistånds- och utrikeshandelsminister Benjamin </w:t>
            </w:r>
            <w:proofErr w:type="spellStart"/>
            <w:r>
              <w:rPr>
                <w:bCs/>
              </w:rPr>
              <w:t>Dousa</w:t>
            </w:r>
            <w:proofErr w:type="spellEnd"/>
            <w:r>
              <w:rPr>
                <w:bCs/>
              </w:rPr>
              <w:t xml:space="preserve"> med medarbetare informerade utskottet om utbetalningar av bistånd till Gaza.</w:t>
            </w:r>
          </w:p>
        </w:tc>
      </w:tr>
      <w:tr w:rsidR="006466F4" w:rsidRPr="0013710D" w14:paraId="2E3C8B20" w14:textId="77777777" w:rsidTr="00BC1EF7">
        <w:trPr>
          <w:trHeight w:val="884"/>
        </w:trPr>
        <w:tc>
          <w:tcPr>
            <w:tcW w:w="567" w:type="dxa"/>
          </w:tcPr>
          <w:p w14:paraId="2D987D79" w14:textId="05F70291" w:rsidR="006466F4" w:rsidRPr="00CC1C68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C4108B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78A8FD8F" w14:textId="77777777" w:rsidR="006466F4" w:rsidRDefault="006466F4" w:rsidP="006466F4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061453DC" w14:textId="77777777" w:rsidR="006466F4" w:rsidRDefault="006466F4" w:rsidP="006466F4">
            <w:pPr>
              <w:rPr>
                <w:b/>
              </w:rPr>
            </w:pPr>
          </w:p>
          <w:p w14:paraId="54E1CA9B" w14:textId="77777777" w:rsidR="006466F4" w:rsidRDefault="006466F4" w:rsidP="006466F4">
            <w:pPr>
              <w:rPr>
                <w:bCs/>
              </w:rPr>
            </w:pPr>
            <w:r>
              <w:rPr>
                <w:bCs/>
              </w:rPr>
              <w:t>Inkomna handlingar anmäldes enligt bilaga.</w:t>
            </w:r>
          </w:p>
          <w:p w14:paraId="4E12470D" w14:textId="2F8411BB" w:rsidR="006466F4" w:rsidRPr="009B36EA" w:rsidRDefault="006466F4" w:rsidP="006466F4"/>
        </w:tc>
      </w:tr>
      <w:tr w:rsidR="006466F4" w:rsidRPr="002B6EE1" w14:paraId="120F279F" w14:textId="77777777" w:rsidTr="00BC1EF7">
        <w:trPr>
          <w:trHeight w:val="884"/>
        </w:trPr>
        <w:tc>
          <w:tcPr>
            <w:tcW w:w="567" w:type="dxa"/>
          </w:tcPr>
          <w:p w14:paraId="2C975D31" w14:textId="0DCA7B33" w:rsidR="006466F4" w:rsidRPr="002B6EE1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E26BB0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6CBBE68B" w14:textId="29A9B66B" w:rsidR="006466F4" w:rsidRPr="00C4108B" w:rsidRDefault="006466F4" w:rsidP="00C4108B">
            <w:pPr>
              <w:widowControl/>
              <w:spacing w:after="200" w:line="280" w:lineRule="exact"/>
              <w:rPr>
                <w:b/>
              </w:rPr>
            </w:pPr>
            <w:r w:rsidRPr="00E645E5">
              <w:rPr>
                <w:b/>
              </w:rPr>
              <w:t xml:space="preserve">Kanslimeddelanden </w:t>
            </w:r>
          </w:p>
          <w:p w14:paraId="7BE6C7E3" w14:textId="77777777" w:rsidR="006466F4" w:rsidRPr="00D32BC8" w:rsidRDefault="006466F4" w:rsidP="006466F4">
            <w:pPr>
              <w:rPr>
                <w:bCs/>
              </w:rPr>
            </w:pPr>
            <w:r w:rsidRPr="00D32BC8">
              <w:rPr>
                <w:bCs/>
              </w:rPr>
              <w:t>Utskottet fick information om:</w:t>
            </w:r>
          </w:p>
          <w:p w14:paraId="3D71BFB6" w14:textId="65264C9F" w:rsidR="006466F4" w:rsidRDefault="006466F4" w:rsidP="006466F4">
            <w:pPr>
              <w:rPr>
                <w:bCs/>
              </w:rPr>
            </w:pPr>
            <w:r w:rsidRPr="00E645E5">
              <w:rPr>
                <w:bCs/>
              </w:rPr>
              <w:t xml:space="preserve"> -att</w:t>
            </w:r>
            <w:r w:rsidR="00C4108B">
              <w:t xml:space="preserve"> Sida inkommit med underlag angående de obesvarade frågorna som uppstod vid sammanträdet den 6 november</w:t>
            </w:r>
            <w:r w:rsidR="00DF39D7">
              <w:t>.</w:t>
            </w:r>
            <w:r w:rsidR="00C4108B">
              <w:t xml:space="preserve"> </w:t>
            </w:r>
          </w:p>
          <w:p w14:paraId="45DEDE9E" w14:textId="3AC12613" w:rsidR="006466F4" w:rsidRPr="00E645E5" w:rsidRDefault="006466F4" w:rsidP="00C4108B">
            <w:pPr>
              <w:rPr>
                <w:bCs/>
              </w:rPr>
            </w:pPr>
          </w:p>
        </w:tc>
      </w:tr>
      <w:tr w:rsidR="006466F4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193B8AC4" w:rsidR="006466F4" w:rsidRPr="002B6EE1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E26BB0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6466F4" w:rsidRPr="002B6EE1" w:rsidRDefault="006466F4" w:rsidP="006466F4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153B9401" w:rsidR="006466F4" w:rsidRDefault="006466F4" w:rsidP="006466F4">
            <w:pPr>
              <w:rPr>
                <w:bCs/>
              </w:rPr>
            </w:pPr>
            <w:r w:rsidRPr="002B6EE1">
              <w:rPr>
                <w:bCs/>
              </w:rPr>
              <w:t xml:space="preserve">Nästa sammanträde äger rum </w:t>
            </w:r>
            <w:r w:rsidR="00C4108B">
              <w:rPr>
                <w:bCs/>
              </w:rPr>
              <w:t>torsdagen</w:t>
            </w:r>
            <w:r w:rsidRPr="002B6EE1">
              <w:rPr>
                <w:bCs/>
              </w:rPr>
              <w:t xml:space="preserve"> den </w:t>
            </w:r>
            <w:r w:rsidR="00C4108B">
              <w:rPr>
                <w:bCs/>
              </w:rPr>
              <w:t>1</w:t>
            </w:r>
            <w:r>
              <w:rPr>
                <w:bCs/>
              </w:rPr>
              <w:t xml:space="preserve">3 </w:t>
            </w:r>
            <w:r w:rsidR="00C4108B">
              <w:rPr>
                <w:bCs/>
              </w:rPr>
              <w:t>novem</w:t>
            </w:r>
            <w:r>
              <w:rPr>
                <w:bCs/>
              </w:rPr>
              <w:t>ber</w:t>
            </w:r>
            <w:r w:rsidRPr="002B6EE1">
              <w:rPr>
                <w:bCs/>
              </w:rPr>
              <w:t xml:space="preserve"> kl. </w:t>
            </w:r>
            <w:r w:rsidR="00C4108B">
              <w:rPr>
                <w:bCs/>
              </w:rPr>
              <w:t>08</w:t>
            </w:r>
            <w:r w:rsidR="00C540A7">
              <w:rPr>
                <w:bCs/>
              </w:rPr>
              <w:t>.00</w:t>
            </w:r>
            <w:r w:rsidRPr="002B6EE1">
              <w:rPr>
                <w:bCs/>
              </w:rPr>
              <w:t>.</w:t>
            </w:r>
          </w:p>
          <w:p w14:paraId="22BC4AC6" w14:textId="2C8D61C7" w:rsidR="00195791" w:rsidRDefault="00195791" w:rsidP="006466F4">
            <w:pPr>
              <w:rPr>
                <w:bCs/>
              </w:rPr>
            </w:pPr>
          </w:p>
          <w:p w14:paraId="46ECCC96" w14:textId="0571604D" w:rsidR="00195791" w:rsidRDefault="00195791" w:rsidP="006466F4">
            <w:pPr>
              <w:rPr>
                <w:bCs/>
              </w:rPr>
            </w:pPr>
          </w:p>
          <w:p w14:paraId="69881A39" w14:textId="2562FC03" w:rsidR="00195791" w:rsidRDefault="00195791" w:rsidP="006466F4">
            <w:pPr>
              <w:rPr>
                <w:bCs/>
              </w:rPr>
            </w:pPr>
          </w:p>
          <w:p w14:paraId="616AC9DE" w14:textId="58CF2E20" w:rsidR="00195791" w:rsidRDefault="00195791" w:rsidP="006466F4">
            <w:pPr>
              <w:rPr>
                <w:bCs/>
              </w:rPr>
            </w:pPr>
          </w:p>
          <w:p w14:paraId="1F2971B8" w14:textId="77777777" w:rsidR="00195791" w:rsidRPr="002B6EE1" w:rsidRDefault="00195791" w:rsidP="006466F4">
            <w:pPr>
              <w:rPr>
                <w:bCs/>
              </w:rPr>
            </w:pPr>
          </w:p>
          <w:p w14:paraId="0452B6EC" w14:textId="77777777" w:rsidR="006466F4" w:rsidRDefault="006466F4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60037DE5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38E2D72D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655318AD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0AA7DFD1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3290DA59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1FE894BB" w14:textId="77777777" w:rsidR="00B75A99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  <w:p w14:paraId="4537FE0F" w14:textId="7A155847" w:rsidR="00B75A99" w:rsidRPr="002B6EE1" w:rsidRDefault="00B75A99" w:rsidP="006466F4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5D80A40B" w:rsidR="00E97ABF" w:rsidRPr="006F350C" w:rsidRDefault="00E645E5" w:rsidP="006F1C58">
            <w:pPr>
              <w:tabs>
                <w:tab w:val="left" w:pos="1701"/>
              </w:tabs>
            </w:pPr>
            <w:r>
              <w:t>Emelie Källqvist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6B733A92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C4108B">
              <w:t xml:space="preserve">20 </w:t>
            </w:r>
            <w:r w:rsidR="00B75A99">
              <w:t>november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7821E6C1" w:rsidR="001248C4" w:rsidRPr="004B327E" w:rsidRDefault="005E0DDD" w:rsidP="006F1C58">
            <w:pPr>
              <w:tabs>
                <w:tab w:val="left" w:pos="1701"/>
              </w:tabs>
            </w:pPr>
            <w:r>
              <w:t>Mattias Karlsson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3849D80C" w14:textId="03F2280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BF5EB41" w14:textId="244F19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4E2B84A1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794056">
              <w:rPr>
                <w:sz w:val="20"/>
              </w:rPr>
              <w:t>12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7C22575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0633CA">
              <w:rPr>
                <w:sz w:val="19"/>
                <w:szCs w:val="19"/>
              </w:rPr>
              <w:t>1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4C2BD63E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794056">
              <w:rPr>
                <w:sz w:val="19"/>
                <w:szCs w:val="19"/>
              </w:rPr>
              <w:t>2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234F6E57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  <w:r w:rsidR="00794056">
              <w:rPr>
                <w:sz w:val="19"/>
                <w:szCs w:val="19"/>
              </w:rPr>
              <w:t>3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603E6135" w:rsidR="00615F2B" w:rsidRPr="00567E9F" w:rsidRDefault="00794056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4-6</w:t>
            </w:r>
            <w:proofErr w:type="gramEnd"/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1E6C1F0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794056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4BBA4F64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60A88C2A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3F6EF569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411F8F2B" w:rsidR="00794056" w:rsidRPr="001B42F6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794056" w:rsidRPr="00993706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77777777" w:rsidR="00794056" w:rsidRPr="0004578D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794056" w:rsidRPr="00284231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794056" w:rsidRPr="00FE5589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794056" w:rsidRPr="00FE5589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794056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45848FE9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3D1615B4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1EC98501" w:rsidR="00794056" w:rsidRPr="0099370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794056" w:rsidRPr="00993706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72C441C1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770E1761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3899DE66" w:rsidR="00794056" w:rsidRPr="00900235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Fredrik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Ahlstedt</w:t>
            </w:r>
            <w:proofErr w:type="spellEnd"/>
            <w:r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0991BCA8" w:rsidR="00794056" w:rsidRPr="00136879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134B6A31" w:rsidR="00794056" w:rsidRPr="0027730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34003242" w:rsidR="00794056" w:rsidRPr="00516E3B" w:rsidRDefault="00794056" w:rsidP="00794056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6E1B80D9" w:rsidR="00794056" w:rsidRPr="00516E3B" w:rsidRDefault="00794056" w:rsidP="00794056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794056" w:rsidRPr="00516E3B" w:rsidRDefault="00794056" w:rsidP="0079405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794056" w:rsidRPr="00516E3B" w:rsidRDefault="00794056" w:rsidP="0079405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794056" w:rsidRPr="00516E3B" w:rsidRDefault="00794056" w:rsidP="0079405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794056" w:rsidRPr="00516E3B" w:rsidRDefault="00794056" w:rsidP="00794056">
            <w:pPr>
              <w:rPr>
                <w:b/>
                <w:bCs/>
                <w:sz w:val="20"/>
              </w:rPr>
            </w:pPr>
          </w:p>
        </w:tc>
      </w:tr>
      <w:tr w:rsidR="00794056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36FF38CC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4F359E6F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0694DEFA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302AE8DD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44CA5ED5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6FDB2293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571F891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76F604B5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7832B3B0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570BF0D9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183ADDDC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61B817D0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Margareta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Cederfelt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4C244F03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00239D96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255E0DE0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61A17EEB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794056" w:rsidRPr="0004578D" w:rsidRDefault="00794056" w:rsidP="00794056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proofErr w:type="spellStart"/>
            <w:r w:rsidRPr="0009326E">
              <w:rPr>
                <w:snapToGrid w:val="0"/>
                <w:sz w:val="22"/>
                <w:szCs w:val="22"/>
                <w:lang w:val="en-US"/>
              </w:rPr>
              <w:t>Linnéa</w:t>
            </w:r>
            <w:proofErr w:type="spellEnd"/>
            <w:r w:rsidRPr="0009326E">
              <w:rPr>
                <w:snapToGrid w:val="0"/>
                <w:sz w:val="22"/>
                <w:szCs w:val="22"/>
                <w:lang w:val="en-US"/>
              </w:rPr>
              <w:t xml:space="preserve">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27F80B78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7161346B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244712C2" w:rsidR="00794056" w:rsidRPr="002F53EA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0B8EFA94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5F824106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794056" w:rsidRPr="002F53EA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Joar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71DCCB37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3924DE2A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55A761C9" w:rsidR="00794056" w:rsidRPr="002F53EA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072FC740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3E6CE7E7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566BCBB2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115F3689" w:rsidR="00794056" w:rsidRPr="002F53EA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4EFBA0AA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4A29B9F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Ann-Sofie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Alm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7A619C0D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0B52966D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233A36BC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5FB579B8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0106DFC8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794056" w:rsidRPr="00FE558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5B7555F9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00724EB9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0CBBE96F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264F7F5D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1A735061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3F700E38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3C42C7A1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1FF6FBA0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52D5D1F3" w:rsidR="00794056" w:rsidRPr="001B42F6" w:rsidRDefault="00794056" w:rsidP="0079405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794056" w:rsidRPr="00246B39" w:rsidRDefault="00794056" w:rsidP="0079405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794056" w:rsidRPr="002F53EA" w:rsidRDefault="00794056" w:rsidP="0079405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794056" w:rsidRPr="003504FA" w:rsidRDefault="00794056" w:rsidP="0079405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794056" w:rsidRPr="003504FA" w:rsidRDefault="00794056" w:rsidP="0079405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4F10260F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68F13CB6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611FFAB8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6FE435D6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36461D2E" w:rsidR="00794056" w:rsidRPr="002F53E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794056" w:rsidRPr="002F53E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John E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Weinerhall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1392A949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09B2F387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22E25DA1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20F2356D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7C750BFD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31353A9D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612EBBD5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06F8529E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3159EB23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62167831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58E8CC1E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7F863DD4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794056" w:rsidRPr="004A0318" w:rsidRDefault="00794056" w:rsidP="0079405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794056" w:rsidRPr="004A0318" w:rsidRDefault="00794056" w:rsidP="00794056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4970194F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794056" w:rsidRPr="001B42F6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794056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 xml:space="preserve">Johan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Büser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619E6BDD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130DE3DE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75EB90C2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5BFEE453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 xml:space="preserve">Katarina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Tolgfors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8F2A73F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51496D4B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1F4724BD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6DCC499A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159CE86F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16EB7CFD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691D57F6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5C8A3D29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29D5AF5A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 xml:space="preserve">Lotta Johnsson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Fornarve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3F8DBA6C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6326B85F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25C47161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3E593525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3B35A1BE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5F7BF2C5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7C3E571F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7F58B1D1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71FCEE5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794056" w:rsidRPr="00915B99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Janine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Alm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230E025C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6B7D5B29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58DBF220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2D134F74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3990FD05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311D5CBD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693D593B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07C3D02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5AD0E832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Magdalena Thuresson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0A476E0E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4E7B8B16" w:rsidR="00794056" w:rsidRPr="0004578D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0CED9311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1345F692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031A7915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414EB249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473E6FAA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794056" w:rsidRPr="00334D0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794056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794056" w:rsidRPr="00516E3B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794056" w:rsidRPr="001B42F6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794056" w:rsidRPr="007B7057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6D23E145" w:rsidR="0079405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7493AF51" w:rsidR="0079405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112F986B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66508381" w:rsidR="00794056" w:rsidRPr="001B42F6" w:rsidRDefault="006B2F9E" w:rsidP="0079405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794056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59482CAA" w:rsidR="0079405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794056" w:rsidRPr="0004578D" w:rsidRDefault="00794056" w:rsidP="0079405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60B9BEF2" w:rsidR="0079405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794056" w:rsidRPr="00004DC0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69F6FEE9" w:rsidR="00794056" w:rsidRPr="00004DC0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794056" w:rsidRPr="00004DC0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6C5C964D" w:rsidR="00794056" w:rsidRPr="001B42F6" w:rsidRDefault="00794056" w:rsidP="0079405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794056" w:rsidRPr="003504FA" w:rsidRDefault="00794056" w:rsidP="0079405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794056" w:rsidRPr="003504FA" w:rsidRDefault="00794056" w:rsidP="00794056">
            <w:pPr>
              <w:rPr>
                <w:sz w:val="20"/>
              </w:rPr>
            </w:pPr>
          </w:p>
        </w:tc>
      </w:tr>
      <w:tr w:rsidR="00794056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794056" w:rsidRPr="007B7057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794056" w:rsidRPr="007B7057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794056" w:rsidRPr="007B7057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794056" w:rsidRPr="007B7057" w:rsidRDefault="00794056" w:rsidP="0079405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794056" w:rsidRPr="003504FA" w:rsidRDefault="00794056" w:rsidP="007940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794056" w:rsidRPr="003504FA" w:rsidRDefault="00794056" w:rsidP="00794056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2B67" w14:textId="77777777" w:rsidR="00E62C51" w:rsidRDefault="00E62C51" w:rsidP="00286A5C">
      <w:r>
        <w:separator/>
      </w:r>
    </w:p>
  </w:endnote>
  <w:endnote w:type="continuationSeparator" w:id="0">
    <w:p w14:paraId="62D9824D" w14:textId="77777777" w:rsidR="00E62C51" w:rsidRDefault="00E62C51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A994" w14:textId="77777777" w:rsidR="00E62C51" w:rsidRDefault="00E62C51" w:rsidP="00286A5C">
      <w:r>
        <w:separator/>
      </w:r>
    </w:p>
  </w:footnote>
  <w:footnote w:type="continuationSeparator" w:id="0">
    <w:p w14:paraId="225C23C5" w14:textId="77777777" w:rsidR="00E62C51" w:rsidRDefault="00E62C51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A1407"/>
    <w:multiLevelType w:val="hybridMultilevel"/>
    <w:tmpl w:val="4F8C279A"/>
    <w:lvl w:ilvl="0" w:tplc="369ED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0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22"/>
  </w:num>
  <w:num w:numId="4">
    <w:abstractNumId w:val="19"/>
  </w:num>
  <w:num w:numId="5">
    <w:abstractNumId w:val="5"/>
  </w:num>
  <w:num w:numId="6">
    <w:abstractNumId w:val="20"/>
  </w:num>
  <w:num w:numId="7">
    <w:abstractNumId w:val="33"/>
  </w:num>
  <w:num w:numId="8">
    <w:abstractNumId w:val="38"/>
  </w:num>
  <w:num w:numId="9">
    <w:abstractNumId w:val="36"/>
  </w:num>
  <w:num w:numId="10">
    <w:abstractNumId w:val="11"/>
  </w:num>
  <w:num w:numId="11">
    <w:abstractNumId w:val="16"/>
  </w:num>
  <w:num w:numId="12">
    <w:abstractNumId w:val="26"/>
  </w:num>
  <w:num w:numId="13">
    <w:abstractNumId w:val="6"/>
  </w:num>
  <w:num w:numId="14">
    <w:abstractNumId w:val="15"/>
  </w:num>
  <w:num w:numId="15">
    <w:abstractNumId w:val="10"/>
  </w:num>
  <w:num w:numId="16">
    <w:abstractNumId w:val="27"/>
  </w:num>
  <w:num w:numId="17">
    <w:abstractNumId w:val="30"/>
  </w:num>
  <w:num w:numId="18">
    <w:abstractNumId w:val="24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  <w:num w:numId="23">
    <w:abstractNumId w:val="17"/>
  </w:num>
  <w:num w:numId="24">
    <w:abstractNumId w:val="32"/>
  </w:num>
  <w:num w:numId="25">
    <w:abstractNumId w:val="21"/>
  </w:num>
  <w:num w:numId="26">
    <w:abstractNumId w:val="34"/>
  </w:num>
  <w:num w:numId="27">
    <w:abstractNumId w:val="18"/>
  </w:num>
  <w:num w:numId="28">
    <w:abstractNumId w:val="4"/>
  </w:num>
  <w:num w:numId="29">
    <w:abstractNumId w:val="39"/>
  </w:num>
  <w:num w:numId="30">
    <w:abstractNumId w:val="0"/>
  </w:num>
  <w:num w:numId="31">
    <w:abstractNumId w:val="28"/>
  </w:num>
  <w:num w:numId="32">
    <w:abstractNumId w:val="12"/>
  </w:num>
  <w:num w:numId="33">
    <w:abstractNumId w:val="3"/>
  </w:num>
  <w:num w:numId="34">
    <w:abstractNumId w:val="37"/>
  </w:num>
  <w:num w:numId="35">
    <w:abstractNumId w:val="31"/>
  </w:num>
  <w:num w:numId="36">
    <w:abstractNumId w:val="23"/>
  </w:num>
  <w:num w:numId="37">
    <w:abstractNumId w:val="1"/>
  </w:num>
  <w:num w:numId="38">
    <w:abstractNumId w:val="35"/>
  </w:num>
  <w:num w:numId="39">
    <w:abstractNumId w:val="29"/>
  </w:num>
  <w:num w:numId="4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5F96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5791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52C3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424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406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8BF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3F78E0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5D1"/>
    <w:rsid w:val="004E45E2"/>
    <w:rsid w:val="004E465F"/>
    <w:rsid w:val="004E4EA0"/>
    <w:rsid w:val="004E4FE0"/>
    <w:rsid w:val="004E60A9"/>
    <w:rsid w:val="004E7B81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0196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66F4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2F9E"/>
    <w:rsid w:val="006B5881"/>
    <w:rsid w:val="006B6A81"/>
    <w:rsid w:val="006B6E53"/>
    <w:rsid w:val="006C119B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3D8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405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2CC"/>
    <w:rsid w:val="007F0964"/>
    <w:rsid w:val="007F0F4C"/>
    <w:rsid w:val="007F1B0B"/>
    <w:rsid w:val="007F2D3A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6FA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AF3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4B2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D7794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7FA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5084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1CB6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99"/>
    <w:rsid w:val="00B75AE9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108B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40A7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2C2D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C2E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266"/>
    <w:rsid w:val="00D53F07"/>
    <w:rsid w:val="00D553F9"/>
    <w:rsid w:val="00D55855"/>
    <w:rsid w:val="00D55A21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39D7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26BB0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2C51"/>
    <w:rsid w:val="00E63FA3"/>
    <w:rsid w:val="00E64313"/>
    <w:rsid w:val="00E6457C"/>
    <w:rsid w:val="00E645E5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3315"/>
    <w:rsid w:val="00E93CA9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87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1421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D19"/>
    <w:rsid w:val="00FB4D3A"/>
    <w:rsid w:val="00FB5F2F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6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11</TotalTime>
  <Pages>3</Pages>
  <Words>602</Words>
  <Characters>2875</Characters>
  <Application>Microsoft Office Word</Application>
  <DocSecurity>0</DocSecurity>
  <Lines>2875</Lines>
  <Paragraphs>347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7</cp:revision>
  <cp:lastPrinted>2025-07-10T10:39:00Z</cp:lastPrinted>
  <dcterms:created xsi:type="dcterms:W3CDTF">2025-11-12T12:37:00Z</dcterms:created>
  <dcterms:modified xsi:type="dcterms:W3CDTF">2025-11-12T12:57:00Z</dcterms:modified>
</cp:coreProperties>
</file>