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6EA4CCAC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93095F">
              <w:rPr>
                <w:b/>
              </w:rPr>
              <w:t>3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6B752E94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93095F">
              <w:t>19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9D61F4B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93095F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93095F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93095F">
              <w:rPr>
                <w:szCs w:val="24"/>
              </w:rPr>
              <w:t>1</w:t>
            </w:r>
            <w:r w:rsidR="000D74AC">
              <w:rPr>
                <w:szCs w:val="24"/>
              </w:rPr>
              <w:t>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0E5A714" w14:textId="09840266" w:rsidR="003E0FEE" w:rsidRDefault="00872122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3547A3F3" w14:textId="77777777" w:rsidR="003E0FEE" w:rsidRPr="00BC1BCA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8697A85" w14:textId="210CC46A" w:rsidR="003E0FEE" w:rsidRDefault="00872122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medgav att tre praoelever närvarade under sammanträdet</w:t>
            </w:r>
            <w:r w:rsidR="003E0FEE"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4D55AF9A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B3E7E3C" w14:textId="77777777" w:rsidR="00872122" w:rsidRPr="00BC1BCA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77DB516" w14:textId="648B20A1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42. </w:t>
            </w:r>
          </w:p>
          <w:p w14:paraId="092BB8ED" w14:textId="77777777" w:rsidR="00051E2C" w:rsidRDefault="00051E2C" w:rsidP="00441E6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1D0F4007" w14:textId="77777777" w:rsidR="00872122" w:rsidRPr="00872122" w:rsidRDefault="00872122" w:rsidP="00872122">
            <w:pPr>
              <w:spacing w:line="276" w:lineRule="auto"/>
              <w:rPr>
                <w:b/>
              </w:rPr>
            </w:pPr>
            <w:r w:rsidRPr="00872122">
              <w:rPr>
                <w:b/>
              </w:rPr>
              <w:t>Utökade möjligheter att ingripa i säkerhetskänslig verksamhet (JuU36)</w:t>
            </w:r>
          </w:p>
          <w:p w14:paraId="098E3FE5" w14:textId="77777777" w:rsidR="00441E6A" w:rsidRDefault="00441E6A" w:rsidP="00441E6A">
            <w:pPr>
              <w:spacing w:line="276" w:lineRule="auto"/>
              <w:rPr>
                <w:b/>
              </w:rPr>
            </w:pPr>
          </w:p>
          <w:p w14:paraId="3135E7D1" w14:textId="67E58594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</w:t>
            </w:r>
            <w:r w:rsidR="00872122">
              <w:rPr>
                <w:bCs/>
                <w:snapToGrid w:val="0"/>
              </w:rPr>
              <w:t>82</w:t>
            </w:r>
            <w:r>
              <w:rPr>
                <w:bCs/>
                <w:snapToGrid w:val="0"/>
              </w:rPr>
              <w:t>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5284EB" w14:textId="709AC6F0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2025/26:JuU3</w:t>
            </w:r>
            <w:r w:rsidR="00872122">
              <w:rPr>
                <w:bCs/>
                <w:snapToGrid w:val="0"/>
              </w:rPr>
              <w:t>6</w:t>
            </w:r>
            <w:r>
              <w:rPr>
                <w:bCs/>
                <w:snapToGrid w:val="0"/>
              </w:rPr>
              <w:t>.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68A11681" w14:textId="77777777" w:rsidR="00872122" w:rsidRPr="00B07F86" w:rsidRDefault="00872122" w:rsidP="00872122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Stärkt lagstiftning mot hedersrelaterat våld och förtryck (JuU43)</w:t>
            </w:r>
          </w:p>
          <w:p w14:paraId="06E9511F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FD9C836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2025/26:213.</w:t>
            </w:r>
          </w:p>
          <w:p w14:paraId="0D21EB96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640BD63" w14:textId="547E458F" w:rsidR="00441E6A" w:rsidRDefault="00441E6A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872122">
              <w:rPr>
                <w:bCs/>
                <w:snapToGrid w:val="0"/>
              </w:rPr>
              <w:t>43</w:t>
            </w:r>
            <w:r>
              <w:rPr>
                <w:bCs/>
                <w:snapToGrid w:val="0"/>
              </w:rPr>
              <w:t>.</w:t>
            </w:r>
          </w:p>
          <w:p w14:paraId="047F0E9D" w14:textId="77777777" w:rsidR="00657372" w:rsidRDefault="00657372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13F4945" w14:textId="25C40138" w:rsidR="00657372" w:rsidRPr="00441E6A" w:rsidRDefault="00657372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670D24">
              <w:rPr>
                <w:bCs/>
                <w:snapToGrid w:val="0"/>
              </w:rPr>
              <w:t>S-ledamöterna anmälde ett särskilt yttrande.</w:t>
            </w:r>
          </w:p>
          <w:p w14:paraId="14F9EA58" w14:textId="75272D00" w:rsidR="00441E6A" w:rsidRPr="00441E6A" w:rsidRDefault="00441E6A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1871CCBB" w14:textId="77777777" w:rsidR="00872122" w:rsidRPr="00872122" w:rsidRDefault="00872122" w:rsidP="00872122">
            <w:pPr>
              <w:spacing w:line="276" w:lineRule="auto"/>
              <w:rPr>
                <w:b/>
              </w:rPr>
            </w:pPr>
            <w:r w:rsidRPr="00872122">
              <w:rPr>
                <w:b/>
              </w:rPr>
              <w:t>Polisens användning av AI för ansiktsigenkänning i realtid (JuU28)</w:t>
            </w:r>
          </w:p>
          <w:p w14:paraId="6DA7A1A4" w14:textId="77777777" w:rsidR="003D1F3E" w:rsidRDefault="003D1F3E" w:rsidP="003D1F3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2F108FD" w14:textId="63D2DE8D" w:rsidR="003D1F3E" w:rsidRDefault="003D1F3E" w:rsidP="003D1F3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</w:t>
            </w:r>
            <w:r w:rsidR="00872122">
              <w:rPr>
                <w:bCs/>
                <w:snapToGrid w:val="0"/>
              </w:rPr>
              <w:t>150 och motioner</w:t>
            </w:r>
            <w:r>
              <w:rPr>
                <w:bCs/>
                <w:snapToGrid w:val="0"/>
              </w:rPr>
              <w:t>.</w:t>
            </w:r>
          </w:p>
          <w:p w14:paraId="0F45F7BB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7BF0900" w14:textId="77777777" w:rsidR="006252D5" w:rsidRDefault="00173536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BAFABA3" w14:textId="34E7F29A" w:rsidR="0072343E" w:rsidRPr="00FB317D" w:rsidRDefault="0072343E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115A6CC6" w14:textId="77777777" w:rsidR="00872122" w:rsidRPr="00872122" w:rsidRDefault="00872122" w:rsidP="00872122">
            <w:pPr>
              <w:spacing w:line="276" w:lineRule="auto"/>
              <w:rPr>
                <w:b/>
              </w:rPr>
            </w:pPr>
            <w:r w:rsidRPr="00872122">
              <w:rPr>
                <w:b/>
              </w:rPr>
              <w:t xml:space="preserve">Ett utökat straffrättsligt tjänstemannaansvar (JuU40) </w:t>
            </w:r>
          </w:p>
          <w:p w14:paraId="50FB31DC" w14:textId="77777777" w:rsidR="00173536" w:rsidRDefault="00173536" w:rsidP="00173536">
            <w:pPr>
              <w:spacing w:line="276" w:lineRule="auto"/>
              <w:rPr>
                <w:b/>
              </w:rPr>
            </w:pPr>
          </w:p>
          <w:p w14:paraId="4FB496E5" w14:textId="307CC308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872122">
              <w:rPr>
                <w:bCs/>
                <w:snapToGrid w:val="0"/>
              </w:rPr>
              <w:t>fortsatt</w:t>
            </w:r>
            <w:r>
              <w:rPr>
                <w:bCs/>
                <w:snapToGrid w:val="0"/>
              </w:rPr>
              <w:t>e beredningen av proposition 2025/26:</w:t>
            </w:r>
            <w:r w:rsidR="00872122">
              <w:rPr>
                <w:bCs/>
                <w:snapToGrid w:val="0"/>
              </w:rPr>
              <w:t>217</w:t>
            </w:r>
            <w:r>
              <w:rPr>
                <w:bCs/>
                <w:snapToGrid w:val="0"/>
              </w:rPr>
              <w:t xml:space="preserve"> och </w:t>
            </w:r>
            <w:r>
              <w:rPr>
                <w:bCs/>
                <w:snapToGrid w:val="0"/>
              </w:rPr>
              <w:lastRenderedPageBreak/>
              <w:t>motion</w:t>
            </w:r>
            <w:r w:rsidR="00872122">
              <w:rPr>
                <w:bCs/>
                <w:snapToGrid w:val="0"/>
              </w:rPr>
              <w:t>er</w:t>
            </w:r>
            <w:r>
              <w:rPr>
                <w:bCs/>
                <w:snapToGrid w:val="0"/>
              </w:rPr>
              <w:t>.</w:t>
            </w:r>
          </w:p>
          <w:p w14:paraId="5E0D9E17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B76BC76" w14:textId="77777777" w:rsidR="00173536" w:rsidRPr="008F7391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1F3E" w:rsidRPr="00FB317D" w14:paraId="4C9481C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5625D6E" w14:textId="638EC41C" w:rsidR="003D1F3E" w:rsidRDefault="003D1F3E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15"/>
          </w:tcPr>
          <w:p w14:paraId="06C13B5A" w14:textId="77777777" w:rsidR="00872122" w:rsidRPr="00872122" w:rsidRDefault="00872122" w:rsidP="00872122">
            <w:pPr>
              <w:spacing w:line="276" w:lineRule="auto"/>
              <w:rPr>
                <w:b/>
              </w:rPr>
            </w:pPr>
            <w:r w:rsidRPr="00872122">
              <w:rPr>
                <w:b/>
              </w:rPr>
              <w:t>Dubbla straff för brott i kriminella nätverk och skärpta straffskalor (JuU42)</w:t>
            </w:r>
          </w:p>
          <w:p w14:paraId="3E0E962E" w14:textId="77777777" w:rsidR="00872122" w:rsidRDefault="00872122" w:rsidP="00872122">
            <w:pPr>
              <w:spacing w:line="276" w:lineRule="auto"/>
              <w:rPr>
                <w:b/>
              </w:rPr>
            </w:pPr>
          </w:p>
          <w:p w14:paraId="50A43C2D" w14:textId="56D21201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2025/26:218 och motioner.</w:t>
            </w:r>
          </w:p>
          <w:p w14:paraId="47A55F8A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E4F1F21" w14:textId="77777777" w:rsidR="00872122" w:rsidRPr="008F7391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9A7271D" w14:textId="77777777" w:rsidR="003D1F3E" w:rsidRPr="003D1F3E" w:rsidRDefault="003D1F3E" w:rsidP="003D1F3E">
            <w:pPr>
              <w:spacing w:line="276" w:lineRule="auto"/>
              <w:rPr>
                <w:b/>
              </w:rPr>
            </w:pPr>
          </w:p>
        </w:tc>
      </w:tr>
      <w:tr w:rsidR="003E65BB" w:rsidRPr="00FB317D" w14:paraId="32ABF1C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F4B2468" w14:textId="50A15440" w:rsidR="003E65BB" w:rsidRDefault="003E65BB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15"/>
          </w:tcPr>
          <w:p w14:paraId="677FA646" w14:textId="43C9A46A" w:rsidR="00872122" w:rsidRPr="00E617F8" w:rsidRDefault="00872122" w:rsidP="00872122">
            <w:pPr>
              <w:spacing w:line="276" w:lineRule="auto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271AB42E" w14:textId="77777777" w:rsidR="00872122" w:rsidRDefault="00872122" w:rsidP="00872122">
            <w:pPr>
              <w:spacing w:line="276" w:lineRule="auto"/>
              <w:rPr>
                <w:b/>
              </w:rPr>
            </w:pPr>
          </w:p>
          <w:p w14:paraId="467F2001" w14:textId="72783784" w:rsidR="00872122" w:rsidRPr="00173536" w:rsidRDefault="00872122" w:rsidP="00872122">
            <w:pPr>
              <w:spacing w:line="276" w:lineRule="auto"/>
              <w:rPr>
                <w:bCs/>
              </w:rPr>
            </w:pPr>
            <w:r>
              <w:rPr>
                <w:bCs/>
              </w:rPr>
              <w:t>In</w:t>
            </w:r>
            <w:r w:rsidRPr="00173536">
              <w:rPr>
                <w:bCs/>
              </w:rPr>
              <w:t>ko</w:t>
            </w:r>
            <w:r>
              <w:rPr>
                <w:bCs/>
              </w:rPr>
              <w:t>mna</w:t>
            </w:r>
            <w:r w:rsidRPr="00173536">
              <w:rPr>
                <w:bCs/>
              </w:rPr>
              <w:t xml:space="preserve"> skrivelse</w:t>
            </w:r>
            <w:r>
              <w:rPr>
                <w:bCs/>
              </w:rPr>
              <w:t>r</w:t>
            </w:r>
            <w:r w:rsidRPr="00173536">
              <w:rPr>
                <w:bCs/>
              </w:rPr>
              <w:t xml:space="preserve"> anmäldes (dnr </w:t>
            </w:r>
            <w:r>
              <w:rPr>
                <w:bCs/>
              </w:rPr>
              <w:t>1925</w:t>
            </w:r>
            <w:r w:rsidRPr="00173536">
              <w:rPr>
                <w:bCs/>
              </w:rPr>
              <w:t>-2025/26</w:t>
            </w:r>
            <w:r>
              <w:rPr>
                <w:bCs/>
              </w:rPr>
              <w:t>, 1926-2025/26 och 1930-2025/26</w:t>
            </w:r>
            <w:r w:rsidRPr="00173536">
              <w:rPr>
                <w:bCs/>
              </w:rPr>
              <w:t>)</w:t>
            </w:r>
            <w:r>
              <w:rPr>
                <w:bCs/>
              </w:rPr>
              <w:t>.</w:t>
            </w:r>
          </w:p>
          <w:p w14:paraId="40C07742" w14:textId="77777777" w:rsidR="003E65BB" w:rsidRPr="003D1F3E" w:rsidRDefault="003E65BB" w:rsidP="003D1F3E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594F9852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9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AF62D94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413F59F0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</w:p>
          <w:p w14:paraId="366A177E" w14:textId="77777777" w:rsidR="00872122" w:rsidRDefault="00872122" w:rsidP="00872122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666FA6CA" w14:textId="77777777" w:rsidR="004B1875" w:rsidRDefault="004B1875" w:rsidP="00872122">
            <w:pPr>
              <w:spacing w:line="276" w:lineRule="auto"/>
              <w:rPr>
                <w:bCs/>
                <w:snapToGrid w:val="0"/>
              </w:rPr>
            </w:pPr>
          </w:p>
          <w:p w14:paraId="1A64FDC5" w14:textId="29CCF189" w:rsidR="004B1875" w:rsidRDefault="004B1875" w:rsidP="00872122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inbjudan att delta när socialutskottet </w:t>
            </w:r>
            <w:r w:rsidR="00E01DD4">
              <w:rPr>
                <w:bCs/>
                <w:snapToGrid w:val="0"/>
              </w:rPr>
              <w:t xml:space="preserve">den 26 maj 2026 kl. 11.00 </w:t>
            </w:r>
            <w:r>
              <w:rPr>
                <w:bCs/>
                <w:snapToGrid w:val="0"/>
              </w:rPr>
              <w:t xml:space="preserve">får information </w:t>
            </w:r>
            <w:r w:rsidR="007411C7">
              <w:rPr>
                <w:bCs/>
                <w:snapToGrid w:val="0"/>
              </w:rPr>
              <w:t xml:space="preserve">från socialtjänstminister Camilla Waltersson Grönvall, Inspektionen för vård och omsorg (IVO) och Polismyndigheten </w:t>
            </w:r>
            <w:r>
              <w:rPr>
                <w:bCs/>
                <w:snapToGrid w:val="0"/>
              </w:rPr>
              <w:t xml:space="preserve">om </w:t>
            </w:r>
            <w:r w:rsidR="007411C7">
              <w:rPr>
                <w:bCs/>
                <w:snapToGrid w:val="0"/>
              </w:rPr>
              <w:t xml:space="preserve">HVB-hem som uppges ha kopplingar till kriminella aktörer </w:t>
            </w:r>
            <w:r w:rsidR="00E01DD4" w:rsidRPr="00E01DD4">
              <w:rPr>
                <w:bCs/>
                <w:snapToGrid w:val="0"/>
              </w:rPr>
              <w:t>samt uppgifter i media om polisens lista över sådana HVB-hem</w:t>
            </w:r>
            <w:r>
              <w:rPr>
                <w:bCs/>
                <w:snapToGrid w:val="0"/>
              </w:rPr>
              <w:t xml:space="preserve">. </w:t>
            </w:r>
          </w:p>
          <w:p w14:paraId="4319494E" w14:textId="77777777" w:rsidR="007411C7" w:rsidRDefault="007411C7" w:rsidP="00872122">
            <w:pPr>
              <w:spacing w:line="276" w:lineRule="auto"/>
              <w:rPr>
                <w:bCs/>
                <w:snapToGrid w:val="0"/>
              </w:rPr>
            </w:pPr>
          </w:p>
          <w:p w14:paraId="6A5E0A51" w14:textId="3AA66FD1" w:rsidR="007411C7" w:rsidRDefault="007411C7" w:rsidP="00872122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inbjudan </w:t>
            </w:r>
            <w:r w:rsidR="0078109B">
              <w:rPr>
                <w:bCs/>
                <w:snapToGrid w:val="0"/>
              </w:rPr>
              <w:t xml:space="preserve">att delta vid </w:t>
            </w:r>
            <w:r w:rsidR="005D64FC">
              <w:rPr>
                <w:bCs/>
                <w:snapToGrid w:val="0"/>
              </w:rPr>
              <w:t>vice talmans</w:t>
            </w:r>
            <w:r w:rsidR="0078109B">
              <w:rPr>
                <w:bCs/>
                <w:snapToGrid w:val="0"/>
              </w:rPr>
              <w:t xml:space="preserve"> lunch den 4 juni 2026 i samband med ett besök av Turkiets talman. </w:t>
            </w:r>
          </w:p>
          <w:p w14:paraId="0E759A17" w14:textId="77947387" w:rsidR="008F7391" w:rsidRDefault="008F7391" w:rsidP="00173536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560EACB2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10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122" w:rsidRDefault="00872122" w:rsidP="00872122">
            <w:pPr>
              <w:spacing w:line="276" w:lineRule="auto"/>
              <w:rPr>
                <w:b/>
                <w:snapToGrid w:val="0"/>
              </w:rPr>
            </w:pPr>
          </w:p>
          <w:p w14:paraId="5F63ED6B" w14:textId="65F3DC66" w:rsidR="00872122" w:rsidRPr="005D57E5" w:rsidRDefault="00872122" w:rsidP="00872122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21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72343E" w:rsidRDefault="0072343E" w:rsidP="002F3121">
            <w:pPr>
              <w:tabs>
                <w:tab w:val="left" w:pos="1701"/>
              </w:tabs>
            </w:pPr>
          </w:p>
          <w:p w14:paraId="00C7B986" w14:textId="77777777" w:rsidR="005D57E5" w:rsidRDefault="005D57E5" w:rsidP="002F3121">
            <w:pPr>
              <w:tabs>
                <w:tab w:val="left" w:pos="1701"/>
              </w:tabs>
            </w:pPr>
          </w:p>
          <w:p w14:paraId="20CB02C7" w14:textId="77777777" w:rsidR="00657372" w:rsidRDefault="00657372" w:rsidP="002F3121">
            <w:pPr>
              <w:tabs>
                <w:tab w:val="left" w:pos="1701"/>
              </w:tabs>
            </w:pPr>
          </w:p>
          <w:p w14:paraId="32EE0213" w14:textId="77777777" w:rsidR="00395911" w:rsidRDefault="00395911" w:rsidP="002F3121">
            <w:pPr>
              <w:tabs>
                <w:tab w:val="left" w:pos="1701"/>
              </w:tabs>
            </w:pPr>
          </w:p>
          <w:p w14:paraId="349853C3" w14:textId="4152BD7C" w:rsidR="008B562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27BB8B7A" w14:textId="77777777" w:rsidR="0072343E" w:rsidRDefault="0072343E" w:rsidP="002F3121">
            <w:pPr>
              <w:tabs>
                <w:tab w:val="left" w:pos="1701"/>
              </w:tabs>
            </w:pPr>
          </w:p>
          <w:p w14:paraId="54E72734" w14:textId="633978A5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6C06EC">
              <w:t>21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202974C" w14:textId="77777777" w:rsidR="0072343E" w:rsidRDefault="0072343E" w:rsidP="002F3121">
            <w:pPr>
              <w:tabs>
                <w:tab w:val="left" w:pos="1701"/>
              </w:tabs>
            </w:pPr>
          </w:p>
          <w:p w14:paraId="63EE184A" w14:textId="77777777" w:rsidR="00657372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26433175" w14:textId="77777777" w:rsidR="00395911" w:rsidRDefault="0039591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395911" w:rsidRPr="00ED345C" w:rsidRDefault="0039591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8722111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6F3F13">
              <w:t>3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5F2A484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6C06EC"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D2A9208" w:rsidR="00125C12" w:rsidRDefault="006C06EC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D01B4D4" w:rsidR="00125C12" w:rsidRDefault="006C06EC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6E53B860" w:rsidR="00125C12" w:rsidRDefault="006C06EC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6C06EC" w:rsidRPr="007379A1" w:rsidRDefault="006C06EC" w:rsidP="006C06EC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137A3C36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0FB3F6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983A354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6C06EC" w:rsidRPr="009841C1" w:rsidRDefault="006C06EC" w:rsidP="006C06EC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364A1F5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61BC58EA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0A1DABEE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6C06EC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6C06EC" w:rsidRPr="00C04C3F" w:rsidRDefault="006C06EC" w:rsidP="006C06EC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6A61E2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1ABE49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F5977D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6C06EC" w:rsidRPr="00A74BA5" w:rsidRDefault="006C06EC" w:rsidP="006C06EC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3DDF1D0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0A6C8D8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16575DA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6C06EC" w:rsidRPr="00A74BA5" w:rsidRDefault="006C06EC" w:rsidP="006C06EC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336A4AA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17E61B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30B0B4B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6C06EC" w:rsidRPr="00F85329" w:rsidRDefault="006C06EC" w:rsidP="006C06EC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FBD99D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878668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0612DE8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7C4A6E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6E012A5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1CEEA98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B57326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4E43A9C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3DC2623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0AEB198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6C06EC" w:rsidRPr="00A74BA5" w:rsidRDefault="006C06EC" w:rsidP="006C06EC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4D6458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653E8F5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7840312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BF1A87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C0E527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51AB8E5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6C06EC" w:rsidRPr="00A74BA5" w:rsidRDefault="006C06EC" w:rsidP="006C06EC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541A08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3C7DEF0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3D7FCD1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1B8A3E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4648A76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6AEC858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6C06EC" w:rsidRPr="00A74BA5" w:rsidRDefault="006C06EC" w:rsidP="006C06EC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375943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6C4BFB6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0ECBB4D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02BCA8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60C2CE3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39F8937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37E6188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6C06EC" w:rsidRPr="00A74BA5" w:rsidRDefault="006C06EC" w:rsidP="006C06EC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C6E6A4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103DBED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11483DF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6C06EC" w:rsidRPr="000253CD" w:rsidRDefault="006C06EC" w:rsidP="006C06EC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2EFEC2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2BCF98B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B7D68A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69435D25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623B246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35237155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6C06EC" w:rsidRPr="00A23450" w:rsidRDefault="006C06EC" w:rsidP="006C06EC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6FA7361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5859517F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27B0DEF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BF8DFE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6C06EC" w:rsidRPr="00A23450" w:rsidRDefault="006C06EC" w:rsidP="006C06EC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281CBAF1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598550B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5D24FE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6EB70104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6C06EC" w:rsidRDefault="006C06EC" w:rsidP="006C06EC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572C070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34BE6B6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04F649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622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74622D" w:rsidRDefault="0074622D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E4D4FDF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0383253F" w:rsidR="00D82362" w:rsidRPr="0078232D" w:rsidRDefault="006C06EC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9389284" w:rsidR="00D82362" w:rsidRPr="0078232D" w:rsidRDefault="006C06EC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6A59A75E" w:rsidR="00D82362" w:rsidRPr="0078232D" w:rsidRDefault="006C06EC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D82362" w:rsidRPr="00775568" w:rsidRDefault="0074622D" w:rsidP="00D82362">
            <w:r>
              <w:t>Daniel Bäckström</w:t>
            </w:r>
            <w:r w:rsidR="00D82362"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713C75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5178" w14:textId="77777777" w:rsidR="00936AD4" w:rsidRDefault="00936AD4" w:rsidP="00DA179E">
      <w:r>
        <w:separator/>
      </w:r>
    </w:p>
  </w:endnote>
  <w:endnote w:type="continuationSeparator" w:id="0">
    <w:p w14:paraId="6DEB751F" w14:textId="77777777" w:rsidR="00936AD4" w:rsidRDefault="00936AD4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5CC9" w14:textId="77777777" w:rsidR="00936AD4" w:rsidRDefault="00936AD4" w:rsidP="00DA179E">
      <w:r>
        <w:separator/>
      </w:r>
    </w:p>
  </w:footnote>
  <w:footnote w:type="continuationSeparator" w:id="0">
    <w:p w14:paraId="7CC04802" w14:textId="77777777" w:rsidR="00936AD4" w:rsidRDefault="00936AD4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09D40764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69AC15FA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77048F8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2F5D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4B6D"/>
    <w:rsid w:val="000D559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911"/>
    <w:rsid w:val="00395AEB"/>
    <w:rsid w:val="003A012B"/>
    <w:rsid w:val="003A0BF1"/>
    <w:rsid w:val="003A0CE6"/>
    <w:rsid w:val="003A2E9D"/>
    <w:rsid w:val="003A3C2B"/>
    <w:rsid w:val="003B2990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3940"/>
    <w:rsid w:val="003E43FE"/>
    <w:rsid w:val="003E5FC3"/>
    <w:rsid w:val="003E65BB"/>
    <w:rsid w:val="003F07DD"/>
    <w:rsid w:val="003F2BBC"/>
    <w:rsid w:val="003F5B78"/>
    <w:rsid w:val="00403F46"/>
    <w:rsid w:val="0040613F"/>
    <w:rsid w:val="004141E3"/>
    <w:rsid w:val="00421F4C"/>
    <w:rsid w:val="004258BC"/>
    <w:rsid w:val="00430C2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7269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0AEE"/>
    <w:rsid w:val="005B1BE4"/>
    <w:rsid w:val="005B3359"/>
    <w:rsid w:val="005B53F4"/>
    <w:rsid w:val="005B5E12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0A9"/>
    <w:rsid w:val="00632C3D"/>
    <w:rsid w:val="00633520"/>
    <w:rsid w:val="00635709"/>
    <w:rsid w:val="0063596D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09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2122"/>
    <w:rsid w:val="00872380"/>
    <w:rsid w:val="008727E9"/>
    <w:rsid w:val="008732D3"/>
    <w:rsid w:val="00874A67"/>
    <w:rsid w:val="008752A1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95F"/>
    <w:rsid w:val="00930A84"/>
    <w:rsid w:val="00933EF1"/>
    <w:rsid w:val="00936AD4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18FF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35E46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03A7"/>
    <w:rsid w:val="00E94F95"/>
    <w:rsid w:val="00E9580E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141</TotalTime>
  <Pages>4</Pages>
  <Words>640</Words>
  <Characters>3353</Characters>
  <Application>Microsoft Office Word</Application>
  <DocSecurity>0</DocSecurity>
  <Lines>1117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17</cp:revision>
  <cp:lastPrinted>2026-05-20T14:17:00Z</cp:lastPrinted>
  <dcterms:created xsi:type="dcterms:W3CDTF">2026-05-19T10:57:00Z</dcterms:created>
  <dcterms:modified xsi:type="dcterms:W3CDTF">2026-05-22T12:29:00Z</dcterms:modified>
</cp:coreProperties>
</file>